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2060"/>
        </w:sectPr>
      </w:pPr>
      <w:rPr/>
    </w:p>
    <w:p>
      <w:pPr>
        <w:spacing w:before="0" w:after="0" w:line="551" w:lineRule="exact"/>
        <w:ind w:left="114"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>
          <w:rFonts w:ascii="Bell MT" w:hAnsi="Bell MT" w:cs="Bell MT" w:eastAsia="Bell MT"/>
          <w:sz w:val="48"/>
          <w:szCs w:val="48"/>
          <w:spacing w:val="0"/>
          <w:w w:val="100"/>
          <w:b/>
          <w:bCs/>
          <w:position w:val="2"/>
        </w:rPr>
        <w:t>Ca</w:t>
      </w:r>
      <w:r>
        <w:rPr>
          <w:rFonts w:ascii="Bell MT" w:hAnsi="Bell MT" w:cs="Bell MT" w:eastAsia="Bell MT"/>
          <w:sz w:val="48"/>
          <w:szCs w:val="48"/>
          <w:spacing w:val="-1"/>
          <w:w w:val="100"/>
          <w:b/>
          <w:bCs/>
          <w:position w:val="2"/>
        </w:rPr>
        <w:t>l</w:t>
      </w:r>
      <w:r>
        <w:rPr>
          <w:rFonts w:ascii="Bell MT" w:hAnsi="Bell MT" w:cs="Bell MT" w:eastAsia="Bell MT"/>
          <w:sz w:val="48"/>
          <w:szCs w:val="48"/>
          <w:spacing w:val="0"/>
          <w:w w:val="100"/>
          <w:b/>
          <w:bCs/>
          <w:position w:val="2"/>
        </w:rPr>
        <w:t>i</w:t>
      </w:r>
      <w:r>
        <w:rPr>
          <w:rFonts w:ascii="Bell MT" w:hAnsi="Bell MT" w:cs="Bell MT" w:eastAsia="Bell MT"/>
          <w:sz w:val="48"/>
          <w:szCs w:val="48"/>
          <w:spacing w:val="-2"/>
          <w:w w:val="100"/>
          <w:b/>
          <w:bCs/>
          <w:position w:val="2"/>
        </w:rPr>
        <w:t>s</w:t>
      </w:r>
      <w:r>
        <w:rPr>
          <w:rFonts w:ascii="Bell MT" w:hAnsi="Bell MT" w:cs="Bell MT" w:eastAsia="Bell MT"/>
          <w:sz w:val="48"/>
          <w:szCs w:val="48"/>
          <w:spacing w:val="0"/>
          <w:w w:val="100"/>
          <w:b/>
          <w:bCs/>
          <w:position w:val="2"/>
        </w:rPr>
        <w:t>p</w:t>
      </w:r>
      <w:r>
        <w:rPr>
          <w:rFonts w:ascii="Bell MT" w:hAnsi="Bell MT" w:cs="Bell MT" w:eastAsia="Bell MT"/>
          <w:sz w:val="48"/>
          <w:szCs w:val="48"/>
          <w:spacing w:val="-2"/>
          <w:w w:val="100"/>
          <w:b/>
          <w:bCs/>
          <w:position w:val="2"/>
        </w:rPr>
        <w:t>h</w:t>
      </w:r>
      <w:r>
        <w:rPr>
          <w:rFonts w:ascii="Bell MT" w:hAnsi="Bell MT" w:cs="Bell MT" w:eastAsia="Bell MT"/>
          <w:sz w:val="48"/>
          <w:szCs w:val="48"/>
          <w:spacing w:val="0"/>
          <w:w w:val="100"/>
          <w:b/>
          <w:bCs/>
          <w:position w:val="2"/>
        </w:rPr>
        <w:t>’AIR</w:t>
      </w:r>
      <w:r>
        <w:rPr>
          <w:rFonts w:ascii="Bell MT" w:hAnsi="Bell MT" w:cs="Bell MT" w:eastAsia="Bell MT"/>
          <w:sz w:val="48"/>
          <w:szCs w:val="48"/>
          <w:spacing w:val="5"/>
          <w:w w:val="100"/>
          <w:b/>
          <w:bCs/>
          <w:position w:val="2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100"/>
          <w:b/>
          <w:bCs/>
          <w:position w:val="2"/>
        </w:rPr>
        <w:t>2018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0" w:after="0" w:line="547" w:lineRule="exact"/>
        <w:ind w:left="114" w:right="-112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pict>
          <v:group style="position:absolute;margin-left:127.559998pt;margin-top:33.379845pt;width:423.84pt;height:.1pt;mso-position-horizontal-relative:page;mso-position-vertical-relative:paragraph;z-index:-4490" coordorigin="2551,668" coordsize="8477,2">
            <v:shape style="position:absolute;left:2551;top:668;width:8477;height:2" coordorigin="2551,668" coordsize="8477,0" path="m2551,668l11028,668e" filled="f" stroked="t" strokeweight=".72pt" strokecolor="#497DBA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8"/>
          <w:szCs w:val="48"/>
          <w:spacing w:val="0"/>
          <w:w w:val="90"/>
          <w:b/>
          <w:bCs/>
          <w:position w:val="-1"/>
        </w:rPr>
        <w:t>Sémi</w:t>
      </w:r>
      <w:r>
        <w:rPr>
          <w:rFonts w:ascii="Arial" w:hAnsi="Arial" w:cs="Arial" w:eastAsia="Arial"/>
          <w:sz w:val="48"/>
          <w:szCs w:val="48"/>
          <w:spacing w:val="-1"/>
          <w:w w:val="90"/>
          <w:b/>
          <w:bCs/>
          <w:position w:val="-1"/>
        </w:rPr>
        <w:t>n</w:t>
      </w:r>
      <w:r>
        <w:rPr>
          <w:rFonts w:ascii="Arial" w:hAnsi="Arial" w:cs="Arial" w:eastAsia="Arial"/>
          <w:sz w:val="48"/>
          <w:szCs w:val="48"/>
          <w:spacing w:val="0"/>
          <w:w w:val="90"/>
          <w:b/>
          <w:bCs/>
          <w:position w:val="-1"/>
        </w:rPr>
        <w:t>ai</w:t>
      </w:r>
      <w:r>
        <w:rPr>
          <w:rFonts w:ascii="Arial" w:hAnsi="Arial" w:cs="Arial" w:eastAsia="Arial"/>
          <w:sz w:val="48"/>
          <w:szCs w:val="48"/>
          <w:spacing w:val="-7"/>
          <w:w w:val="90"/>
          <w:b/>
          <w:bCs/>
          <w:position w:val="-1"/>
        </w:rPr>
        <w:t>r</w:t>
      </w:r>
      <w:r>
        <w:rPr>
          <w:rFonts w:ascii="Arial" w:hAnsi="Arial" w:cs="Arial" w:eastAsia="Arial"/>
          <w:sz w:val="48"/>
          <w:szCs w:val="48"/>
          <w:spacing w:val="0"/>
          <w:w w:val="90"/>
          <w:b/>
          <w:bCs/>
          <w:position w:val="-1"/>
        </w:rPr>
        <w:t>e</w:t>
      </w:r>
      <w:r>
        <w:rPr>
          <w:rFonts w:ascii="Arial" w:hAnsi="Arial" w:cs="Arial" w:eastAsia="Arial"/>
          <w:sz w:val="48"/>
          <w:szCs w:val="48"/>
          <w:spacing w:val="24"/>
          <w:w w:val="9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spacing w:val="0"/>
          <w:w w:val="83"/>
          <w:b/>
          <w:bCs/>
          <w:position w:val="-1"/>
        </w:rPr>
        <w:t>en</w:t>
      </w:r>
      <w:r>
        <w:rPr>
          <w:rFonts w:ascii="Arial" w:hAnsi="Arial" w:cs="Arial" w:eastAsia="Arial"/>
          <w:sz w:val="48"/>
          <w:szCs w:val="48"/>
          <w:spacing w:val="-1"/>
          <w:w w:val="83"/>
          <w:b/>
          <w:bCs/>
          <w:position w:val="-1"/>
        </w:rPr>
        <w:t>s</w:t>
      </w:r>
      <w:r>
        <w:rPr>
          <w:rFonts w:ascii="Arial" w:hAnsi="Arial" w:cs="Arial" w:eastAsia="Arial"/>
          <w:sz w:val="48"/>
          <w:szCs w:val="48"/>
          <w:spacing w:val="0"/>
          <w:w w:val="90"/>
          <w:b/>
          <w:bCs/>
          <w:position w:val="-1"/>
        </w:rPr>
        <w:t>eignants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40" w:lineRule="auto"/>
        <w:ind w:left="29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6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7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ob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432" w:lineRule="exact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Cent</w:t>
      </w:r>
      <w:r>
        <w:rPr>
          <w:rFonts w:ascii="Calibri" w:hAnsi="Calibri" w:cs="Calibri" w:eastAsia="Calibri"/>
          <w:sz w:val="36"/>
          <w:szCs w:val="36"/>
          <w:spacing w:val="-7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rn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-2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8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2060"/>
          <w:cols w:num="2" w:equalWidth="0">
            <w:col w:w="4793" w:space="543"/>
            <w:col w:w="6464"/>
          </w:cols>
        </w:sectPr>
      </w:pPr>
      <w:rPr/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4.16pt;margin-top:5.76pt;width:696.72pt;height:295.8pt;mso-position-horizontal-relative:page;mso-position-vertical-relative:page;z-index:-4491" coordorigin="283,115" coordsize="13934,5916">
            <v:shape style="position:absolute;left:11458;top:4214;width:2210;height:1817" type="#_x0000_t75">
              <v:imagedata r:id="rId7" o:title=""/>
            </v:shape>
            <v:shape style="position:absolute;left:10584;top:1723;width:2028;height:2045" type="#_x0000_t75">
              <v:imagedata r:id="rId8" o:title=""/>
            </v:shape>
            <v:shape style="position:absolute;left:9202;top:3780;width:2330;height:787" type="#_x0000_t75">
              <v:imagedata r:id="rId9" o:title=""/>
            </v:shape>
            <v:shape style="position:absolute;left:283;top:115;width:13934;height:1637" type="#_x0000_t75">
              <v:imagedata r:id="rId10" o:title=""/>
            </v:shape>
            <v:shape style="position:absolute;left:3065;top:439;width:5006;height:4934" type="#_x0000_t75">
              <v:imagedata r:id="rId11" o:title=""/>
            </v:shape>
            <v:shape style="position:absolute;left:7922;top:1786;width:1992;height:1675" type="#_x0000_t75">
              <v:imagedata r:id="rId12" o:title=""/>
            </v:shape>
            <v:shape style="position:absolute;left:1111;top:1903;width:1632;height:1762" type="#_x0000_t75">
              <v:imagedata r:id="rId13" o:title=""/>
            </v:shape>
            <w10:wrap type="none"/>
          </v:group>
        </w:pict>
      </w:r>
      <w:r>
        <w:rPr/>
        <w:pict>
          <v:group style="position:absolute;margin-left:428.160004pt;margin-top:355.679993pt;width:291.840pt;height:184.319817pt;mso-position-horizontal-relative:page;mso-position-vertical-relative:page;z-index:-4488" coordorigin="8563,7114" coordsize="5837,3686">
            <v:shape style="position:absolute;left:8563;top:9439;width:3938;height:1361" type="#_x0000_t75">
              <v:imagedata r:id="rId14" o:title=""/>
            </v:shape>
            <v:shape style="position:absolute;left:9341;top:7421;width:2191;height:1159" type="#_x0000_t75">
              <v:imagedata r:id="rId15" o:title=""/>
            </v:shape>
            <v:shape style="position:absolute;left:11513;top:7114;width:2887;height:3338" type="#_x0000_t75">
              <v:imagedata r:id="rId16" o:title=""/>
            </v:shape>
            <v:shape style="position:absolute;left:8866;top:8964;width:953;height:953" type="#_x0000_t75">
              <v:imagedata r:id="rId17" o:title=""/>
            </v:shape>
            <v:shape style="position:absolute;left:10891;top:9156;width:888;height:718" type="#_x0000_t75">
              <v:imagedata r:id="rId18" o:title=""/>
            </v:shape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0" w:lineRule="exact"/>
        <w:ind w:left="2126" w:right="1892"/>
        <w:jc w:val="center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group style="position:absolute;margin-left:24.48pt;margin-top:-26.450001pt;width:98.64pt;height:238.799939pt;mso-position-horizontal-relative:page;mso-position-vertical-relative:paragraph;z-index:-4489" coordorigin="490,-529" coordsize="1973,4776">
            <v:shape style="position:absolute;left:586;top:2281;width:1877;height:1966" type="#_x0000_t75">
              <v:imagedata r:id="rId19" o:title=""/>
            </v:shape>
            <v:group style="position:absolute;left:610;top:-522;width:1829;height:2820" coordorigin="610,-522" coordsize="1829,2820">
              <v:shape style="position:absolute;left:610;top:-522;width:1829;height:2820" coordorigin="610,-522" coordsize="1829,2820" path="m2281,-522l764,-522,699,-506,647,-467,616,-410,610,2144,612,2167,636,2228,682,2273,744,2297,767,2298,2284,2298,2349,2283,2401,2243,2432,2186,2438,-367,2436,-390,2412,-452,2366,-497,2304,-520,2281,-522e" filled="t" fillcolor="#ECECEC" stroked="f">
                <v:path arrowok="t"/>
                <v:fill/>
              </v:shape>
              <v:shape style="position:absolute;left:610;top:-522;width:1829;height:2820" type="#_x0000_t75">
                <v:imagedata r:id="rId20" o:title=""/>
              </v:shape>
              <v:shape style="position:absolute;left:490;top:2929;width:1289;height:1123" type="#_x0000_t75">
                <v:imagedata r:id="rId21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Mesu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des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aé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osols</w:t>
      </w:r>
      <w:r>
        <w:rPr>
          <w:rFonts w:ascii="Calibri" w:hAnsi="Calibri" w:cs="Calibri" w:eastAsia="Calibri"/>
          <w:sz w:val="56"/>
          <w:szCs w:val="56"/>
          <w:spacing w:val="-18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uti</w:t>
      </w:r>
      <w:r>
        <w:rPr>
          <w:rFonts w:ascii="Calibri" w:hAnsi="Calibri" w:cs="Calibri" w:eastAsia="Calibri"/>
          <w:sz w:val="56"/>
          <w:szCs w:val="56"/>
          <w:spacing w:val="-2"/>
          <w:w w:val="99"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is</w:t>
      </w:r>
      <w:r>
        <w:rPr>
          <w:rFonts w:ascii="Calibri" w:hAnsi="Calibri" w:cs="Calibri" w:eastAsia="Calibri"/>
          <w:sz w:val="56"/>
          <w:szCs w:val="56"/>
          <w:spacing w:val="-5"/>
          <w:w w:val="99"/>
          <w:position w:val="2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tion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72" w:lineRule="exact"/>
        <w:ind w:left="2681" w:right="2451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péda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ogiq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25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du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pho</w:t>
      </w:r>
      <w:r>
        <w:rPr>
          <w:rFonts w:ascii="Calibri" w:hAnsi="Calibri" w:cs="Calibri" w:eastAsia="Calibri"/>
          <w:sz w:val="56"/>
          <w:szCs w:val="56"/>
          <w:spacing w:val="-7"/>
          <w:w w:val="99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om</w:t>
      </w:r>
      <w:r>
        <w:rPr>
          <w:rFonts w:ascii="Calibri" w:hAnsi="Calibri" w:cs="Calibri" w:eastAsia="Calibri"/>
          <w:sz w:val="56"/>
          <w:szCs w:val="56"/>
          <w:spacing w:val="-2"/>
          <w:w w:val="99"/>
          <w:position w:val="2"/>
        </w:rPr>
        <w:t>è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40" w:lineRule="exact"/>
        <w:ind w:left="4434" w:right="5642"/>
        <w:jc w:val="center"/>
        <w:rPr>
          <w:rFonts w:ascii="Calibri" w:hAnsi="Calibri" w:cs="Calibri" w:eastAsia="Calibri"/>
          <w:sz w:val="54"/>
          <w:szCs w:val="54"/>
        </w:rPr>
      </w:pPr>
      <w:rPr/>
      <w:r>
        <w:rPr>
          <w:rFonts w:ascii="Calibri" w:hAnsi="Calibri" w:cs="Calibri" w:eastAsia="Calibri"/>
          <w:sz w:val="54"/>
          <w:szCs w:val="54"/>
          <w:w w:val="99"/>
          <w:b/>
          <w:bCs/>
          <w:i/>
          <w:position w:val="1"/>
        </w:rPr>
        <w:t>Cali</w:t>
      </w:r>
      <w:r>
        <w:rPr>
          <w:rFonts w:ascii="Calibri" w:hAnsi="Calibri" w:cs="Calibri" w:eastAsia="Calibri"/>
          <w:sz w:val="54"/>
          <w:szCs w:val="54"/>
          <w:spacing w:val="-4"/>
          <w:w w:val="99"/>
          <w:b/>
          <w:bCs/>
          <w:i/>
          <w:position w:val="1"/>
        </w:rPr>
        <w:t>t</w:t>
      </w:r>
      <w:r>
        <w:rPr>
          <w:rFonts w:ascii="Calibri" w:hAnsi="Calibri" w:cs="Calibri" w:eastAsia="Calibri"/>
          <w:sz w:val="54"/>
          <w:szCs w:val="54"/>
          <w:spacing w:val="0"/>
          <w:w w:val="100"/>
          <w:b/>
          <w:bCs/>
          <w:i/>
          <w:position w:val="1"/>
        </w:rPr>
        <w:t>oo</w:t>
      </w:r>
      <w:r>
        <w:rPr>
          <w:rFonts w:ascii="Calibri" w:hAnsi="Calibri" w:cs="Calibri" w:eastAsia="Calibri"/>
          <w:sz w:val="54"/>
          <w:szCs w:val="54"/>
          <w:spacing w:val="0"/>
          <w:w w:val="100"/>
          <w:position w:val="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0" w:lineRule="exact"/>
        <w:ind w:right="824"/>
        <w:jc w:val="righ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w w:val="99"/>
          <w:position w:val="1"/>
        </w:rPr>
        <w:t>AE</w:t>
      </w:r>
      <w:r>
        <w:rPr>
          <w:rFonts w:ascii="Calibri" w:hAnsi="Calibri" w:cs="Calibri" w:eastAsia="Calibri"/>
          <w:sz w:val="36"/>
          <w:szCs w:val="36"/>
          <w:spacing w:val="-4"/>
          <w:w w:val="99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ONET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46" w:lineRule="auto"/>
        <w:ind w:left="1433" w:right="6662" w:firstLine="2066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7"/>
          <w:szCs w:val="27"/>
          <w:spacing w:val="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uc</w:t>
      </w:r>
      <w:r>
        <w:rPr>
          <w:rFonts w:ascii="Calibri" w:hAnsi="Calibri" w:cs="Calibri" w:eastAsia="Calibri"/>
          <w:sz w:val="27"/>
          <w:szCs w:val="27"/>
          <w:spacing w:val="-4"/>
          <w:w w:val="100"/>
        </w:rPr>
        <w:t> 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B</w:t>
      </w:r>
      <w:r>
        <w:rPr>
          <w:rFonts w:ascii="Calibri" w:hAnsi="Calibri" w:cs="Calibri" w:eastAsia="Calibri"/>
          <w:sz w:val="27"/>
          <w:szCs w:val="27"/>
          <w:spacing w:val="1"/>
          <w:w w:val="100"/>
        </w:rPr>
        <w:t>L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A</w:t>
      </w:r>
      <w:r>
        <w:rPr>
          <w:rFonts w:ascii="Calibri" w:hAnsi="Calibri" w:cs="Calibri" w:eastAsia="Calibri"/>
          <w:sz w:val="27"/>
          <w:szCs w:val="27"/>
          <w:spacing w:val="-1"/>
          <w:w w:val="100"/>
        </w:rPr>
        <w:t>R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EL</w:t>
      </w:r>
      <w:r>
        <w:rPr>
          <w:rFonts w:ascii="Calibri" w:hAnsi="Calibri" w:cs="Calibri" w:eastAsia="Calibri"/>
          <w:sz w:val="27"/>
          <w:szCs w:val="27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Labo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8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mos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éri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q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www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.u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iv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-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lille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.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/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ons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40" w:right="2060"/>
        </w:sectPr>
      </w:pPr>
      <w:rPr/>
    </w:p>
    <w:p>
      <w:pPr>
        <w:spacing w:before="6" w:after="0" w:line="240" w:lineRule="auto"/>
        <w:ind w:left="1175" w:right="-20"/>
        <w:jc w:val="left"/>
        <w:rPr>
          <w:rFonts w:ascii="Times New Roman" w:hAnsi="Times New Roman" w:cs="Times New Roman" w:eastAsia="Times New Roman"/>
          <w:sz w:val="77"/>
          <w:szCs w:val="77"/>
        </w:rPr>
      </w:pPr>
      <w:rPr/>
      <w:r>
        <w:rPr/>
        <w:pict>
          <v:group style="position:absolute;margin-left:0pt;margin-top:0pt;width:719.379845pt;height:521.379333pt;mso-position-horizontal-relative:page;mso-position-vertical-relative:page;z-index:-4487" coordorigin="0,0" coordsize="14388,10428">
            <v:shape style="position:absolute;left:0;top:0;width:14375;height:10428" type="#_x0000_t75">
              <v:imagedata r:id="rId22" o:title=""/>
            </v:shape>
            <v:group style="position:absolute;left:14344;top:965;width:2;height:1188" coordorigin="14344,965" coordsize="2,1188">
              <v:shape style="position:absolute;left:14344;top:965;width:2;height:1188" coordorigin="14344,965" coordsize="0,1188" path="m14344,2153l14344,965e" filled="f" stroked="t" strokeweight="4.341085pt" strokecolor="#8064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77"/>
          <w:szCs w:val="77"/>
          <w:color w:val="0A0A0A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77"/>
          <w:szCs w:val="77"/>
          <w:color w:val="0A0A0A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77"/>
          <w:szCs w:val="77"/>
          <w:color w:val="0A0A0A"/>
          <w:spacing w:val="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7"/>
          <w:szCs w:val="77"/>
          <w:color w:val="0A0A0A"/>
          <w:spacing w:val="0"/>
          <w:w w:val="103"/>
          <w:b/>
          <w:bCs/>
        </w:rPr>
        <w:t>aérosols?</w:t>
      </w:r>
      <w:r>
        <w:rPr>
          <w:rFonts w:ascii="Times New Roman" w:hAnsi="Times New Roman" w:cs="Times New Roman" w:eastAsia="Times New Roman"/>
          <w:sz w:val="77"/>
          <w:szCs w:val="7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Diff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8"/>
          <w:w w:val="100"/>
        </w:rPr>
        <w:t>u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io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7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4"/>
          <w:w w:val="100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1"/>
          <w:w w:val="10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lum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4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16"/>
          <w:w w:val="100"/>
        </w:rPr>
        <w:t>è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2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laire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particu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2"/>
          <w:w w:val="100"/>
        </w:rPr>
        <w:t>l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81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9"/>
          <w:w w:val="100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3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2"/>
          <w:w w:val="100"/>
        </w:rPr>
        <w:t>u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10"/>
          <w:w w:val="111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464646"/>
          <w:spacing w:val="0"/>
          <w:w w:val="198"/>
        </w:rPr>
        <w:t>'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2"/>
        </w:rPr>
        <w:t>un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-14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68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0"/>
          <w:w w:val="106"/>
        </w:rPr>
        <w:t>bo</w:t>
      </w:r>
      <w:r>
        <w:rPr>
          <w:rFonts w:ascii="Times New Roman" w:hAnsi="Times New Roman" w:cs="Times New Roman" w:eastAsia="Times New Roman"/>
          <w:sz w:val="38"/>
          <w:szCs w:val="38"/>
          <w:color w:val="0A0A0A"/>
          <w:spacing w:val="-19"/>
          <w:w w:val="105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313131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660" w:bottom="0" w:left="140" w:right="2060"/>
        </w:sectPr>
      </w:pPr>
      <w:rPr/>
    </w:p>
    <w:p>
      <w:pPr>
        <w:spacing w:before="78" w:after="0" w:line="240" w:lineRule="auto"/>
        <w:ind w:left="4773" w:right="-20"/>
        <w:jc w:val="left"/>
        <w:tabs>
          <w:tab w:pos="1296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Exampl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030303"/>
          <w:spacing w:val="4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30"/>
          <w:szCs w:val="30"/>
          <w:color w:val="030303"/>
          <w:spacing w:val="5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Asi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>(China)</w:t>
      </w:r>
      <w:r>
        <w:rPr>
          <w:rFonts w:ascii="Arial" w:hAnsi="Arial" w:cs="Arial" w:eastAsia="Arial"/>
          <w:sz w:val="30"/>
          <w:szCs w:val="30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5"/>
          <w:i/>
          <w:position w:val="15"/>
        </w:rPr>
        <w:t>Troposphère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06.679967pt;height:404.64pt;mso-position-horizontal-relative:char;mso-position-vertical-relative:line" type="#_x0000_t75">
            <v:imagedata r:id="rId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066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16"/>
        </w:rPr>
        <w:t>lfrb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16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16"/>
          <w:u w:val="single" w:color="000000"/>
        </w:rPr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16"/>
          <w:u w:val="single" w:color="000000"/>
        </w:rPr>
        <w:t>n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-48"/>
          <w:w w:val="116"/>
        </w:rPr>
        <w:t> </w:t>
      </w:r>
      <w:r>
        <w:rPr>
          <w:rFonts w:ascii="Arial" w:hAnsi="Arial" w:cs="Arial" w:eastAsia="Arial"/>
          <w:sz w:val="32"/>
          <w:szCs w:val="32"/>
          <w:color w:val="FFCC00"/>
          <w:spacing w:val="0"/>
          <w:w w:val="100"/>
          <w:i/>
        </w:rPr>
        <w:t>1</w:t>
      </w:r>
      <w:r>
        <w:rPr>
          <w:rFonts w:ascii="Arial" w:hAnsi="Arial" w:cs="Arial" w:eastAsia="Arial"/>
          <w:sz w:val="32"/>
          <w:szCs w:val="32"/>
          <w:color w:val="FFCC00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14"/>
        </w:rPr>
        <w:t>lndustrial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4"/>
          <w:w w:val="11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00"/>
        </w:rPr>
        <w:t>aerosol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08"/>
        </w:rPr>
        <w:t>(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07"/>
        </w:rPr>
        <w:t>sulfates</w:t>
      </w:r>
      <w:r>
        <w:rPr>
          <w:rFonts w:ascii="Times New Roman" w:hAnsi="Times New Roman" w:cs="Times New Roman" w:eastAsia="Times New Roman"/>
          <w:sz w:val="35"/>
          <w:szCs w:val="35"/>
          <w:color w:val="FFCC00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825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898989"/>
          <w:spacing w:val="0"/>
          <w:w w:val="122"/>
        </w:rPr>
        <w:t>3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pgSz w:w="14400" w:h="10800" w:orient="landscape"/>
          <w:pgMar w:top="20" w:bottom="0" w:left="8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50.438611pt;height:282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980" w:bottom="280" w:left="620" w:right="48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559999pt;margin-top:19.200001pt;width:669pt;height:502.854pt;mso-position-horizontal-relative:page;mso-position-vertical-relative:page;z-index:-4486" type="#_x0000_t202" filled="f" stroked="f">
            <v:textbox inset="0,0,0,0">
              <w:txbxContent>
                <w:p>
                  <w:pPr>
                    <w:spacing w:before="8" w:after="0" w:line="160" w:lineRule="exact"/>
                    <w:jc w:val="left"/>
                    <w:rPr>
                      <w:sz w:val="16"/>
                      <w:szCs w:val="16"/>
                    </w:rPr>
                  </w:pPr>
                  <w:rPr/>
                  <w:r>
                    <w:rPr>
                      <w:sz w:val="16"/>
                      <w:szCs w:val="16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89" w:lineRule="exact"/>
                    <w:ind w:right="336"/>
                    <w:jc w:val="righ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888888"/>
                      <w:spacing w:val="0"/>
                      <w:w w:val="100"/>
                    </w:rPr>
                    <w:t>5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11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68.199761pt;height:501pt;mso-position-horizontal-relative:char;mso-position-vertical-relative:line" type="#_x0000_t75">
            <v:imagedata r:id="rId2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280" w:bottom="0" w:left="400" w:right="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2pt;margin-top:3pt;width:706.5pt;height:526.5pt;mso-position-horizontal-relative:page;mso-position-vertical-relative:page;z-index:-4485" coordorigin="240,60" coordsize="14130,10530">
            <v:shape style="position:absolute;left:240;top:60;width:14130;height:10530" type="#_x0000_t75">
              <v:imagedata r:id="rId26" o:title=""/>
            </v:shape>
            <v:group style="position:absolute;left:7523;top:7710;width:2;height:900" coordorigin="7523,7710" coordsize="2,900">
              <v:shape style="position:absolute;left:7523;top:7710;width:2;height:900" coordorigin="7523,7710" coordsize="0,900" path="m7523,8610l7523,7710e" filled="f" stroked="t" strokeweight=".75pt" strokecolor="#93875B">
                <v:path arrowok="t"/>
              </v:shape>
            </v:group>
            <v:group style="position:absolute;left:7515;top:9893;width:525;height:2" coordorigin="7515,9893" coordsize="525,2">
              <v:shape style="position:absolute;left:7515;top:9893;width:525;height:2" coordorigin="7515,9893" coordsize="525,0" path="m7515,9893l8040,9893e" filled="f" stroked="t" strokeweight=".75pt" strokecolor="#574F3F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8" w:after="0" w:line="356" w:lineRule="auto"/>
        <w:ind w:left="7540" w:right="771" w:firstLine="15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CC"/>
          <w:w w:val="109"/>
        </w:rPr>
        <w:t>Pare-brise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13"/>
        </w:rPr>
        <w:t>voiture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27"/>
        </w:rPr>
        <w:t>que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1"/>
          <w:w w:val="12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27"/>
        </w:rPr>
        <w:t>ue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27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-16"/>
          <w:w w:val="12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86"/>
        </w:rPr>
        <w:t>jo\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86"/>
        </w:rPr>
        <w:t>Œ'$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5"/>
          <w:w w:val="8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plu.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333CC"/>
          <w:spacing w:val="0"/>
          <w:w w:val="135"/>
        </w:rPr>
        <w:t>tu</w:t>
      </w:r>
      <w:r>
        <w:rPr>
          <w:rFonts w:ascii="Arial" w:hAnsi="Arial" w:cs="Arial" w:eastAsia="Arial"/>
          <w:sz w:val="17"/>
          <w:szCs w:val="17"/>
          <w:color w:val="3333CC"/>
          <w:spacing w:val="5"/>
          <w:w w:val="13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3333CC"/>
          <w:spacing w:val="0"/>
          <w:w w:val="142"/>
        </w:rPr>
        <w:t>à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20" w:after="0" w:line="192" w:lineRule="exact"/>
        <w:ind w:right="1337"/>
        <w:jc w:val="righ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00"/>
          <w:position w:val="-1"/>
        </w:rPr>
        <w:t>Villeneuve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12"/>
          <w:position w:val="-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6"/>
          <w:w w:val="112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3333CC"/>
          <w:spacing w:val="0"/>
          <w:w w:val="112"/>
          <w:position w:val="-1"/>
        </w:rPr>
        <w:t>'Ascq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0" w:after="0" w:line="240" w:lineRule="auto"/>
        <w:ind w:left="4476" w:right="5127"/>
        <w:jc w:val="center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998554"/>
          <w:w w:val="172"/>
        </w:rPr>
        <w:t>_</w:t>
      </w:r>
      <w:r>
        <w:rPr>
          <w:rFonts w:ascii="Arial" w:hAnsi="Arial" w:cs="Arial" w:eastAsia="Arial"/>
          <w:sz w:val="39"/>
          <w:szCs w:val="39"/>
          <w:color w:val="998554"/>
          <w:w w:val="171"/>
        </w:rPr>
        <w:t>\</w:t>
      </w:r>
      <w:r>
        <w:rPr>
          <w:rFonts w:ascii="Arial" w:hAnsi="Arial" w:cs="Arial" w:eastAsia="Arial"/>
          <w:sz w:val="39"/>
          <w:szCs w:val="39"/>
          <w:color w:val="000000"/>
          <w:w w:val="100"/>
        </w:rPr>
      </w:r>
    </w:p>
    <w:p>
      <w:pPr>
        <w:jc w:val="center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0" w:after="0" w:line="663" w:lineRule="exact"/>
        <w:ind w:left="57" w:right="6333"/>
        <w:jc w:val="center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Car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spacing w:val="1"/>
          <w:w w:val="100"/>
          <w:b/>
          <w:bCs/>
          <w:position w:val="2"/>
        </w:rPr>
        <w:t>’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ide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ti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é</w:t>
      </w:r>
      <w:r>
        <w:rPr>
          <w:rFonts w:ascii="Calibri" w:hAnsi="Calibri" w:cs="Calibri" w:eastAsia="Calibri"/>
          <w:sz w:val="56"/>
          <w:szCs w:val="56"/>
          <w:spacing w:val="-1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99"/>
          <w:b/>
          <w:bCs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spacing w:val="-68"/>
          <w:w w:val="99"/>
          <w:b/>
          <w:bCs/>
          <w:position w:val="2"/>
        </w:rPr>
        <w:t>’</w:t>
      </w:r>
      <w:r>
        <w:rPr>
          <w:rFonts w:ascii="Calibri" w:hAnsi="Calibri" w:cs="Calibri" w:eastAsia="Calibri"/>
          <w:sz w:val="56"/>
          <w:szCs w:val="56"/>
          <w:spacing w:val="0"/>
          <w:w w:val="99"/>
          <w:b/>
          <w:bCs/>
          <w:position w:val="2"/>
        </w:rPr>
        <w:t>AE</w:t>
      </w:r>
      <w:r>
        <w:rPr>
          <w:rFonts w:ascii="Calibri" w:hAnsi="Calibri" w:cs="Calibri" w:eastAsia="Calibri"/>
          <w:sz w:val="56"/>
          <w:szCs w:val="56"/>
          <w:spacing w:val="-5"/>
          <w:w w:val="99"/>
          <w:b/>
          <w:bCs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99"/>
          <w:b/>
          <w:bCs/>
          <w:position w:val="2"/>
        </w:rPr>
        <w:t>OS</w:t>
      </w:r>
      <w:r>
        <w:rPr>
          <w:rFonts w:ascii="Calibri" w:hAnsi="Calibri" w:cs="Calibri" w:eastAsia="Calibri"/>
          <w:sz w:val="56"/>
          <w:szCs w:val="56"/>
          <w:spacing w:val="1"/>
          <w:w w:val="99"/>
          <w:b/>
          <w:bCs/>
          <w:position w:val="2"/>
        </w:rPr>
        <w:t>O</w:t>
      </w:r>
      <w:r>
        <w:rPr>
          <w:rFonts w:ascii="Calibri" w:hAnsi="Calibri" w:cs="Calibri" w:eastAsia="Calibri"/>
          <w:sz w:val="56"/>
          <w:szCs w:val="56"/>
          <w:spacing w:val="0"/>
          <w:w w:val="99"/>
          <w:b/>
          <w:bCs/>
          <w:position w:val="2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w w:val="99"/>
          <w:b/>
          <w:bCs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  <w:t>o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m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: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Aé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osp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éri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w w:val="99"/>
          <w:b/>
          <w:bCs/>
          <w:position w:val="1"/>
        </w:rPr>
      </w:r>
      <w:r>
        <w:rPr>
          <w:rFonts w:ascii="Calibri" w:hAnsi="Calibri" w:cs="Calibri" w:eastAsia="Calibri"/>
          <w:sz w:val="32"/>
          <w:szCs w:val="32"/>
          <w:spacing w:val="-24"/>
          <w:w w:val="100"/>
          <w:b/>
          <w:bCs/>
          <w:u w:val="thick" w:color="0000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24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5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u w:val="thick" w:color="0000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â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u w:val="thick" w:color="0000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u w:val="thick" w:color="0000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u w:val="thick" w:color="0000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part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cules</w:t>
      </w:r>
      <w:r>
        <w:rPr>
          <w:rFonts w:ascii="Calibri" w:hAnsi="Calibri" w:cs="Calibri" w:eastAsia="Calibri"/>
          <w:sz w:val="32"/>
          <w:szCs w:val="32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suspens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2"/>
          <w:szCs w:val="32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-25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mosphè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du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vie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-25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22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nes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ns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oposphè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(la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basse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-25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mosphè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e)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osphè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(la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haute</w:t>
      </w:r>
      <w:r>
        <w:rPr>
          <w:rFonts w:ascii="Calibri" w:hAnsi="Calibri" w:cs="Calibri" w:eastAsia="Calibri"/>
          <w:sz w:val="32"/>
          <w:szCs w:val="3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-25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mosphè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)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w w:val="99"/>
          <w:b/>
          <w:bCs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Origine: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rigine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omme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5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marins,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poussiè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dése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ques,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ompos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é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chim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ques</w:t>
      </w:r>
      <w:r>
        <w:rPr>
          <w:rFonts w:ascii="Calibri" w:hAnsi="Calibri" w:cs="Calibri" w:eastAsia="Calibri"/>
          <w:sz w:val="32"/>
          <w:szCs w:val="3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osphè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(aé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b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éni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q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ues).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-24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ssi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3"/>
          <w:w w:val="100"/>
          <w:position w:val="1"/>
        </w:rPr>
        <w:t>’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rigine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x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es,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su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es,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178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ena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eux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é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2"/>
          <w:szCs w:val="3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umés</w:t>
      </w:r>
      <w:r>
        <w:rPr>
          <w:rFonts w:ascii="Calibri" w:hAnsi="Calibri" w:cs="Calibri" w:eastAsia="Calibri"/>
          <w:sz w:val="32"/>
          <w:szCs w:val="32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’ho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w w:val="99"/>
          <w:b/>
          <w:bCs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Signes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  <w:u w:val="thick" w:color="000000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u w:val="thick" w:color="000000"/>
        </w:rPr>
        <w:t>p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arti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u w:val="thick" w:color="000000"/>
        </w:rPr>
        <w:t>u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  <w:t>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u w:val="thick" w:color="000000"/>
        </w:rPr>
        <w:t>r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u w:val="thick" w:color="0000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u w:val="thick" w:color="000000"/>
        </w:rPr>
        <w:t>s: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mosphé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ques</w:t>
      </w:r>
      <w:r>
        <w:rPr>
          <w:rFonts w:ascii="Calibri" w:hAnsi="Calibri" w:cs="Calibri" w:eastAsia="Calibri"/>
          <w:sz w:val="32"/>
          <w:szCs w:val="32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és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aria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1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impor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ce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32"/>
          <w:szCs w:val="32"/>
          <w:spacing w:val="-1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elq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anom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è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1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plusieu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mi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è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)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,</w:t>
      </w:r>
      <w:r>
        <w:rPr>
          <w:rFonts w:ascii="Calibri" w:hAnsi="Calibri" w:cs="Calibri" w:eastAsia="Calibri"/>
          <w:sz w:val="32"/>
          <w:szCs w:val="32"/>
          <w:spacing w:val="-1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siti</w:t>
      </w:r>
      <w:r>
        <w:rPr>
          <w:rFonts w:ascii="Calibri" w:hAnsi="Calibri" w:cs="Calibri" w:eastAsia="Calibri"/>
          <w:sz w:val="32"/>
          <w:szCs w:val="32"/>
          <w:spacing w:val="2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1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im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1"/>
        </w:rPr>
        <w:t>rme.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he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ch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29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peut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chan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son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ls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opiques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chang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2"/>
          <w:szCs w:val="32"/>
          <w:spacing w:val="-18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ns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els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32"/>
          <w:szCs w:val="32"/>
          <w:spacing w:val="5"/>
          <w:w w:val="100"/>
          <w:position w:val="1"/>
        </w:rPr>
        <w:t>x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-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ê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s,</w:t>
      </w:r>
      <w:r>
        <w:rPr>
          <w:rFonts w:ascii="Calibri" w:hAnsi="Calibri" w:cs="Calibri" w:eastAsia="Calibri"/>
          <w:sz w:val="32"/>
          <w:szCs w:val="32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éponde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chang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347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cl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que.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380" w:bottom="280" w:left="42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8.52pt;margin-top:1.92pt;width:711.479982pt;height:538.079817pt;mso-position-horizontal-relative:page;mso-position-vertical-relative:page;z-index:-4484" coordorigin="170,38" coordsize="14230,10762">
            <v:shape style="position:absolute;left:283;top:38;width:11551;height:6499" type="#_x0000_t75">
              <v:imagedata r:id="rId27" o:title=""/>
            </v:shape>
            <v:shape style="position:absolute;left:170;top:6538;width:5599;height:4262" type="#_x0000_t75">
              <v:imagedata r:id="rId28" o:title=""/>
            </v:shape>
            <v:shape style="position:absolute;left:4366;top:6538;width:5628;height:4262" type="#_x0000_t75">
              <v:imagedata r:id="rId29" o:title=""/>
            </v:shape>
            <v:shape style="position:absolute;left:8873;top:6542;width:5527;height:4258" type="#_x0000_t75">
              <v:imagedata r:id="rId30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7" w:lineRule="exact"/>
        <w:ind w:left="586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27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28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29/09/2018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283" w:lineRule="exact"/>
        <w:ind w:left="1" w:right="-28"/>
        <w:jc w:val="center"/>
        <w:tabs>
          <w:tab w:pos="4700" w:val="left"/>
          <w:tab w:pos="6300" w:val="left"/>
        </w:tabs>
        <w:rPr>
          <w:rFonts w:ascii="Calibri" w:hAnsi="Calibri" w:cs="Calibri" w:eastAsia="Calibri"/>
          <w:sz w:val="120"/>
          <w:szCs w:val="120"/>
        </w:rPr>
      </w:pPr>
      <w:rPr/>
      <w:r>
        <w:rPr>
          <w:rFonts w:ascii="Calibri" w:hAnsi="Calibri" w:cs="Calibri" w:eastAsia="Calibri"/>
          <w:sz w:val="120"/>
          <w:szCs w:val="120"/>
          <w:spacing w:val="-25"/>
          <w:w w:val="99"/>
          <w:position w:val="7"/>
        </w:rPr>
        <w:t>P</w:t>
      </w:r>
      <w:r>
        <w:rPr>
          <w:rFonts w:ascii="Calibri" w:hAnsi="Calibri" w:cs="Calibri" w:eastAsia="Calibri"/>
          <w:sz w:val="120"/>
          <w:szCs w:val="120"/>
          <w:spacing w:val="0"/>
          <w:w w:val="99"/>
          <w:position w:val="7"/>
        </w:rPr>
        <w:t>ou</w:t>
      </w:r>
      <w:r>
        <w:rPr>
          <w:rFonts w:ascii="Calibri" w:hAnsi="Calibri" w:cs="Calibri" w:eastAsia="Calibri"/>
          <w:sz w:val="120"/>
          <w:szCs w:val="120"/>
          <w:spacing w:val="-17"/>
          <w:w w:val="99"/>
          <w:position w:val="7"/>
        </w:rPr>
        <w:t>r</w:t>
      </w:r>
      <w:r>
        <w:rPr>
          <w:rFonts w:ascii="Calibri" w:hAnsi="Calibri" w:cs="Calibri" w:eastAsia="Calibri"/>
          <w:sz w:val="120"/>
          <w:szCs w:val="120"/>
          <w:spacing w:val="0"/>
          <w:w w:val="99"/>
          <w:position w:val="7"/>
        </w:rPr>
        <w:t>quoi</w:t>
        <w:tab/>
      </w:r>
      <w:r>
        <w:rPr>
          <w:rFonts w:ascii="Calibri" w:hAnsi="Calibri" w:cs="Calibri" w:eastAsia="Calibri"/>
          <w:sz w:val="120"/>
          <w:szCs w:val="120"/>
          <w:spacing w:val="-230"/>
          <w:w w:val="99"/>
          <w:position w:val="7"/>
        </w:rPr>
        <w:t> </w:t>
      </w:r>
      <w:r>
        <w:rPr>
          <w:rFonts w:ascii="Calibri" w:hAnsi="Calibri" w:cs="Calibri" w:eastAsia="Calibri"/>
          <w:sz w:val="120"/>
          <w:szCs w:val="120"/>
          <w:spacing w:val="0"/>
          <w:w w:val="99"/>
          <w:position w:val="7"/>
        </w:rPr>
        <w:t>les</w:t>
        <w:tab/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7"/>
        </w:rPr>
        <w:t>m</w:t>
      </w:r>
      <w:r>
        <w:rPr>
          <w:rFonts w:ascii="Calibri" w:hAnsi="Calibri" w:cs="Calibri" w:eastAsia="Calibri"/>
          <w:sz w:val="120"/>
          <w:szCs w:val="120"/>
          <w:spacing w:val="-10"/>
          <w:w w:val="100"/>
          <w:position w:val="7"/>
        </w:rPr>
        <w:t>e</w:t>
      </w:r>
      <w:r>
        <w:rPr>
          <w:rFonts w:ascii="Calibri" w:hAnsi="Calibri" w:cs="Calibri" w:eastAsia="Calibri"/>
          <w:sz w:val="120"/>
          <w:szCs w:val="120"/>
          <w:spacing w:val="-18"/>
          <w:w w:val="100"/>
          <w:position w:val="7"/>
        </w:rPr>
        <w:t>t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7"/>
        </w:rPr>
        <w:t>t</w:t>
      </w:r>
      <w:r>
        <w:rPr>
          <w:rFonts w:ascii="Calibri" w:hAnsi="Calibri" w:cs="Calibri" w:eastAsia="Calibri"/>
          <w:sz w:val="120"/>
          <w:szCs w:val="120"/>
          <w:spacing w:val="-19"/>
          <w:w w:val="100"/>
          <w:position w:val="7"/>
        </w:rPr>
        <w:t>r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7"/>
        </w:rPr>
        <w:t>e</w:t>
      </w:r>
      <w:r>
        <w:rPr>
          <w:rFonts w:ascii="Calibri" w:hAnsi="Calibri" w:cs="Calibri" w:eastAsia="Calibri"/>
          <w:sz w:val="120"/>
          <w:szCs w:val="120"/>
          <w:spacing w:val="-23"/>
          <w:w w:val="100"/>
          <w:position w:val="7"/>
        </w:rPr>
        <w:t> 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7"/>
        </w:rPr>
        <w:t>sous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0"/>
        </w:rPr>
      </w:r>
    </w:p>
    <w:p>
      <w:pPr>
        <w:spacing w:before="0" w:after="0" w:line="1441" w:lineRule="exact"/>
        <w:ind w:left="2889" w:right="2861"/>
        <w:jc w:val="center"/>
        <w:rPr>
          <w:rFonts w:ascii="Calibri" w:hAnsi="Calibri" w:cs="Calibri" w:eastAsia="Calibri"/>
          <w:sz w:val="120"/>
          <w:szCs w:val="120"/>
        </w:rPr>
      </w:pPr>
      <w:rPr/>
      <w:r>
        <w:rPr>
          <w:rFonts w:ascii="Calibri" w:hAnsi="Calibri" w:cs="Calibri" w:eastAsia="Calibri"/>
          <w:sz w:val="120"/>
          <w:szCs w:val="120"/>
          <w:position w:val="3"/>
        </w:rPr>
        <w:t>su</w:t>
      </w:r>
      <w:r>
        <w:rPr>
          <w:rFonts w:ascii="Calibri" w:hAnsi="Calibri" w:cs="Calibri" w:eastAsia="Calibri"/>
          <w:sz w:val="120"/>
          <w:szCs w:val="120"/>
          <w:spacing w:val="12"/>
          <w:position w:val="3"/>
        </w:rPr>
        <w:t>r</w:t>
      </w:r>
      <w:r>
        <w:rPr>
          <w:rFonts w:ascii="Calibri" w:hAnsi="Calibri" w:cs="Calibri" w:eastAsia="Calibri"/>
          <w:sz w:val="120"/>
          <w:szCs w:val="120"/>
          <w:spacing w:val="-12"/>
          <w:w w:val="99"/>
          <w:position w:val="3"/>
        </w:rPr>
        <w:t>v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3"/>
        </w:rPr>
        <w:t>eillance?</w:t>
      </w:r>
      <w:r>
        <w:rPr>
          <w:rFonts w:ascii="Calibri" w:hAnsi="Calibri" w:cs="Calibri" w:eastAsia="Calibri"/>
          <w:sz w:val="120"/>
          <w:szCs w:val="120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980" w:bottom="280" w:left="1040" w:right="1020"/>
        </w:sectPr>
      </w:pPr>
      <w:rPr/>
    </w:p>
    <w:p>
      <w:pPr>
        <w:spacing w:before="28" w:after="0" w:line="240" w:lineRule="auto"/>
        <w:ind w:left="241" w:right="-20"/>
        <w:jc w:val="left"/>
        <w:rPr>
          <w:rFonts w:ascii="Arial" w:hAnsi="Arial" w:cs="Arial" w:eastAsia="Arial"/>
          <w:sz w:val="61"/>
          <w:szCs w:val="61"/>
        </w:rPr>
      </w:pPr>
      <w:rPr/>
      <w:r>
        <w:rPr>
          <w:rFonts w:ascii="Arial" w:hAnsi="Arial" w:cs="Arial" w:eastAsia="Arial"/>
          <w:sz w:val="62"/>
          <w:szCs w:val="62"/>
          <w:spacing w:val="0"/>
          <w:w w:val="100"/>
        </w:rPr>
        <w:t>Ca</w:t>
      </w:r>
      <w:r>
        <w:rPr>
          <w:rFonts w:ascii="Arial" w:hAnsi="Arial" w:cs="Arial" w:eastAsia="Arial"/>
          <w:sz w:val="62"/>
          <w:szCs w:val="62"/>
          <w:spacing w:val="-65"/>
          <w:w w:val="100"/>
        </w:rPr>
        <w:t> </w:t>
      </w:r>
      <w:r>
        <w:rPr>
          <w:rFonts w:ascii="Arial" w:hAnsi="Arial" w:cs="Arial" w:eastAsia="Arial"/>
          <w:sz w:val="61"/>
          <w:szCs w:val="61"/>
          <w:spacing w:val="0"/>
          <w:w w:val="102"/>
          <w:b/>
          <w:bCs/>
        </w:rPr>
        <w:t>chauff</w:t>
      </w:r>
      <w:r>
        <w:rPr>
          <w:rFonts w:ascii="Arial" w:hAnsi="Arial" w:cs="Arial" w:eastAsia="Arial"/>
          <w:sz w:val="61"/>
          <w:szCs w:val="61"/>
          <w:spacing w:val="-11"/>
          <w:w w:val="103"/>
          <w:b/>
          <w:bCs/>
        </w:rPr>
        <w:t>e</w:t>
      </w:r>
      <w:r>
        <w:rPr>
          <w:rFonts w:ascii="Arial" w:hAnsi="Arial" w:cs="Arial" w:eastAsia="Arial"/>
          <w:sz w:val="61"/>
          <w:szCs w:val="61"/>
          <w:spacing w:val="0"/>
          <w:w w:val="103"/>
          <w:b/>
          <w:bCs/>
        </w:rPr>
        <w:t>....</w:t>
      </w:r>
      <w:r>
        <w:rPr>
          <w:rFonts w:ascii="Arial" w:hAnsi="Arial" w:cs="Arial" w:eastAsia="Arial"/>
          <w:sz w:val="61"/>
          <w:szCs w:val="61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4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les</w:t>
      </w:r>
      <w:r>
        <w:rPr>
          <w:rFonts w:ascii="Arial" w:hAnsi="Arial" w:cs="Arial" w:eastAsia="Arial"/>
          <w:sz w:val="32"/>
          <w:szCs w:val="32"/>
          <w:color w:val="FF0000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modèles</w:t>
      </w:r>
      <w:r>
        <w:rPr>
          <w:rFonts w:ascii="Arial" w:hAnsi="Arial" w:cs="Arial" w:eastAsia="Arial"/>
          <w:sz w:val="32"/>
          <w:szCs w:val="32"/>
          <w:color w:val="FF0000"/>
          <w:spacing w:val="5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reproduisent-il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s</w:t>
      </w:r>
      <w:r>
        <w:rPr>
          <w:rFonts w:ascii="Arial" w:hAnsi="Arial" w:cs="Arial" w:eastAsia="Arial"/>
          <w:sz w:val="32"/>
          <w:szCs w:val="32"/>
          <w:color w:val="FF0000"/>
          <w:spacing w:val="-1"/>
          <w:w w:val="106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correctement</w:t>
      </w:r>
      <w:r>
        <w:rPr>
          <w:rFonts w:ascii="Arial" w:hAnsi="Arial" w:cs="Arial" w:eastAsia="Arial"/>
          <w:sz w:val="32"/>
          <w:szCs w:val="32"/>
          <w:color w:val="FF0000"/>
          <w:spacing w:val="-20"/>
          <w:w w:val="106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color w:val="FF0000"/>
          <w:spacing w:val="9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période</w:t>
      </w:r>
      <w:r>
        <w:rPr>
          <w:rFonts w:ascii="Arial" w:hAnsi="Arial" w:cs="Arial" w:eastAsia="Arial"/>
          <w:sz w:val="32"/>
          <w:szCs w:val="32"/>
          <w:color w:val="FF0000"/>
          <w:spacing w:val="6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25"/>
        </w:rPr>
        <w:t>1860-</w:t>
      </w:r>
      <w:r>
        <w:rPr>
          <w:rFonts w:ascii="Arial" w:hAnsi="Arial" w:cs="Arial" w:eastAsia="Arial"/>
          <w:sz w:val="32"/>
          <w:szCs w:val="32"/>
          <w:color w:val="FF0000"/>
          <w:spacing w:val="-4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présen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FF000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FF0000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2" w:after="0" w:line="240" w:lineRule="auto"/>
        <w:ind w:left="11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2"/>
          <w:szCs w:val="32"/>
          <w:w w:val="108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1e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32"/>
          <w:szCs w:val="32"/>
          <w:spacing w:val="29"/>
          <w:w w:val="100"/>
          <w:u w:val="thick" w:color="0000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calcu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-22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:ave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c</w:t>
      </w:r>
      <w:r>
        <w:rPr>
          <w:rFonts w:ascii="Arial" w:hAnsi="Arial" w:cs="Arial" w:eastAsia="Arial"/>
          <w:sz w:val="31"/>
          <w:szCs w:val="31"/>
          <w:spacing w:val="77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effet</w:t>
      </w:r>
      <w:r>
        <w:rPr>
          <w:rFonts w:ascii="Arial" w:hAnsi="Arial" w:cs="Arial" w:eastAsia="Arial"/>
          <w:sz w:val="31"/>
          <w:szCs w:val="31"/>
          <w:spacing w:val="63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spacing w:val="29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00"/>
        </w:rPr>
        <w:t>serre</w:t>
      </w:r>
      <w:r>
        <w:rPr>
          <w:rFonts w:ascii="Arial" w:hAnsi="Arial" w:cs="Arial" w:eastAsia="Arial"/>
          <w:sz w:val="31"/>
          <w:szCs w:val="31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spacing w:val="0"/>
          <w:w w:val="110"/>
        </w:rPr>
        <w:t>additionnel</w:t>
      </w:r>
      <w:r>
        <w:rPr>
          <w:rFonts w:ascii="Arial" w:hAnsi="Arial" w:cs="Arial" w:eastAsia="Arial"/>
          <w:sz w:val="31"/>
          <w:szCs w:val="31"/>
          <w:spacing w:val="0"/>
          <w:w w:val="100"/>
        </w:rPr>
      </w:r>
    </w:p>
    <w:p>
      <w:pPr>
        <w:spacing w:before="34" w:after="0" w:line="282" w:lineRule="exact"/>
        <w:ind w:left="1500" w:right="-20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366.083496pt;margin-top:2.676842pt;width:254.791252pt;height:.1pt;mso-position-horizontal-relative:page;mso-position-vertical-relative:paragraph;z-index:-4481" coordorigin="7322,54" coordsize="5096,2">
            <v:shape style="position:absolute;left:7322;top:54;width:5096;height:2" coordorigin="7322,54" coordsize="5096,0" path="m7322,54l12417,54e" filled="f" stroked="t" strokeweight="1.431412pt" strokecolor="#D4FB74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5"/>
          <w:szCs w:val="25"/>
          <w:color w:val="2B331F"/>
          <w:spacing w:val="0"/>
          <w:w w:val="57"/>
          <w:position w:val="-1"/>
        </w:rPr>
        <w:t>............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160" w:bottom="280" w:left="160" w:right="380"/>
        </w:sectPr>
      </w:pPr>
      <w:rPr/>
    </w:p>
    <w:p>
      <w:pPr>
        <w:spacing w:before="0" w:after="0" w:line="537" w:lineRule="exact"/>
        <w:ind w:left="1137" w:right="-112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B331F"/>
          <w:spacing w:val="-192"/>
          <w:w w:val="287"/>
          <w:i/>
          <w:position w:val="6"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2B331F"/>
          <w:spacing w:val="-60"/>
          <w:w w:val="173"/>
          <w:position w:val="-1"/>
        </w:rPr>
        <w:t>v</w:t>
      </w:r>
      <w:r>
        <w:rPr>
          <w:rFonts w:ascii="Arial" w:hAnsi="Arial" w:cs="Arial" w:eastAsia="Arial"/>
          <w:sz w:val="24"/>
          <w:szCs w:val="24"/>
          <w:color w:val="2B331F"/>
          <w:spacing w:val="0"/>
          <w:w w:val="289"/>
          <w:i/>
          <w:position w:val="6"/>
        </w:rPr>
        <w:t>)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3180" w:val="left"/>
          <w:tab w:pos="5220" w:val="left"/>
          <w:tab w:pos="6000" w:val="left"/>
          <w:tab w:pos="678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/>
        <w:pict>
          <v:group style="position:absolute;margin-left:137.160004pt;margin-top:5.84064pt;width:489.600006pt;height:332.437529pt;mso-position-horizontal-relative:page;mso-position-vertical-relative:paragraph;z-index:-4483" coordorigin="2743,117" coordsize="9792,6649">
            <v:shape style="position:absolute;left:2743;top:185;width:9792;height:6581" type="#_x0000_t75">
              <v:imagedata r:id="rId31" o:title=""/>
            </v:shape>
            <v:shape style="position:absolute;left:2743;top:5210;width:5897;height:1382" type="#_x0000_t75">
              <v:imagedata r:id="rId32" o:title=""/>
            </v:shape>
            <v:group style="position:absolute;left:12314;top:138;width:2;height:599" coordorigin="12314,138" coordsize="2,599">
              <v:shape style="position:absolute;left:12314;top:138;width:2;height:599" coordorigin="12314,138" coordsize="0,599" path="m12314,737l12314,138e" filled="f" stroked="t" strokeweight="2.147117pt" strokecolor="#2F440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3"/>
          <w:szCs w:val="33"/>
          <w:color w:val="2B331F"/>
          <w:spacing w:val="-5"/>
          <w:w w:val="116"/>
          <w:position w:val="-7"/>
        </w:rPr>
        <w:t>1</w:t>
      </w:r>
      <w:r>
        <w:rPr>
          <w:rFonts w:ascii="Times New Roman" w:hAnsi="Times New Roman" w:cs="Times New Roman" w:eastAsia="Times New Roman"/>
          <w:sz w:val="33"/>
          <w:szCs w:val="33"/>
          <w:color w:val="4D4F48"/>
          <w:spacing w:val="-31"/>
          <w:w w:val="141"/>
          <w:position w:val="-7"/>
        </w:rPr>
        <w:t>.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55"/>
          <w:position w:val="0"/>
        </w:rPr>
        <w:t>s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04"/>
          <w:position w:val="0"/>
        </w:rPr>
        <w:t>rr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04"/>
          <w:position w:val="0"/>
        </w:rPr>
        <w:t>rTïï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-279"/>
          <w:w w:val="204"/>
          <w:position w:val="0"/>
        </w:rPr>
        <w:t> 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04"/>
          <w:position w:val="0"/>
        </w:rPr>
        <w:t>-r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04"/>
          <w:position w:val="0"/>
        </w:rPr>
        <w:t>-r</w:t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24"/>
          <w:szCs w:val="24"/>
          <w:color w:val="2B331F"/>
          <w:spacing w:val="0"/>
          <w:w w:val="204"/>
          <w:position w:val="0"/>
        </w:rPr>
        <w:t>-rïl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60" w:right="380"/>
          <w:cols w:num="2" w:equalWidth="0">
            <w:col w:w="1924" w:space="235"/>
            <w:col w:w="11701"/>
          </w:cols>
        </w:sectPr>
      </w:pPr>
      <w:rPr/>
    </w:p>
    <w:p>
      <w:pPr>
        <w:spacing w:before="43" w:after="0" w:line="240" w:lineRule="auto"/>
        <w:ind w:right="72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52"/>
          <w:szCs w:val="52"/>
          <w:color w:val="2B331F"/>
          <w:spacing w:val="-200"/>
          <w:w w:val="223"/>
          <w:position w:val="-24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B331F"/>
          <w:spacing w:val="0"/>
          <w:w w:val="124"/>
          <w:position w:val="0"/>
        </w:rPr>
        <w:t>Q)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324" w:lineRule="exact"/>
        <w:ind w:right="56"/>
        <w:jc w:val="righ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2B331F"/>
          <w:spacing w:val="0"/>
          <w:w w:val="190"/>
          <w:position w:val="-2"/>
        </w:rPr>
        <w:t>0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327" w:lineRule="exact"/>
        <w:ind w:right="-20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B331F"/>
          <w:spacing w:val="0"/>
          <w:w w:val="118"/>
          <w:position w:val="1"/>
        </w:rPr>
        <w:t>0&gt;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3" w:lineRule="auto"/>
        <w:ind w:left="1572" w:right="6" w:firstLine="-36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0"/>
          <w:w w:val="53"/>
        </w:rPr>
        <w:t>.....,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2B331F"/>
          <w:spacing w:val="0"/>
          <w:w w:val="78"/>
        </w:rPr>
        <w:t>ro</w:t>
      </w:r>
      <w:r>
        <w:rPr>
          <w:rFonts w:ascii="Times New Roman" w:hAnsi="Times New Roman" w:cs="Times New Roman" w:eastAsia="Times New Roman"/>
          <w:sz w:val="38"/>
          <w:szCs w:val="38"/>
          <w:color w:val="2B331F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B331F"/>
          <w:spacing w:val="0"/>
          <w:w w:val="188"/>
        </w:rPr>
        <w:t>L.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26" w:after="0" w:line="367" w:lineRule="exact"/>
        <w:ind w:right="311"/>
        <w:jc w:val="righ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33"/>
          <w:szCs w:val="33"/>
          <w:color w:val="4D4F48"/>
          <w:spacing w:val="0"/>
          <w:w w:val="193"/>
          <w:position w:val="-2"/>
        </w:rPr>
        <w:t>'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364" w:lineRule="exact"/>
        <w:ind w:right="68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2B331F"/>
          <w:spacing w:val="0"/>
          <w:w w:val="104"/>
          <w:position w:val="-3"/>
        </w:rPr>
        <w:t>E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right="104"/>
        <w:jc w:val="righ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-26"/>
          <w:w w:val="53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2B331F"/>
          <w:spacing w:val="-172"/>
          <w:w w:val="112"/>
          <w:i/>
          <w:position w:val="14"/>
        </w:rPr>
        <w:t>Q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0"/>
          <w:w w:val="53"/>
          <w:position w:val="1"/>
        </w:rPr>
        <w:t>...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-26"/>
          <w:w w:val="53"/>
          <w:position w:val="1"/>
        </w:rPr>
        <w:t>.</w:t>
      </w:r>
      <w:r>
        <w:rPr>
          <w:rFonts w:ascii="Arial" w:hAnsi="Arial" w:cs="Arial" w:eastAsia="Arial"/>
          <w:sz w:val="21"/>
          <w:szCs w:val="21"/>
          <w:color w:val="2B331F"/>
          <w:spacing w:val="-53"/>
          <w:w w:val="113"/>
          <w:i/>
          <w:position w:val="14"/>
        </w:rPr>
        <w:t>)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0"/>
          <w:w w:val="53"/>
          <w:position w:val="1"/>
        </w:rPr>
        <w:t>,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415" w:lineRule="exact"/>
        <w:ind w:right="122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331F"/>
          <w:spacing w:val="0"/>
          <w:w w:val="76"/>
          <w:position w:val="-1"/>
        </w:rPr>
        <w:t>ro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7" w:right="-59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2B331F"/>
          <w:spacing w:val="-19"/>
          <w:w w:val="102"/>
        </w:rPr>
        <w:t>1</w:t>
      </w:r>
      <w:r>
        <w:rPr>
          <w:rFonts w:ascii="Arial" w:hAnsi="Arial" w:cs="Arial" w:eastAsia="Arial"/>
          <w:sz w:val="32"/>
          <w:szCs w:val="32"/>
          <w:color w:val="4D4F48"/>
          <w:spacing w:val="-13"/>
          <w:w w:val="178"/>
        </w:rPr>
        <w:t>.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10"/>
        </w:rPr>
        <w:t>0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96"/>
        <w:jc w:val="left"/>
        <w:rPr>
          <w:rFonts w:ascii="Courier New" w:hAnsi="Courier New" w:cs="Courier New" w:eastAsia="Courier New"/>
          <w:sz w:val="37"/>
          <w:szCs w:val="37"/>
        </w:rPr>
      </w:pPr>
      <w:rPr/>
      <w:r>
        <w:rPr>
          <w:rFonts w:ascii="Courier New" w:hAnsi="Courier New" w:cs="Courier New" w:eastAsia="Courier New"/>
          <w:sz w:val="37"/>
          <w:szCs w:val="37"/>
          <w:color w:val="2B331F"/>
          <w:spacing w:val="-94"/>
          <w:w w:val="123"/>
        </w:rPr>
        <w:t>0</w:t>
      </w:r>
      <w:r>
        <w:rPr>
          <w:rFonts w:ascii="Courier New" w:hAnsi="Courier New" w:cs="Courier New" w:eastAsia="Courier New"/>
          <w:sz w:val="37"/>
          <w:szCs w:val="37"/>
          <w:color w:val="4D4F48"/>
          <w:spacing w:val="-113"/>
          <w:w w:val="103"/>
        </w:rPr>
        <w:t>.</w:t>
      </w:r>
      <w:r>
        <w:rPr>
          <w:rFonts w:ascii="Courier New" w:hAnsi="Courier New" w:cs="Courier New" w:eastAsia="Courier New"/>
          <w:sz w:val="37"/>
          <w:szCs w:val="37"/>
          <w:color w:val="2B331F"/>
          <w:spacing w:val="0"/>
          <w:w w:val="124"/>
        </w:rPr>
        <w:t>5</w:t>
      </w:r>
      <w:r>
        <w:rPr>
          <w:rFonts w:ascii="Courier New" w:hAnsi="Courier New" w:cs="Courier New" w:eastAsia="Courier New"/>
          <w:sz w:val="37"/>
          <w:szCs w:val="3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36"/>
          <w:szCs w:val="36"/>
          <w:color w:val="CD603F"/>
          <w:w w:val="599"/>
        </w:rPr>
        <w:t>-</w:t>
      </w:r>
      <w:r>
        <w:rPr>
          <w:rFonts w:ascii="Arial" w:hAnsi="Arial" w:cs="Arial" w:eastAsia="Arial"/>
          <w:sz w:val="36"/>
          <w:szCs w:val="36"/>
          <w:color w:val="CD603F"/>
          <w:spacing w:val="-66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B331F"/>
          <w:spacing w:val="0"/>
          <w:w w:val="100"/>
        </w:rPr>
        <w:t>Cb5ervat</w:t>
      </w:r>
      <w:r>
        <w:rPr>
          <w:rFonts w:ascii="Arial" w:hAnsi="Arial" w:cs="Arial" w:eastAsia="Arial"/>
          <w:sz w:val="36"/>
          <w:szCs w:val="36"/>
          <w:color w:val="2B331F"/>
          <w:spacing w:val="21"/>
          <w:w w:val="100"/>
        </w:rPr>
        <w:t>i</w:t>
      </w:r>
      <w:r>
        <w:rPr>
          <w:rFonts w:ascii="Arial" w:hAnsi="Arial" w:cs="Arial" w:eastAsia="Arial"/>
          <w:sz w:val="27"/>
          <w:szCs w:val="27"/>
          <w:color w:val="2B331F"/>
          <w:spacing w:val="0"/>
          <w:w w:val="100"/>
        </w:rPr>
        <w:t>&lt;l1S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60" w:right="380"/>
          <w:cols w:num="3" w:equalWidth="0">
            <w:col w:w="1947" w:space="140"/>
            <w:col w:w="540" w:space="469"/>
            <w:col w:w="10764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564" w:lineRule="exact"/>
        <w:ind w:left="1472" w:right="-20"/>
        <w:jc w:val="left"/>
        <w:tabs>
          <w:tab w:pos="2600" w:val="left"/>
          <w:tab w:pos="8220" w:val="left"/>
        </w:tabs>
        <w:rPr>
          <w:rFonts w:ascii="Arial" w:hAnsi="Arial" w:cs="Arial" w:eastAsia="Arial"/>
          <w:sz w:val="42"/>
          <w:szCs w:val="42"/>
        </w:rPr>
      </w:pPr>
      <w:rPr/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51"/>
          <w:position w:val="2"/>
        </w:rPr>
        <w:t>o.o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</w:r>
      <w:r>
        <w:rPr>
          <w:rFonts w:ascii="Arial" w:hAnsi="Arial" w:cs="Arial" w:eastAsia="Arial"/>
          <w:sz w:val="42"/>
          <w:szCs w:val="42"/>
          <w:color w:val="6E4636"/>
          <w:spacing w:val="13"/>
          <w:w w:val="250"/>
          <w:position w:val="2"/>
        </w:rPr>
        <w:t>H</w:t>
      </w:r>
      <w:r>
        <w:rPr>
          <w:rFonts w:ascii="Arial" w:hAnsi="Arial" w:cs="Arial" w:eastAsia="Arial"/>
          <w:sz w:val="42"/>
          <w:szCs w:val="42"/>
          <w:color w:val="AE603D"/>
          <w:spacing w:val="0"/>
          <w:w w:val="129"/>
          <w:position w:val="2"/>
        </w:rPr>
        <w:t>+.Hl-lrmHJ;t;;rf.</w:t>
      </w:r>
      <w:r>
        <w:rPr>
          <w:rFonts w:ascii="Arial" w:hAnsi="Arial" w:cs="Arial" w:eastAsia="Arial"/>
          <w:sz w:val="42"/>
          <w:szCs w:val="42"/>
          <w:color w:val="875D2F"/>
          <w:spacing w:val="27"/>
          <w:w w:val="248"/>
          <w:position w:val="2"/>
        </w:rPr>
        <w:t>T</w:t>
      </w:r>
      <w:r>
        <w:rPr>
          <w:rFonts w:ascii="Arial" w:hAnsi="Arial" w:cs="Arial" w:eastAsia="Arial"/>
          <w:sz w:val="42"/>
          <w:szCs w:val="42"/>
          <w:color w:val="2B331F"/>
          <w:spacing w:val="0"/>
          <w:w w:val="526"/>
          <w:position w:val="2"/>
        </w:rPr>
        <w:t>-</w:t>
      </w:r>
      <w:r>
        <w:rPr>
          <w:rFonts w:ascii="Arial" w:hAnsi="Arial" w:cs="Arial" w:eastAsia="Arial"/>
          <w:sz w:val="42"/>
          <w:szCs w:val="42"/>
          <w:color w:val="2B331F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42"/>
          <w:szCs w:val="42"/>
          <w:color w:val="2B331F"/>
          <w:spacing w:val="0"/>
          <w:w w:val="100"/>
          <w:position w:val="2"/>
        </w:rPr>
      </w:r>
      <w:r>
        <w:rPr>
          <w:rFonts w:ascii="Arial" w:hAnsi="Arial" w:cs="Arial" w:eastAsia="Arial"/>
          <w:sz w:val="42"/>
          <w:szCs w:val="42"/>
          <w:color w:val="726E1F"/>
          <w:spacing w:val="0"/>
          <w:w w:val="55"/>
          <w:position w:val="2"/>
        </w:rPr>
        <w:t>_.:::::.::::==</w:t>
      </w:r>
      <w:r>
        <w:rPr>
          <w:rFonts w:ascii="Arial" w:hAnsi="Arial" w:cs="Arial" w:eastAsia="Arial"/>
          <w:sz w:val="42"/>
          <w:szCs w:val="42"/>
          <w:color w:val="726E1F"/>
          <w:spacing w:val="-46"/>
          <w:w w:val="56"/>
          <w:position w:val="2"/>
        </w:rPr>
        <w:t>-</w:t>
      </w:r>
      <w:r>
        <w:rPr>
          <w:rFonts w:ascii="Arial" w:hAnsi="Arial" w:cs="Arial" w:eastAsia="Arial"/>
          <w:sz w:val="42"/>
          <w:szCs w:val="42"/>
          <w:color w:val="42570C"/>
          <w:spacing w:val="0"/>
          <w:w w:val="242"/>
          <w:position w:val="2"/>
        </w:rPr>
        <w:t>-=---n</w:t>
      </w:r>
      <w:r>
        <w:rPr>
          <w:rFonts w:ascii="Arial" w:hAnsi="Arial" w:cs="Arial" w:eastAsia="Arial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155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84689pt;margin-top:2.497267pt;width:13.737601pt;height:18pt;mso-position-horizontal-relative:page;mso-position-vertical-relative:paragraph;z-index:-4478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2B331F"/>
                      <w:spacing w:val="0"/>
                      <w:w w:val="105"/>
                    </w:rPr>
                    <w:t>c: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2B331F"/>
          <w:w w:val="129"/>
          <w:position w:val="1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B331F"/>
          <w:w w:val="128"/>
          <w:position w:val="1"/>
        </w:rPr>
        <w:t>/'</w:t>
      </w:r>
      <w:r>
        <w:rPr>
          <w:rFonts w:ascii="Times New Roman" w:hAnsi="Times New Roman" w:cs="Times New Roman" w:eastAsia="Times New Roman"/>
          <w:sz w:val="17"/>
          <w:szCs w:val="17"/>
          <w:color w:val="2B331F"/>
          <w:w w:val="129"/>
          <w:position w:val="1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592" w:lineRule="exact"/>
        <w:ind w:left="1472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Arial" w:hAnsi="Arial" w:cs="Arial" w:eastAsia="Arial"/>
          <w:sz w:val="60"/>
          <w:szCs w:val="60"/>
          <w:color w:val="4D4F48"/>
          <w:spacing w:val="-147"/>
          <w:w w:val="83"/>
          <w:position w:val="-9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-33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-2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37"/>
          <w:szCs w:val="37"/>
          <w:color w:val="2B331F"/>
          <w:spacing w:val="0"/>
          <w:w w:val="53"/>
          <w:position w:val="-2"/>
        </w:rPr>
        <w:t>...,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1551"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Times New Roman" w:hAnsi="Times New Roman" w:cs="Times New Roman" w:eastAsia="Times New Roman"/>
          <w:sz w:val="38"/>
          <w:szCs w:val="38"/>
          <w:color w:val="2B331F"/>
          <w:spacing w:val="0"/>
          <w:w w:val="81"/>
          <w:position w:val="-2"/>
        </w:rPr>
        <w:t>ro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430" w:lineRule="exact"/>
        <w:ind w:left="1543" w:right="-20"/>
        <w:jc w:val="left"/>
        <w:tabs>
          <w:tab w:pos="6460" w:val="left"/>
          <w:tab w:pos="9980" w:val="left"/>
        </w:tabs>
        <w:rPr>
          <w:rFonts w:ascii="Courier New" w:hAnsi="Courier New" w:cs="Courier New" w:eastAsia="Courier New"/>
          <w:sz w:val="52"/>
          <w:szCs w:val="5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1.232605pt;margin-top:10.263234pt;width:19.002886pt;height:26.5pt;mso-position-horizontal-relative:page;mso-position-vertical-relative:paragraph;z-index:-4479" type="#_x0000_t202" filled="f" stroked="f">
            <v:textbox inset="0,0,0,0">
              <w:txbxContent>
                <w:p>
                  <w:pPr>
                    <w:spacing w:before="0" w:after="0" w:line="530" w:lineRule="exact"/>
                    <w:ind w:right="-119"/>
                    <w:jc w:val="left"/>
                    <w:rPr>
                      <w:rFonts w:ascii="Arial" w:hAnsi="Arial" w:cs="Arial" w:eastAsia="Arial"/>
                      <w:sz w:val="53"/>
                      <w:szCs w:val="53"/>
                    </w:rPr>
                  </w:pPr>
                  <w:rPr/>
                  <w:r>
                    <w:rPr>
                      <w:rFonts w:ascii="Arial" w:hAnsi="Arial" w:cs="Arial" w:eastAsia="Arial"/>
                      <w:sz w:val="53"/>
                      <w:szCs w:val="53"/>
                      <w:color w:val="2B331F"/>
                      <w:spacing w:val="0"/>
                      <w:w w:val="122"/>
                      <w:position w:val="-1"/>
                    </w:rPr>
                    <w:t>&gt;</w:t>
                  </w:r>
                  <w:r>
                    <w:rPr>
                      <w:rFonts w:ascii="Arial" w:hAnsi="Arial" w:cs="Arial" w:eastAsia="Arial"/>
                      <w:sz w:val="53"/>
                      <w:szCs w:val="5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6"/>
          <w:szCs w:val="46"/>
          <w:color w:val="2B331F"/>
          <w:spacing w:val="0"/>
          <w:w w:val="55"/>
          <w:position w:val="2"/>
        </w:rPr>
        <w:t>ffi</w:t>
      </w:r>
      <w:r>
        <w:rPr>
          <w:rFonts w:ascii="Times New Roman" w:hAnsi="Times New Roman" w:cs="Times New Roman" w:eastAsia="Times New Roman"/>
          <w:sz w:val="46"/>
          <w:szCs w:val="46"/>
          <w:color w:val="2B331F"/>
          <w:spacing w:val="0"/>
          <w:w w:val="55"/>
          <w:position w:val="2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2B331F"/>
          <w:spacing w:val="53"/>
          <w:w w:val="55"/>
          <w:position w:val="2"/>
        </w:rPr>
        <w:t> 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  <w:t>-o.s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-27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  <w:t>-L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-293"/>
          <w:w w:val="100"/>
          <w:position w:val="2"/>
        </w:rPr>
        <w:t> </w:t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52"/>
          <w:szCs w:val="52"/>
          <w:color w:val="2B331F"/>
          <w:spacing w:val="0"/>
          <w:w w:val="103"/>
          <w:position w:val="2"/>
        </w:rPr>
        <w:t>------</w:t>
      </w:r>
      <w:r>
        <w:rPr>
          <w:rFonts w:ascii="Courier New" w:hAnsi="Courier New" w:cs="Courier New" w:eastAsia="Courier New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73" w:lineRule="exact"/>
        <w:ind w:left="2646" w:right="-20"/>
        <w:jc w:val="left"/>
        <w:tabs>
          <w:tab w:pos="3980" w:val="left"/>
          <w:tab w:pos="5320" w:val="left"/>
          <w:tab w:pos="6660" w:val="left"/>
          <w:tab w:pos="8020" w:val="left"/>
          <w:tab w:pos="9400" w:val="left"/>
        </w:tabs>
        <w:rPr>
          <w:rFonts w:ascii="Arial" w:hAnsi="Arial" w:cs="Arial" w:eastAsia="Arial"/>
          <w:sz w:val="32"/>
          <w:szCs w:val="32"/>
        </w:rPr>
      </w:pPr>
      <w:rPr/>
      <w:r>
        <w:rPr/>
        <w:pict>
          <v:shape style="position:absolute;margin-left:550.799988pt;margin-top:2.67138pt;width:34.560001pt;height:11.88pt;mso-position-horizontal-relative:page;mso-position-vertical-relative:paragraph;z-index:-4482" type="#_x0000_t75">
            <v:imagedata r:id="rId33" o:title=""/>
          </v:shape>
        </w:pic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>1860</w:t>
      </w:r>
      <w:r>
        <w:rPr>
          <w:rFonts w:ascii="Arial" w:hAnsi="Arial" w:cs="Arial" w:eastAsia="Arial"/>
          <w:sz w:val="32"/>
          <w:szCs w:val="32"/>
          <w:color w:val="2B331F"/>
          <w:spacing w:val="-60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>1880</w:t>
      </w:r>
      <w:r>
        <w:rPr>
          <w:rFonts w:ascii="Arial" w:hAnsi="Arial" w:cs="Arial" w:eastAsia="Arial"/>
          <w:sz w:val="32"/>
          <w:szCs w:val="32"/>
          <w:color w:val="2B331F"/>
          <w:spacing w:val="-60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>1900</w:t>
      </w:r>
      <w:r>
        <w:rPr>
          <w:rFonts w:ascii="Arial" w:hAnsi="Arial" w:cs="Arial" w:eastAsia="Arial"/>
          <w:sz w:val="32"/>
          <w:szCs w:val="32"/>
          <w:color w:val="2B331F"/>
          <w:spacing w:val="-68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>1920</w:t>
      </w:r>
      <w:r>
        <w:rPr>
          <w:rFonts w:ascii="Arial" w:hAnsi="Arial" w:cs="Arial" w:eastAsia="Arial"/>
          <w:sz w:val="32"/>
          <w:szCs w:val="32"/>
          <w:color w:val="2B331F"/>
          <w:spacing w:val="-75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>1940</w:t>
      </w:r>
      <w:r>
        <w:rPr>
          <w:rFonts w:ascii="Arial" w:hAnsi="Arial" w:cs="Arial" w:eastAsia="Arial"/>
          <w:sz w:val="32"/>
          <w:szCs w:val="32"/>
          <w:color w:val="2B331F"/>
          <w:spacing w:val="-68"/>
          <w:w w:val="100"/>
          <w:position w:val="1"/>
        </w:rPr>
        <w:t> </w:t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2B331F"/>
          <w:spacing w:val="0"/>
          <w:w w:val="102"/>
          <w:position w:val="1"/>
        </w:rPr>
        <w:t>1960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449" w:lineRule="exact"/>
        <w:ind w:left="6644" w:right="5809"/>
        <w:jc w:val="center"/>
        <w:rPr>
          <w:rFonts w:ascii="Arial" w:hAnsi="Arial" w:cs="Arial" w:eastAsia="Arial"/>
          <w:sz w:val="43"/>
          <w:szCs w:val="43"/>
        </w:rPr>
      </w:pPr>
      <w:rPr/>
      <w:r>
        <w:rPr/>
        <w:pict>
          <v:group style="position:absolute;margin-left:369.662018pt;margin-top:22.807394pt;width:247.992048pt;height:.1pt;mso-position-horizontal-relative:page;mso-position-vertical-relative:paragraph;z-index:-4480" coordorigin="7393,456" coordsize="4960,2">
            <v:shape style="position:absolute;left:7393;top:456;width:4960;height:2" coordorigin="7393,456" coordsize="4960,0" path="m7393,456l12353,456e" filled="f" stroked="t" strokeweight="1.789264pt" strokecolor="#CFFB6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3"/>
          <w:szCs w:val="43"/>
          <w:color w:val="2B331F"/>
          <w:spacing w:val="0"/>
          <w:w w:val="87"/>
          <w:position w:val="-1"/>
        </w:rPr>
        <w:t>Années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1" w:after="0" w:line="240" w:lineRule="auto"/>
        <w:ind w:right="91"/>
        <w:jc w:val="righ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909090"/>
          <w:spacing w:val="0"/>
          <w:w w:val="115"/>
        </w:rPr>
        <w:t>10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4400" w:h="10800" w:orient="landscape"/>
          <w:pgMar w:top="980" w:bottom="0" w:left="160" w:right="380"/>
        </w:sectPr>
      </w:pPr>
      <w:rPr/>
    </w:p>
    <w:p>
      <w:pPr>
        <w:spacing w:before="21" w:after="0" w:line="240" w:lineRule="auto"/>
        <w:ind w:left="241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0"/>
          <w:w w:val="100"/>
          <w:b/>
          <w:bCs/>
        </w:rPr>
        <w:t>Ca</w:t>
      </w:r>
      <w:r>
        <w:rPr>
          <w:rFonts w:ascii="Arial" w:hAnsi="Arial" w:cs="Arial" w:eastAsia="Arial"/>
          <w:sz w:val="60"/>
          <w:szCs w:val="60"/>
          <w:spacing w:val="-30"/>
          <w:w w:val="100"/>
          <w:b/>
          <w:bCs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  <w:b/>
          <w:bCs/>
        </w:rPr>
        <w:t>chauff</w:t>
      </w:r>
      <w:r>
        <w:rPr>
          <w:rFonts w:ascii="Arial" w:hAnsi="Arial" w:cs="Arial" w:eastAsia="Arial"/>
          <w:sz w:val="60"/>
          <w:szCs w:val="6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60"/>
          <w:szCs w:val="60"/>
          <w:spacing w:val="52"/>
          <w:w w:val="100"/>
          <w:b/>
          <w:bCs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3"/>
          <w:b/>
          <w:bCs/>
        </w:rPr>
        <w:t>moin</w:t>
      </w:r>
      <w:r>
        <w:rPr>
          <w:rFonts w:ascii="Arial" w:hAnsi="Arial" w:cs="Arial" w:eastAsia="Arial"/>
          <w:sz w:val="60"/>
          <w:szCs w:val="60"/>
          <w:spacing w:val="-8"/>
          <w:w w:val="104"/>
          <w:b/>
          <w:bCs/>
        </w:rPr>
        <w:t>s</w:t>
      </w:r>
      <w:r>
        <w:rPr>
          <w:rFonts w:ascii="Arial" w:hAnsi="Arial" w:cs="Arial" w:eastAsia="Arial"/>
          <w:sz w:val="60"/>
          <w:szCs w:val="60"/>
          <w:spacing w:val="0"/>
          <w:w w:val="105"/>
          <w:b/>
          <w:bCs/>
        </w:rPr>
        <w:t>....</w:t>
      </w:r>
      <w:r>
        <w:rPr>
          <w:rFonts w:ascii="Arial" w:hAnsi="Arial" w:cs="Arial" w:eastAsia="Arial"/>
          <w:sz w:val="60"/>
          <w:szCs w:val="6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41"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les</w:t>
      </w:r>
      <w:r>
        <w:rPr>
          <w:rFonts w:ascii="Arial" w:hAnsi="Arial" w:cs="Arial" w:eastAsia="Arial"/>
          <w:sz w:val="32"/>
          <w:szCs w:val="32"/>
          <w:color w:val="FF0000"/>
          <w:spacing w:val="6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modèles</w:t>
      </w:r>
      <w:r>
        <w:rPr>
          <w:rFonts w:ascii="Arial" w:hAnsi="Arial" w:cs="Arial" w:eastAsia="Arial"/>
          <w:sz w:val="32"/>
          <w:szCs w:val="32"/>
          <w:color w:val="FF0000"/>
          <w:spacing w:val="5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reproduisent-il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s</w:t>
      </w:r>
      <w:r>
        <w:rPr>
          <w:rFonts w:ascii="Arial" w:hAnsi="Arial" w:cs="Arial" w:eastAsia="Arial"/>
          <w:sz w:val="32"/>
          <w:szCs w:val="32"/>
          <w:color w:val="FF0000"/>
          <w:spacing w:val="-1"/>
          <w:w w:val="106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6"/>
        </w:rPr>
        <w:t>correctement</w:t>
      </w:r>
      <w:r>
        <w:rPr>
          <w:rFonts w:ascii="Arial" w:hAnsi="Arial" w:cs="Arial" w:eastAsia="Arial"/>
          <w:sz w:val="32"/>
          <w:szCs w:val="32"/>
          <w:color w:val="FF0000"/>
          <w:spacing w:val="-20"/>
          <w:w w:val="106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color w:val="FF0000"/>
          <w:spacing w:val="9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période</w:t>
      </w:r>
      <w:r>
        <w:rPr>
          <w:rFonts w:ascii="Arial" w:hAnsi="Arial" w:cs="Arial" w:eastAsia="Arial"/>
          <w:sz w:val="32"/>
          <w:szCs w:val="32"/>
          <w:color w:val="FF0000"/>
          <w:spacing w:val="6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25"/>
        </w:rPr>
        <w:t>1860-</w:t>
      </w:r>
      <w:r>
        <w:rPr>
          <w:rFonts w:ascii="Arial" w:hAnsi="Arial" w:cs="Arial" w:eastAsia="Arial"/>
          <w:sz w:val="32"/>
          <w:szCs w:val="32"/>
          <w:color w:val="FF0000"/>
          <w:spacing w:val="-4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présen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FF0000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FF0000"/>
          <w:spacing w:val="0"/>
          <w:w w:val="102"/>
        </w:rPr>
        <w:t>?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52" w:after="0" w:line="240" w:lineRule="auto"/>
        <w:ind w:left="68" w:right="7624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2"/>
          <w:szCs w:val="32"/>
          <w:w w:val="108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1e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r</w:t>
      </w:r>
      <w:r>
        <w:rPr>
          <w:rFonts w:ascii="Arial" w:hAnsi="Arial" w:cs="Arial" w:eastAsia="Arial"/>
          <w:sz w:val="32"/>
          <w:szCs w:val="32"/>
          <w:spacing w:val="29"/>
          <w:w w:val="100"/>
          <w:u w:val="thick" w:color="0000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  <w:t>calcu</w:t>
      </w:r>
      <w:r>
        <w:rPr>
          <w:rFonts w:ascii="Arial" w:hAnsi="Arial" w:cs="Arial" w:eastAsia="Arial"/>
          <w:sz w:val="32"/>
          <w:szCs w:val="32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l</w:t>
      </w:r>
      <w:r>
        <w:rPr>
          <w:rFonts w:ascii="Arial" w:hAnsi="Arial" w:cs="Arial" w:eastAsia="Arial"/>
          <w:sz w:val="32"/>
          <w:szCs w:val="32"/>
          <w:spacing w:val="-21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14"/>
        </w:rPr>
        <w:t>:ave</w:t>
      </w:r>
      <w:r>
        <w:rPr>
          <w:rFonts w:ascii="Arial" w:hAnsi="Arial" w:cs="Arial" w:eastAsia="Arial"/>
          <w:sz w:val="30"/>
          <w:szCs w:val="30"/>
          <w:spacing w:val="0"/>
          <w:w w:val="114"/>
        </w:rPr>
        <w:t>c</w:t>
      </w:r>
      <w:r>
        <w:rPr>
          <w:rFonts w:ascii="Arial" w:hAnsi="Arial" w:cs="Arial" w:eastAsia="Arial"/>
          <w:sz w:val="30"/>
          <w:szCs w:val="30"/>
          <w:spacing w:val="-6"/>
          <w:w w:val="114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effet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5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de</w:t>
      </w:r>
      <w:r>
        <w:rPr>
          <w:rFonts w:ascii="Arial" w:hAnsi="Arial" w:cs="Arial" w:eastAsia="Arial"/>
          <w:sz w:val="30"/>
          <w:szCs w:val="30"/>
          <w:spacing w:val="42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serre</w:t>
      </w:r>
      <w:r>
        <w:rPr>
          <w:rFonts w:ascii="Arial" w:hAnsi="Arial" w:cs="Arial" w:eastAsia="Arial"/>
          <w:sz w:val="30"/>
          <w:szCs w:val="30"/>
          <w:spacing w:val="48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14"/>
        </w:rPr>
        <w:t>additionnel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0" w:after="0" w:line="288" w:lineRule="exact"/>
        <w:ind w:left="1500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group style="position:absolute;margin-left:371.809143pt;margin-top:2.668768pt;width:248.707754pt;height:.1pt;mso-position-horizontal-relative:page;mso-position-vertical-relative:paragraph;z-index:-4475" coordorigin="7436,53" coordsize="4974,2">
            <v:shape style="position:absolute;left:7436;top:53;width:4974;height:2" coordorigin="7436,53" coordsize="4974,0" path="m7436,53l12410,53e" filled="f" stroked="t" strokeweight="1.431412pt" strokecolor="#D4FB7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6"/>
          <w:szCs w:val="26"/>
          <w:color w:val="2D3421"/>
          <w:spacing w:val="0"/>
          <w:w w:val="100"/>
          <w:position w:val="-1"/>
        </w:rPr>
        <w:t>,-.....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200" w:bottom="0" w:left="160" w:right="360"/>
        </w:sectPr>
      </w:pPr>
      <w:rPr/>
    </w:p>
    <w:p>
      <w:pPr>
        <w:spacing w:before="21" w:after="0" w:line="548" w:lineRule="exact"/>
        <w:ind w:right="-20"/>
        <w:jc w:val="right"/>
        <w:rPr>
          <w:rFonts w:ascii="Arial" w:hAnsi="Arial" w:cs="Arial" w:eastAsia="Aria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48"/>
          <w:szCs w:val="48"/>
          <w:color w:val="2D3421"/>
          <w:spacing w:val="-394"/>
          <w:w w:val="176"/>
          <w:position w:val="-1"/>
        </w:rPr>
        <w:t>v</w:t>
      </w:r>
      <w:r>
        <w:rPr>
          <w:rFonts w:ascii="Arial" w:hAnsi="Arial" w:cs="Arial" w:eastAsia="Arial"/>
          <w:sz w:val="31"/>
          <w:szCs w:val="31"/>
          <w:color w:val="2D3421"/>
          <w:spacing w:val="0"/>
          <w:w w:val="183"/>
          <w:position w:val="6"/>
        </w:rPr>
        <w:t>lJ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694" w:lineRule="exact"/>
        <w:ind w:right="48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68"/>
          <w:szCs w:val="68"/>
          <w:color w:val="2D3421"/>
          <w:spacing w:val="-228"/>
          <w:w w:val="183"/>
          <w:position w:val="1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2D3421"/>
          <w:spacing w:val="0"/>
          <w:w w:val="121"/>
          <w:position w:val="27"/>
        </w:rPr>
        <w:t>Q)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27" w:lineRule="exact"/>
        <w:ind w:right="21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2D3421"/>
          <w:spacing w:val="0"/>
          <w:w w:val="180"/>
          <w:position w:val="-1"/>
        </w:rPr>
        <w:t>0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91" w:after="0" w:line="240" w:lineRule="auto"/>
        <w:ind w:right="-20"/>
        <w:jc w:val="left"/>
        <w:tabs>
          <w:tab w:pos="1020" w:val="left"/>
          <w:tab w:pos="2140" w:val="left"/>
          <w:tab w:pos="5180" w:val="left"/>
        </w:tabs>
        <w:rPr>
          <w:rFonts w:ascii="Courier New" w:hAnsi="Courier New" w:cs="Courier New" w:eastAsia="Courier New"/>
          <w:sz w:val="37"/>
          <w:szCs w:val="3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3"/>
          <w:szCs w:val="33"/>
          <w:color w:val="2D3421"/>
          <w:spacing w:val="-5"/>
          <w:w w:val="116"/>
          <w:position w:val="-7"/>
        </w:rPr>
        <w:t>1</w:t>
      </w:r>
      <w:r>
        <w:rPr>
          <w:rFonts w:ascii="Times New Roman" w:hAnsi="Times New Roman" w:cs="Times New Roman" w:eastAsia="Times New Roman"/>
          <w:sz w:val="33"/>
          <w:szCs w:val="33"/>
          <w:color w:val="565752"/>
          <w:spacing w:val="-27"/>
          <w:w w:val="161"/>
          <w:position w:val="-7"/>
        </w:rPr>
        <w:t>.</w:t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77"/>
          <w:position w:val="0"/>
        </w:rPr>
        <w:t>s</w:t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60"/>
          <w:position w:val="0"/>
        </w:rPr>
        <w:t>--</w:t>
      </w:r>
      <w:r>
        <w:rPr>
          <w:rFonts w:ascii="Courier New" w:hAnsi="Courier New" w:cs="Courier New" w:eastAsia="Courier New"/>
          <w:sz w:val="37"/>
          <w:szCs w:val="37"/>
          <w:color w:val="2D3421"/>
          <w:spacing w:val="-280"/>
          <w:w w:val="160"/>
          <w:position w:val="0"/>
        </w:rPr>
        <w:t> </w:t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60"/>
          <w:position w:val="0"/>
        </w:rPr>
        <w:t>.-rT,_</w:t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00"/>
          <w:position w:val="0"/>
        </w:rPr>
        <w:tab/>
      </w:r>
      <w:r>
        <w:rPr>
          <w:rFonts w:ascii="Courier New" w:hAnsi="Courier New" w:cs="Courier New" w:eastAsia="Courier New"/>
          <w:sz w:val="37"/>
          <w:szCs w:val="37"/>
          <w:color w:val="2D3421"/>
          <w:spacing w:val="0"/>
          <w:w w:val="160"/>
          <w:position w:val="0"/>
        </w:rPr>
        <w:t>Tï</w:t>
      </w:r>
      <w:r>
        <w:rPr>
          <w:rFonts w:ascii="Courier New" w:hAnsi="Courier New" w:cs="Courier New" w:eastAsia="Courier New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414" w:lineRule="exact"/>
        <w:ind w:left="1703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2D3421"/>
          <w:spacing w:val="0"/>
          <w:w w:val="88"/>
          <w:position w:val="-2"/>
        </w:rPr>
        <w:t>Gaz</w:t>
      </w:r>
      <w:r>
        <w:rPr>
          <w:rFonts w:ascii="Arial" w:hAnsi="Arial" w:cs="Arial" w:eastAsia="Arial"/>
          <w:sz w:val="34"/>
          <w:szCs w:val="34"/>
          <w:color w:val="2D3421"/>
          <w:spacing w:val="-23"/>
          <w:w w:val="88"/>
          <w:position w:val="-2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D3421"/>
          <w:spacing w:val="0"/>
          <w:w w:val="100"/>
          <w:position w:val="-2"/>
        </w:rPr>
        <w:t>à</w:t>
      </w:r>
      <w:r>
        <w:rPr>
          <w:rFonts w:ascii="Times New Roman" w:hAnsi="Times New Roman" w:cs="Times New Roman" w:eastAsia="Times New Roman"/>
          <w:sz w:val="39"/>
          <w:szCs w:val="39"/>
          <w:color w:val="2D3421"/>
          <w:spacing w:val="-14"/>
          <w:w w:val="100"/>
          <w:position w:val="-2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0"/>
          <w:position w:val="-2"/>
        </w:rPr>
        <w:t>effet</w:t>
      </w:r>
      <w:r>
        <w:rPr>
          <w:rFonts w:ascii="Arial" w:hAnsi="Arial" w:cs="Arial" w:eastAsia="Arial"/>
          <w:sz w:val="34"/>
          <w:szCs w:val="34"/>
          <w:color w:val="2D3421"/>
          <w:spacing w:val="78"/>
          <w:w w:val="100"/>
          <w:position w:val="-2"/>
        </w:rPr>
        <w:t> </w:t>
      </w:r>
      <w:r>
        <w:rPr>
          <w:rFonts w:ascii="Arial" w:hAnsi="Arial" w:cs="Arial" w:eastAsia="Arial"/>
          <w:sz w:val="36"/>
          <w:szCs w:val="36"/>
          <w:color w:val="2D3421"/>
          <w:spacing w:val="0"/>
          <w:w w:val="92"/>
          <w:position w:val="-2"/>
        </w:rPr>
        <w:t>de</w:t>
      </w:r>
      <w:r>
        <w:rPr>
          <w:rFonts w:ascii="Arial" w:hAnsi="Arial" w:cs="Arial" w:eastAsia="Arial"/>
          <w:sz w:val="36"/>
          <w:szCs w:val="36"/>
          <w:color w:val="2D3421"/>
          <w:spacing w:val="-52"/>
          <w:w w:val="100"/>
          <w:position w:val="-2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6"/>
          <w:position w:val="-2"/>
        </w:rPr>
        <w:t>serre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365" w:lineRule="exact"/>
        <w:ind w:left="1703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6"/>
          <w:szCs w:val="36"/>
          <w:color w:val="2D3421"/>
          <w:spacing w:val="0"/>
          <w:w w:val="83"/>
        </w:rPr>
        <w:t>Ga</w:t>
      </w:r>
      <w:r>
        <w:rPr>
          <w:rFonts w:ascii="Arial" w:hAnsi="Arial" w:cs="Arial" w:eastAsia="Arial"/>
          <w:sz w:val="36"/>
          <w:szCs w:val="36"/>
          <w:color w:val="2D3421"/>
          <w:spacing w:val="0"/>
          <w:w w:val="83"/>
        </w:rPr>
        <w:t>z</w:t>
      </w:r>
      <w:r>
        <w:rPr>
          <w:rFonts w:ascii="Arial" w:hAnsi="Arial" w:cs="Arial" w:eastAsia="Arial"/>
          <w:sz w:val="36"/>
          <w:szCs w:val="36"/>
          <w:color w:val="2D3421"/>
          <w:spacing w:val="-17"/>
          <w:w w:val="83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color w:val="2D3421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39"/>
          <w:szCs w:val="39"/>
          <w:color w:val="2D3421"/>
          <w:spacing w:val="-13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0"/>
        </w:rPr>
        <w:t>effet</w:t>
      </w:r>
      <w:r>
        <w:rPr>
          <w:rFonts w:ascii="Arial" w:hAnsi="Arial" w:cs="Arial" w:eastAsia="Arial"/>
          <w:sz w:val="34"/>
          <w:szCs w:val="34"/>
          <w:color w:val="2D3421"/>
          <w:spacing w:val="72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2D3421"/>
          <w:spacing w:val="0"/>
          <w:w w:val="94"/>
        </w:rPr>
        <w:t>de</w:t>
      </w:r>
      <w:r>
        <w:rPr>
          <w:rFonts w:ascii="Arial" w:hAnsi="Arial" w:cs="Arial" w:eastAsia="Arial"/>
          <w:sz w:val="36"/>
          <w:szCs w:val="36"/>
          <w:color w:val="2D3421"/>
          <w:spacing w:val="-53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0"/>
        </w:rPr>
        <w:t>serre</w:t>
      </w:r>
      <w:r>
        <w:rPr>
          <w:rFonts w:ascii="Arial" w:hAnsi="Arial" w:cs="Arial" w:eastAsia="Arial"/>
          <w:sz w:val="34"/>
          <w:szCs w:val="34"/>
          <w:color w:val="2D3421"/>
          <w:spacing w:val="2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0"/>
        </w:rPr>
        <w:t>e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0"/>
        </w:rPr>
        <w:t>t</w:t>
      </w:r>
      <w:r>
        <w:rPr>
          <w:rFonts w:ascii="Arial" w:hAnsi="Arial" w:cs="Arial" w:eastAsia="Arial"/>
          <w:sz w:val="34"/>
          <w:szCs w:val="34"/>
          <w:color w:val="2D3421"/>
          <w:spacing w:val="20"/>
          <w:w w:val="100"/>
        </w:rPr>
        <w:t> </w:t>
      </w:r>
      <w:r>
        <w:rPr>
          <w:rFonts w:ascii="Arial" w:hAnsi="Arial" w:cs="Arial" w:eastAsia="Arial"/>
          <w:sz w:val="34"/>
          <w:szCs w:val="34"/>
          <w:color w:val="2D3421"/>
          <w:spacing w:val="0"/>
          <w:w w:val="108"/>
        </w:rPr>
        <w:t>aérœds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0" w:after="0" w:line="335" w:lineRule="exact"/>
        <w:ind w:left="1703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34"/>
          <w:szCs w:val="34"/>
          <w:color w:val="2D3421"/>
          <w:w w:val="103"/>
          <w:position w:val="1"/>
        </w:rPr>
        <w:t>Ch;ervat</w:t>
      </w:r>
      <w:r>
        <w:rPr>
          <w:rFonts w:ascii="Arial" w:hAnsi="Arial" w:cs="Arial" w:eastAsia="Arial"/>
          <w:sz w:val="34"/>
          <w:szCs w:val="34"/>
          <w:color w:val="2D3421"/>
          <w:spacing w:val="17"/>
          <w:w w:val="103"/>
          <w:position w:val="1"/>
        </w:rPr>
        <w:t>i</w:t>
      </w:r>
      <w:r>
        <w:rPr>
          <w:rFonts w:ascii="Arial" w:hAnsi="Arial" w:cs="Arial" w:eastAsia="Arial"/>
          <w:sz w:val="27"/>
          <w:szCs w:val="27"/>
          <w:color w:val="2D3421"/>
          <w:spacing w:val="0"/>
          <w:w w:val="114"/>
          <w:position w:val="1"/>
        </w:rPr>
        <w:t>OlS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60" w:right="360"/>
          <w:cols w:num="2" w:equalWidth="0">
            <w:col w:w="1925" w:space="234"/>
            <w:col w:w="11721"/>
          </w:cols>
        </w:sectPr>
      </w:pPr>
      <w:rPr/>
    </w:p>
    <w:p>
      <w:pPr>
        <w:spacing w:before="0" w:after="0" w:line="388" w:lineRule="exact"/>
        <w:ind w:left="1500" w:right="-20"/>
        <w:jc w:val="left"/>
        <w:tabs>
          <w:tab w:pos="21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100"/>
          <w:position w:val="-1"/>
        </w:rPr>
        <w:t>0&gt;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-5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"/>
          <w:w w:val="127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565752"/>
          <w:spacing w:val="-5"/>
          <w:w w:val="189"/>
          <w:position w:val="-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37"/>
          <w:position w:val="-1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61" w:after="0" w:line="205" w:lineRule="auto"/>
        <w:ind w:left="1586" w:right="11959"/>
        <w:jc w:val="both"/>
        <w:rPr>
          <w:rFonts w:ascii="Arial" w:hAnsi="Arial" w:cs="Arial" w:eastAsia="Arial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D3421"/>
          <w:spacing w:val="0"/>
          <w:w w:val="74"/>
        </w:rPr>
        <w:t>:::J</w:t>
      </w:r>
      <w:r>
        <w:rPr>
          <w:rFonts w:ascii="Times New Roman" w:hAnsi="Times New Roman" w:cs="Times New Roman" w:eastAsia="Times New Roman"/>
          <w:sz w:val="27"/>
          <w:szCs w:val="27"/>
          <w:color w:val="2D3421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78"/>
        </w:rPr>
        <w:t>ro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78"/>
        </w:rPr>
        <w:t> </w:t>
      </w:r>
      <w:r>
        <w:rPr>
          <w:rFonts w:ascii="Arial" w:hAnsi="Arial" w:cs="Arial" w:eastAsia="Arial"/>
          <w:sz w:val="18"/>
          <w:szCs w:val="18"/>
          <w:color w:val="2D3421"/>
          <w:spacing w:val="0"/>
          <w:w w:val="157"/>
        </w:rPr>
        <w:t>L-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8" w:after="0" w:line="240" w:lineRule="auto"/>
        <w:ind w:left="1493" w:right="11204"/>
        <w:jc w:val="both"/>
        <w:rPr>
          <w:rFonts w:ascii="Arial" w:hAnsi="Arial" w:cs="Arial" w:eastAsia="Arial"/>
          <w:sz w:val="43"/>
          <w:szCs w:val="43"/>
        </w:rPr>
      </w:pPr>
      <w:rPr/>
      <w:r>
        <w:rPr>
          <w:rFonts w:ascii="Arial" w:hAnsi="Arial" w:cs="Arial" w:eastAsia="Arial"/>
          <w:sz w:val="33"/>
          <w:szCs w:val="33"/>
          <w:color w:val="464644"/>
          <w:spacing w:val="10"/>
          <w:w w:val="215"/>
          <w:position w:val="21"/>
        </w:rPr>
        <w:t>'</w:t>
      </w:r>
      <w:r>
        <w:rPr>
          <w:rFonts w:ascii="Arial" w:hAnsi="Arial" w:cs="Arial" w:eastAsia="Arial"/>
          <w:sz w:val="41"/>
          <w:szCs w:val="41"/>
          <w:color w:val="2D3421"/>
          <w:spacing w:val="0"/>
          <w:w w:val="104"/>
          <w:position w:val="0"/>
        </w:rPr>
        <w:t>E</w:t>
      </w:r>
      <w:r>
        <w:rPr>
          <w:rFonts w:ascii="Arial" w:hAnsi="Arial" w:cs="Arial" w:eastAsia="Arial"/>
          <w:sz w:val="41"/>
          <w:szCs w:val="41"/>
          <w:color w:val="2D342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41"/>
          <w:szCs w:val="41"/>
          <w:color w:val="2D3421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43"/>
          <w:szCs w:val="43"/>
          <w:color w:val="2D3421"/>
          <w:spacing w:val="0"/>
          <w:w w:val="79"/>
          <w:position w:val="0"/>
        </w:rPr>
        <w:t>o.s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left="1572" w:right="11978"/>
        <w:jc w:val="both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2D3421"/>
          <w:spacing w:val="0"/>
          <w:w w:val="106"/>
        </w:rPr>
        <w:t>Q)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1572" w:right="11992"/>
        <w:jc w:val="both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78"/>
        </w:rPr>
        <w:t>ro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472" w:right="-20"/>
        <w:jc w:val="left"/>
        <w:tabs>
          <w:tab w:pos="2440" w:val="left"/>
          <w:tab w:pos="5960" w:val="left"/>
          <w:tab w:pos="7060" w:val="left"/>
          <w:tab w:pos="812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Arial" w:hAnsi="Arial" w:cs="Arial" w:eastAsia="Arial"/>
          <w:sz w:val="43"/>
          <w:szCs w:val="43"/>
          <w:color w:val="2D3421"/>
          <w:spacing w:val="0"/>
          <w:w w:val="77"/>
        </w:rPr>
        <w:t>o.</w:t>
      </w:r>
      <w:r>
        <w:rPr>
          <w:rFonts w:ascii="Arial" w:hAnsi="Arial" w:cs="Arial" w:eastAsia="Arial"/>
          <w:sz w:val="43"/>
          <w:szCs w:val="43"/>
          <w:color w:val="2D3421"/>
          <w:spacing w:val="0"/>
          <w:w w:val="77"/>
        </w:rPr>
        <w:t>o</w:t>
      </w:r>
      <w:r>
        <w:rPr>
          <w:rFonts w:ascii="Arial" w:hAnsi="Arial" w:cs="Arial" w:eastAsia="Arial"/>
          <w:sz w:val="43"/>
          <w:szCs w:val="43"/>
          <w:color w:val="2D3421"/>
          <w:spacing w:val="-90"/>
          <w:w w:val="77"/>
        </w:rPr>
        <w:t> </w:t>
      </w:r>
      <w:r>
        <w:rPr>
          <w:rFonts w:ascii="Arial" w:hAnsi="Arial" w:cs="Arial" w:eastAsia="Arial"/>
          <w:sz w:val="43"/>
          <w:szCs w:val="43"/>
          <w:color w:val="2D3421"/>
          <w:spacing w:val="0"/>
          <w:w w:val="100"/>
        </w:rPr>
        <w:tab/>
      </w:r>
      <w:r>
        <w:rPr>
          <w:rFonts w:ascii="Arial" w:hAnsi="Arial" w:cs="Arial" w:eastAsia="Arial"/>
          <w:sz w:val="43"/>
          <w:szCs w:val="43"/>
          <w:color w:val="2D3421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0"/>
          <w:w w:val="298"/>
        </w:rPr>
        <w:t>4-</w:t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0"/>
          <w:w w:val="298"/>
        </w:rPr>
        <w:t>m</w:t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-192"/>
          <w:w w:val="298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0"/>
          <w:w w:val="298"/>
        </w:rPr>
        <w:t>.U</w:t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-294"/>
          <w:w w:val="298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AF5E3A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83721F"/>
          <w:spacing w:val="0"/>
          <w:w w:val="42"/>
        </w:rPr>
        <w:t>.=:::::::.</w:t>
      </w:r>
      <w:r>
        <w:rPr>
          <w:rFonts w:ascii="Times New Roman" w:hAnsi="Times New Roman" w:cs="Times New Roman" w:eastAsia="Times New Roman"/>
          <w:sz w:val="40"/>
          <w:szCs w:val="40"/>
          <w:color w:val="83721F"/>
          <w:spacing w:val="3"/>
          <w:w w:val="42"/>
        </w:rPr>
        <w:t>:</w:t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3"/>
          <w:w w:val="76"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76"/>
          <w:emboss/>
        </w:rPr>
        <w:t>:</w:t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76"/>
          <w:emboss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76"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77"/>
        </w:rPr>
        <w:t>..</w:t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100"/>
          <w:u w:val="single" w:color="665C1B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100"/>
          <w:u w:val="single" w:color="665C1B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100"/>
          <w:u w:val="single" w:color="665C1B"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675D1C"/>
          <w:spacing w:val="-74"/>
          <w:w w:val="76"/>
        </w:rPr>
        <w:t>:</w:t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11"/>
        </w:rPr>
        <w:t>:..</w:t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00"/>
          <w:u w:val="single" w:color="45551E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00"/>
          <w:u w:val="single" w:color="45551E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00"/>
          <w:u w:val="single" w:color="45551E"/>
        </w:rPr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00"/>
        </w:rPr>
      </w:r>
      <w:r>
        <w:rPr>
          <w:rFonts w:ascii="Times New Roman" w:hAnsi="Times New Roman" w:cs="Times New Roman" w:eastAsia="Times New Roman"/>
          <w:sz w:val="40"/>
          <w:szCs w:val="40"/>
          <w:color w:val="46561F"/>
          <w:spacing w:val="0"/>
          <w:w w:val="111"/>
        </w:rPr>
        <w:t>--4-=1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35" w:after="0" w:line="240" w:lineRule="auto"/>
        <w:ind w:left="1558" w:right="1202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5.884689pt;margin-top:6.607349pt;width:13.737601pt;height:18pt;mso-position-horizontal-relative:page;mso-position-vertical-relative:paragraph;z-index:-4474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2D3421"/>
                      <w:spacing w:val="0"/>
                      <w:w w:val="105"/>
                    </w:rPr>
                    <w:t>c: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2D3421"/>
          <w:w w:val="133"/>
        </w:rPr>
        <w:t>(</w:t>
      </w:r>
      <w:r>
        <w:rPr>
          <w:rFonts w:ascii="Times New Roman" w:hAnsi="Times New Roman" w:cs="Times New Roman" w:eastAsia="Times New Roman"/>
          <w:sz w:val="17"/>
          <w:szCs w:val="17"/>
          <w:color w:val="2D3421"/>
          <w:w w:val="132"/>
        </w:rPr>
        <w:t>/'</w:t>
      </w:r>
      <w:r>
        <w:rPr>
          <w:rFonts w:ascii="Times New Roman" w:hAnsi="Times New Roman" w:cs="Times New Roman" w:eastAsia="Times New Roman"/>
          <w:sz w:val="17"/>
          <w:szCs w:val="17"/>
          <w:color w:val="2D3421"/>
          <w:w w:val="133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512" w:lineRule="exact"/>
        <w:ind w:left="1479" w:right="-20"/>
        <w:jc w:val="left"/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51"/>
          <w:szCs w:val="51"/>
          <w:color w:val="565752"/>
          <w:spacing w:val="-46"/>
          <w:w w:val="98"/>
          <w:position w:val="-7"/>
        </w:rPr>
        <w:t>·</w:t>
      </w:r>
      <w:r>
        <w:rPr>
          <w:rFonts w:ascii="Arial" w:hAnsi="Arial" w:cs="Arial" w:eastAsia="Arial"/>
          <w:sz w:val="51"/>
          <w:szCs w:val="51"/>
          <w:color w:val="2D3421"/>
          <w:spacing w:val="0"/>
          <w:w w:val="165"/>
          <w:position w:val="-7"/>
        </w:rPr>
        <w:t>-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0" w:after="0" w:line="500" w:lineRule="exact"/>
        <w:ind w:left="1472" w:right="-20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Arial" w:hAnsi="Arial" w:cs="Arial" w:eastAsia="Arial"/>
          <w:sz w:val="48"/>
          <w:szCs w:val="48"/>
          <w:color w:val="464644"/>
          <w:spacing w:val="-75"/>
          <w:w w:val="104"/>
          <w:position w:val="-7"/>
        </w:rPr>
        <w:t>·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-12"/>
          <w:w w:val="80"/>
          <w:position w:val="18"/>
        </w:rPr>
        <w:t>r</w:t>
      </w:r>
      <w:r>
        <w:rPr>
          <w:rFonts w:ascii="Times New Roman" w:hAnsi="Times New Roman" w:cs="Times New Roman" w:eastAsia="Times New Roman"/>
          <w:sz w:val="37"/>
          <w:szCs w:val="37"/>
          <w:color w:val="2D3421"/>
          <w:spacing w:val="0"/>
          <w:w w:val="80"/>
          <w:position w:val="18"/>
        </w:rPr>
        <w:t>o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left="1472" w:right="-20"/>
        <w:jc w:val="left"/>
        <w:tabs>
          <w:tab w:pos="10780" w:val="left"/>
          <w:tab w:pos="110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shape style="position:absolute;margin-left:550.080017pt;margin-top:12.087065pt;width:34.560001pt;height:11.88pt;mso-position-horizontal-relative:page;mso-position-vertical-relative:paragraph;z-index:-4476" type="#_x0000_t75">
            <v:imagedata r:id="rId34" o:title=""/>
          </v:shape>
        </w:pict>
      </w:r>
      <w:r>
        <w:rPr>
          <w:rFonts w:ascii="Arial" w:hAnsi="Arial" w:cs="Arial" w:eastAsia="Arial"/>
          <w:sz w:val="31"/>
          <w:szCs w:val="31"/>
          <w:color w:val="464644"/>
          <w:spacing w:val="-10"/>
          <w:w w:val="102"/>
          <w:position w:val="1"/>
        </w:rPr>
        <w:t>-</w:t>
      </w:r>
      <w:r>
        <w:rPr>
          <w:rFonts w:ascii="Arial" w:hAnsi="Arial" w:cs="Arial" w:eastAsia="Arial"/>
          <w:sz w:val="31"/>
          <w:szCs w:val="31"/>
          <w:color w:val="2D3421"/>
          <w:spacing w:val="-7"/>
          <w:w w:val="80"/>
          <w:position w:val="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31"/>
          <w:position w:val="1"/>
        </w:rPr>
        <w:t>.S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45"/>
          <w:position w:val="1"/>
        </w:rPr>
        <w:t>LL.18..L60...&amp;....1L.-.t.....a..18...&amp;.8-'0......&amp;-.a.....a...19...LOO...&amp;....IL.-.t.....a..19...L2-'0.....:.a.;....&amp;......&amp;..19...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46"/>
          <w:position w:val="1"/>
        </w:rPr>
        <w:t>,4_.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3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45"/>
          <w:position w:val="1"/>
        </w:rPr>
        <w:t>0L.-L.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4"/>
          <w:w w:val="45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56"/>
          <w:position w:val="1"/>
        </w:rPr>
        <w:t>.......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37"/>
          <w:w w:val="56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15"/>
          <w:w w:val="117"/>
          <w:position w:val="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56"/>
          <w:position w:val="1"/>
        </w:rPr>
        <w:t>...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38"/>
          <w:w w:val="56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37"/>
          <w:w w:val="60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03"/>
          <w:w w:val="80"/>
          <w:position w:val="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60"/>
          <w:position w:val="1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56"/>
          <w:w w:val="60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86"/>
          <w:w w:val="80"/>
          <w:position w:val="1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60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2"/>
          <w:w w:val="60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80"/>
          <w:position w:val="1"/>
        </w:rPr>
        <w:t>-0......_......_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3"/>
          <w:w w:val="80"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-13"/>
          <w:w w:val="10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00"/>
          <w:u w:val="single" w:color="2C3320"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00"/>
          <w:u w:val="single" w:color="2C332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00"/>
          <w:u w:val="single" w:color="2C332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D3421"/>
          <w:spacing w:val="0"/>
          <w:w w:val="533"/>
          <w:position w:val="1"/>
        </w:rPr>
        <w:t>_,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5" w:after="0" w:line="240" w:lineRule="auto"/>
        <w:ind w:left="6704" w:right="-20"/>
        <w:jc w:val="left"/>
        <w:tabs>
          <w:tab w:pos="12180" w:val="left"/>
        </w:tabs>
        <w:rPr>
          <w:rFonts w:ascii="Arial" w:hAnsi="Arial" w:cs="Arial" w:eastAsia="Arial"/>
          <w:sz w:val="43"/>
          <w:szCs w:val="43"/>
        </w:rPr>
      </w:pPr>
      <w:rPr/>
      <w:r>
        <w:rPr/>
        <w:pict>
          <v:group style="position:absolute;margin-left:137.160004pt;margin-top:-343.696533pt;width:488.520003pt;height:331.200012pt;mso-position-horizontal-relative:page;mso-position-vertical-relative:paragraph;z-index:-4477" coordorigin="2743,-6874" coordsize="9770,6624">
            <v:shape style="position:absolute;left:2743;top:-1748;width:5897;height:1325" type="#_x0000_t75">
              <v:imagedata r:id="rId35" o:title=""/>
            </v:shape>
            <v:shape style="position:absolute;left:2765;top:-6874;width:9749;height:6624" type="#_x0000_t75">
              <v:imagedata r:id="rId36" o:title=""/>
            </v:shape>
            <v:group style="position:absolute;left:7325;top:-5487;width:2;height:834" coordorigin="7325,-5487" coordsize="2,834">
              <v:shape style="position:absolute;left:7325;top:-5487;width:2;height:834" coordorigin="7325,-5487" coordsize="0,834" path="m7325,-4653l7325,-5487e" filled="f" stroked="t" strokeweight="1.431412pt" strokecolor="#DFFBA3">
                <v:path arrowok="t"/>
              </v:shape>
            </v:group>
            <v:group style="position:absolute;left:7311;top:-4482;width:2;height:1126" coordorigin="7311,-4482" coordsize="2,1126">
              <v:shape style="position:absolute;left:7311;top:-4482;width:2;height:1126" coordorigin="7311,-4482" coordsize="0,1126" path="m7311,-3356l7311,-4482e" filled="f" stroked="t" strokeweight="1.431412pt" strokecolor="#DFFBA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3"/>
          <w:szCs w:val="43"/>
          <w:color w:val="2D3421"/>
          <w:w w:val="84"/>
        </w:rPr>
        <w:t>AA</w:t>
      </w:r>
      <w:r>
        <w:rPr>
          <w:rFonts w:ascii="Arial" w:hAnsi="Arial" w:cs="Arial" w:eastAsia="Arial"/>
          <w:sz w:val="43"/>
          <w:szCs w:val="43"/>
          <w:color w:val="2D3421"/>
          <w:w w:val="85"/>
        </w:rPr>
      </w:r>
      <w:r>
        <w:rPr>
          <w:rFonts w:ascii="Arial" w:hAnsi="Arial" w:cs="Arial" w:eastAsia="Arial"/>
          <w:sz w:val="43"/>
          <w:szCs w:val="43"/>
          <w:color w:val="2D3421"/>
          <w:w w:val="85"/>
          <w:u w:val="thick" w:color="CFFB67"/>
        </w:rPr>
        <w:t>nées</w:t>
      </w:r>
      <w:r>
        <w:rPr>
          <w:rFonts w:ascii="Arial" w:hAnsi="Arial" w:cs="Arial" w:eastAsia="Arial"/>
          <w:sz w:val="43"/>
          <w:szCs w:val="43"/>
          <w:color w:val="2D3421"/>
          <w:w w:val="85"/>
          <w:u w:val="thick" w:color="CFFB67"/>
        </w:rPr>
      </w:r>
      <w:r>
        <w:rPr>
          <w:rFonts w:ascii="Arial" w:hAnsi="Arial" w:cs="Arial" w:eastAsia="Arial"/>
          <w:sz w:val="43"/>
          <w:szCs w:val="43"/>
          <w:color w:val="2D3421"/>
          <w:w w:val="99"/>
          <w:u w:val="thick" w:color="CFFB67"/>
        </w:rPr>
        <w:t> </w:t>
      </w:r>
      <w:r>
        <w:rPr>
          <w:rFonts w:ascii="Arial" w:hAnsi="Arial" w:cs="Arial" w:eastAsia="Arial"/>
          <w:sz w:val="43"/>
          <w:szCs w:val="43"/>
          <w:color w:val="2D3421"/>
          <w:w w:val="100"/>
          <w:u w:val="thick" w:color="CFFB67"/>
        </w:rPr>
        <w:tab/>
      </w:r>
      <w:r>
        <w:rPr>
          <w:rFonts w:ascii="Arial" w:hAnsi="Arial" w:cs="Arial" w:eastAsia="Arial"/>
          <w:sz w:val="43"/>
          <w:szCs w:val="43"/>
          <w:color w:val="2D3421"/>
          <w:w w:val="100"/>
          <w:u w:val="thick" w:color="CFFB67"/>
        </w:rPr>
      </w:r>
      <w:r>
        <w:rPr>
          <w:rFonts w:ascii="Arial" w:hAnsi="Arial" w:cs="Arial" w:eastAsia="Arial"/>
          <w:sz w:val="43"/>
          <w:szCs w:val="43"/>
          <w:color w:val="2D3421"/>
          <w:w w:val="100"/>
        </w:rPr>
      </w:r>
      <w:r>
        <w:rPr>
          <w:rFonts w:ascii="Arial" w:hAnsi="Arial" w:cs="Arial" w:eastAsia="Arial"/>
          <w:sz w:val="43"/>
          <w:szCs w:val="43"/>
          <w:color w:val="000000"/>
          <w:w w:val="100"/>
        </w:rPr>
      </w:r>
    </w:p>
    <w:p>
      <w:pPr>
        <w:spacing w:before="31" w:after="0" w:line="240" w:lineRule="auto"/>
        <w:ind w:left="634" w:right="-20"/>
        <w:jc w:val="left"/>
        <w:tabs>
          <w:tab w:pos="1348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2ème</w:t>
      </w:r>
      <w:r>
        <w:rPr>
          <w:rFonts w:ascii="Arial" w:hAnsi="Arial" w:cs="Arial" w:eastAsia="Arial"/>
          <w:sz w:val="32"/>
          <w:szCs w:val="32"/>
          <w:spacing w:val="16"/>
          <w:w w:val="100"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>calcul</w:t>
      </w:r>
      <w:r>
        <w:rPr>
          <w:rFonts w:ascii="Arial" w:hAnsi="Arial" w:cs="Arial" w:eastAsia="Arial"/>
          <w:sz w:val="32"/>
          <w:szCs w:val="32"/>
          <w:spacing w:val="-11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14"/>
        </w:rPr>
        <w:t>:ave</w:t>
      </w:r>
      <w:r>
        <w:rPr>
          <w:rFonts w:ascii="Arial" w:hAnsi="Arial" w:cs="Arial" w:eastAsia="Arial"/>
          <w:sz w:val="30"/>
          <w:szCs w:val="30"/>
          <w:spacing w:val="0"/>
          <w:w w:val="114"/>
        </w:rPr>
        <w:t>c</w:t>
      </w:r>
      <w:r>
        <w:rPr>
          <w:rFonts w:ascii="Arial" w:hAnsi="Arial" w:cs="Arial" w:eastAsia="Arial"/>
          <w:sz w:val="30"/>
          <w:szCs w:val="30"/>
          <w:spacing w:val="-6"/>
          <w:w w:val="114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effet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12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de</w:t>
      </w:r>
      <w:r>
        <w:rPr>
          <w:rFonts w:ascii="Arial" w:hAnsi="Arial" w:cs="Arial" w:eastAsia="Arial"/>
          <w:sz w:val="30"/>
          <w:szCs w:val="30"/>
          <w:spacing w:val="35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16"/>
        </w:rPr>
        <w:t>serre+</w:t>
      </w:r>
      <w:r>
        <w:rPr>
          <w:rFonts w:ascii="Arial" w:hAnsi="Arial" w:cs="Arial" w:eastAsia="Arial"/>
          <w:sz w:val="30"/>
          <w:szCs w:val="30"/>
          <w:spacing w:val="13"/>
          <w:w w:val="116"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93"/>
          <w:b/>
          <w:bCs/>
        </w:rPr>
        <w:t>aérosol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93"/>
          <w:b/>
          <w:bCs/>
        </w:rPr>
        <w:t>s</w:t>
      </w:r>
      <w:r>
        <w:rPr>
          <w:rFonts w:ascii="Arial" w:hAnsi="Arial" w:cs="Arial" w:eastAsia="Arial"/>
          <w:sz w:val="50"/>
          <w:szCs w:val="50"/>
          <w:color w:val="FF0000"/>
          <w:spacing w:val="2"/>
          <w:w w:val="93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93"/>
          <w:b/>
          <w:bCs/>
        </w:rPr>
        <w:t>(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93"/>
          <w:b/>
          <w:bCs/>
        </w:rPr>
        <w:t>forçag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93"/>
          <w:b/>
          <w:bCs/>
        </w:rPr>
        <w:t>e</w:t>
      </w:r>
      <w:r>
        <w:rPr>
          <w:rFonts w:ascii="Arial" w:hAnsi="Arial" w:cs="Arial" w:eastAsia="Arial"/>
          <w:sz w:val="50"/>
          <w:szCs w:val="50"/>
          <w:color w:val="FF0000"/>
          <w:spacing w:val="21"/>
          <w:w w:val="93"/>
          <w:b/>
          <w:bCs/>
        </w:rPr>
        <w:t> 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b/>
          <w:bCs/>
        </w:rPr>
        <w:t>négatif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50"/>
          <w:szCs w:val="50"/>
          <w:color w:val="FF0000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22"/>
          <w:szCs w:val="22"/>
          <w:color w:val="8C8C8C"/>
          <w:spacing w:val="0"/>
          <w:w w:val="124"/>
          <w:position w:val="1"/>
        </w:rPr>
        <w:t>11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60" w:right="360"/>
        </w:sectPr>
      </w:pPr>
      <w:rPr/>
    </w:p>
    <w:p>
      <w:pPr>
        <w:spacing w:before="0" w:after="0" w:line="536" w:lineRule="exact"/>
        <w:ind w:left="1101" w:right="-103"/>
        <w:jc w:val="left"/>
        <w:rPr>
          <w:rFonts w:ascii="Times New Roman" w:hAnsi="Times New Roman" w:cs="Times New Roman" w:eastAsia="Times New Roman"/>
          <w:sz w:val="54"/>
          <w:szCs w:val="54"/>
        </w:rPr>
      </w:pPr>
      <w:rPr/>
      <w:r>
        <w:rPr/>
        <w:pict>
          <v:shape style="position:absolute;margin-left:1.694118pt;margin-top:3.38824pt;width:42.35294pt;height:42.35294pt;mso-position-horizontal-relative:page;mso-position-vertical-relative:paragraph;z-index:-4473" type="#_x0000_t75">
            <v:imagedata r:id="rId37" o:title=""/>
          </v:shape>
        </w:pict>
      </w:r>
      <w:hyperlink r:id="rId38">
        <w:r>
          <w:rPr>
            <w:rFonts w:ascii="Times New Roman" w:hAnsi="Times New Roman" w:cs="Times New Roman" w:eastAsia="Times New Roman"/>
            <w:sz w:val="54"/>
            <w:szCs w:val="54"/>
            <w:color w:val="016B9C"/>
            <w:spacing w:val="0"/>
            <w:w w:val="122"/>
            <w:b/>
            <w:bCs/>
            <w:position w:val="-5"/>
          </w:rPr>
          <w:t>le</w:t>
        </w:r>
        <w:r>
          <w:rPr>
            <w:rFonts w:ascii="Times New Roman" w:hAnsi="Times New Roman" w:cs="Times New Roman" w:eastAsia="Times New Roman"/>
            <w:sz w:val="54"/>
            <w:szCs w:val="54"/>
            <w:color w:val="016B9C"/>
            <w:spacing w:val="-43"/>
            <w:w w:val="122"/>
            <w:b/>
            <w:bCs/>
            <w:position w:val="-5"/>
          </w:rPr>
          <w:t> </w:t>
        </w:r>
        <w:r>
          <w:rPr>
            <w:rFonts w:ascii="Times New Roman" w:hAnsi="Times New Roman" w:cs="Times New Roman" w:eastAsia="Times New Roman"/>
            <w:sz w:val="54"/>
            <w:szCs w:val="54"/>
            <w:color w:val="016B9C"/>
            <w:spacing w:val="0"/>
            <w:w w:val="122"/>
            <w:b/>
            <w:bCs/>
            <w:position w:val="-5"/>
          </w:rPr>
          <w:t>climat</w:t>
        </w:r>
        <w:r>
          <w:rPr>
            <w:rFonts w:ascii="Times New Roman" w:hAnsi="Times New Roman" w:cs="Times New Roman" w:eastAsia="Times New Roman"/>
            <w:sz w:val="54"/>
            <w:szCs w:val="54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323" w:lineRule="exact"/>
        <w:ind w:left="1101" w:right="-96"/>
        <w:jc w:val="left"/>
        <w:rPr>
          <w:rFonts w:ascii="Times New Roman" w:hAnsi="Times New Roman" w:cs="Times New Roman" w:eastAsia="Times New Roman"/>
          <w:sz w:val="37"/>
          <w:szCs w:val="37"/>
        </w:rPr>
      </w:pPr>
      <w:rPr/>
      <w:hyperlink r:id="rId39">
        <w:r>
          <w:rPr>
            <w:rFonts w:ascii="Times New Roman" w:hAnsi="Times New Roman" w:cs="Times New Roman" w:eastAsia="Times New Roman"/>
            <w:sz w:val="37"/>
            <w:szCs w:val="37"/>
            <w:color w:val="2DA5DD"/>
            <w:w w:val="127"/>
            <w:b/>
            <w:bCs/>
            <w:position w:val="2"/>
          </w:rPr>
          <w:t>e</w:t>
        </w:r>
        <w:r>
          <w:rPr>
            <w:rFonts w:ascii="Times New Roman" w:hAnsi="Times New Roman" w:cs="Times New Roman" w:eastAsia="Times New Roman"/>
            <w:sz w:val="37"/>
            <w:szCs w:val="37"/>
            <w:color w:val="2DA5DD"/>
            <w:w w:val="128"/>
            <w:b/>
            <w:bCs/>
            <w:position w:val="2"/>
          </w:rPr>
          <w:t>n</w:t>
        </w:r>
        <w:r>
          <w:rPr>
            <w:rFonts w:ascii="Times New Roman" w:hAnsi="Times New Roman" w:cs="Times New Roman" w:eastAsia="Times New Roman"/>
            <w:sz w:val="37"/>
            <w:szCs w:val="37"/>
            <w:color w:val="2DA5DD"/>
            <w:spacing w:val="-56"/>
            <w:w w:val="100"/>
            <w:b/>
            <w:bCs/>
            <w:position w:val="2"/>
          </w:rPr>
          <w:t> </w:t>
        </w:r>
        <w:r>
          <w:rPr>
            <w:rFonts w:ascii="Times New Roman" w:hAnsi="Times New Roman" w:cs="Times New Roman" w:eastAsia="Times New Roman"/>
            <w:sz w:val="37"/>
            <w:szCs w:val="37"/>
            <w:color w:val="2DA5DD"/>
            <w:spacing w:val="0"/>
            <w:w w:val="119"/>
            <w:b/>
            <w:bCs/>
            <w:position w:val="2"/>
          </w:rPr>
          <w:t>questions</w:t>
        </w:r>
        <w:r>
          <w:rPr>
            <w:rFonts w:ascii="Times New Roman" w:hAnsi="Times New Roman" w:cs="Times New Roman" w:eastAsia="Times New Roman"/>
            <w:sz w:val="37"/>
            <w:szCs w:val="37"/>
            <w:color w:val="000000"/>
            <w:spacing w:val="0"/>
            <w:w w:val="100"/>
            <w:position w:val="0"/>
          </w:rPr>
        </w:r>
      </w:hyperlink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29" w:lineRule="exact"/>
        <w:ind w:right="320"/>
        <w:jc w:val="righ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v:group style="position:absolute;margin-left:39.388237pt;margin-top:18.640442pt;width:647.999999pt;height:354.162185pt;mso-position-horizontal-relative:page;mso-position-vertical-relative:paragraph;z-index:-4472" coordorigin="788,373" coordsize="12960,7083">
            <v:shape style="position:absolute;left:4235;top:373;width:7081;height:4032" type="#_x0000_t75">
              <v:imagedata r:id="rId40" o:title=""/>
            </v:shape>
            <v:group style="position:absolute;left:847;top:490;width:6099;height:2" coordorigin="847,490" coordsize="6099,2">
              <v:shape style="position:absolute;left:847;top:490;width:6099;height:2" coordorigin="847,490" coordsize="6099,0" path="m847,490l6946,490e" filled="f" stroked="t" strokeweight="1.694118pt" strokecolor="#54544F">
                <v:path arrowok="t"/>
              </v:shape>
            </v:group>
            <v:group style="position:absolute;left:813;top:5907;width:12909;height:2" coordorigin="813,5907" coordsize="12909,2">
              <v:shape style="position:absolute;left:813;top:5907;width:12909;height:2" coordorigin="813,5907" coordsize="12909,0" path="m813,5907l13722,5907e" filled="f" stroked="t" strokeweight="2.541176pt" strokecolor="#6B93BF">
                <v:path arrowok="t"/>
              </v:shape>
            </v:group>
            <v:group style="position:absolute;left:13705;top:473;width:2;height:6940" coordorigin="13705,473" coordsize="2,6940">
              <v:shape style="position:absolute;left:13705;top:473;width:2;height:6940" coordorigin="13705,473" coordsize="0,6940" path="m13705,7414l13705,473e" filled="f" stroked="t" strokeweight="1.694118pt" strokecolor="#606060">
                <v:path arrowok="t"/>
              </v:shape>
            </v:group>
            <v:group style="position:absolute;left:847;top:6711;width:12875;height:2" coordorigin="847,6711" coordsize="12875,2">
              <v:shape style="position:absolute;left:847;top:6711;width:12875;height:2" coordorigin="847,6711" coordsize="12875,0" path="m847,6711l13722,6711e" filled="f" stroked="t" strokeweight=".847059pt" strokecolor="#2B2828">
                <v:path arrowok="t"/>
              </v:shape>
            </v:group>
            <v:group style="position:absolute;left:7132;top:7397;width:6590;height:2" coordorigin="7132,7397" coordsize="6590,2">
              <v:shape style="position:absolute;left:7132;top:7397;width:6590;height:2" coordorigin="7132,7397" coordsize="6590,0" path="m7132,7397l13722,7397e" filled="f" stroked="t" strokeweight="1.694118pt" strokecolor="#575757">
                <v:path arrowok="t"/>
              </v:shape>
            </v:group>
            <v:group style="position:absolute;left:847;top:7397;width:6200;height:2" coordorigin="847,7397" coordsize="6200,2">
              <v:shape style="position:absolute;left:847;top:7397;width:6200;height:2" coordorigin="847,7397" coordsize="6200,0" path="m847,7397l7048,7397e" filled="f" stroked="t" strokeweight="1.694118pt" strokecolor="#575757">
                <v:path arrowok="t"/>
              </v:shape>
            </v:group>
            <v:group style="position:absolute;left:4320;top:659;width:2;height:6754" coordorigin="4320,659" coordsize="2,6754">
              <v:shape style="position:absolute;left:4320;top:659;width:2;height:6754" coordorigin="4320,659" coordsize="0,6754" path="m4320,7414l4320,659e" filled="f" stroked="t" strokeweight="1.694118pt" strokecolor="#8C8C83">
                <v:path arrowok="t"/>
              </v:shape>
            </v:group>
            <v:group style="position:absolute;left:7115;top:2420;width:2;height:288" coordorigin="7115,2420" coordsize="2,288">
              <v:shape style="position:absolute;left:7115;top:2420;width:2;height:288" coordorigin="7115,2420" coordsize="0,288" path="m7115,2708l7115,2420e" filled="f" stroked="t" strokeweight="3.388235pt" strokecolor="#C84F48">
                <v:path arrowok="t"/>
              </v:shape>
            </v:group>
            <v:group style="position:absolute;left:7115;top:2708;width:2;height:491" coordorigin="7115,2708" coordsize="2,491">
              <v:shape style="position:absolute;left:7115;top:2708;width:2;height:491" coordorigin="7115,2708" coordsize="0,491" path="m7115,3199l7115,2708e" filled="f" stroked="t" strokeweight="5.929412pt" strokecolor="#BF342B">
                <v:path arrowok="t"/>
              </v:shape>
            </v:group>
            <v:group style="position:absolute;left:7090;top:3131;width:2;height:271" coordorigin="7090,3131" coordsize="2,271">
              <v:shape style="position:absolute;left:7090;top:3131;width:2;height:271" coordorigin="7090,3131" coordsize="0,271" path="m7090,3402l7090,3131e" filled="f" stroked="t" strokeweight="2.541176pt" strokecolor="#C35454">
                <v:path arrowok="t"/>
              </v:shape>
            </v:group>
            <v:group style="position:absolute;left:7132;top:3503;width:102;height:2" coordorigin="7132,3503" coordsize="102,2">
              <v:shape style="position:absolute;left:7132;top:3503;width:102;height:2" coordorigin="7132,3503" coordsize="102,0" path="m7132,3503l7234,3503e" filled="f" stroked="t" strokeweight="3.388235pt" strokecolor="#5B5454">
                <v:path arrowok="t"/>
              </v:shape>
            </v:group>
            <v:group style="position:absolute;left:5506;top:3503;width:1542;height:2" coordorigin="5506,3503" coordsize="1542,2">
              <v:shape style="position:absolute;left:5506;top:3503;width:1542;height:2" coordorigin="5506,3503" coordsize="1542,0" path="m5506,3503l7048,3503e" filled="f" stroked="t" strokeweight="3.388235pt" strokecolor="#5B5454">
                <v:path arrowok="t"/>
              </v:shape>
            </v:group>
            <v:group style="position:absolute;left:7090;top:3402;width:2;height:389" coordorigin="7090,3402" coordsize="2,389">
              <v:shape style="position:absolute;left:7090;top:3402;width:2;height:389" coordorigin="7090,3402" coordsize="0,389" path="m7090,3791l7090,3402e" filled="f" stroked="t" strokeweight="4.235294pt" strokecolor="#A83F3F">
                <v:path arrowok="t"/>
              </v:shape>
            </v:group>
            <v:group style="position:absolute;left:7064;top:3656;width:2;height:220" coordorigin="7064,3656" coordsize="2,220">
              <v:shape style="position:absolute;left:7064;top:3656;width:2;height:220" coordorigin="7064,3656" coordsize="0,220" path="m7064,3876l7064,3656e" filled="f" stroked="t" strokeweight="4.235294pt" strokecolor="#9C5460">
                <v:path arrowok="t"/>
              </v:shape>
            </v:group>
            <v:group style="position:absolute;left:7090;top:3791;width:2;height:288" coordorigin="7090,3791" coordsize="2,288">
              <v:shape style="position:absolute;left:7090;top:3791;width:2;height:288" coordorigin="7090,3791" coordsize="0,288" path="m7090,4079l7090,3791e" filled="f" stroked="t" strokeweight="1.694118pt" strokecolor="#BF605B">
                <v:path arrowok="t"/>
              </v:shape>
            </v:group>
            <v:group style="position:absolute;left:7098;top:4079;width:2;height:491" coordorigin="7098,4079" coordsize="2,491">
              <v:shape style="position:absolute;left:7098;top:4079;width:2;height:491" coordorigin="7098,4079" coordsize="0,491" path="m7098,4570l7098,4079e" filled="f" stroked="t" strokeweight="4.235294pt" strokecolor="#B83B38">
                <v:path arrowok="t"/>
              </v:shape>
            </v:group>
            <v:group style="position:absolute;left:7039;top:5535;width:2;height:559" coordorigin="7039,5535" coordsize="2,559">
              <v:shape style="position:absolute;left:7039;top:5535;width:2;height:559" coordorigin="7039,5535" coordsize="0,559" path="m7039,6093l7039,5535e" filled="f" stroked="t" strokeweight="1.694118pt" strokecolor="#7797B3">
                <v:path arrowok="t"/>
              </v:shape>
            </v:group>
            <v:group style="position:absolute;left:6167;top:4807;width:898;height:2" coordorigin="6167,4807" coordsize="898,2">
              <v:shape style="position:absolute;left:6167;top:4807;width:898;height:2" coordorigin="6167,4807" coordsize="898,0" path="m6167,4807l7064,4807e" filled="f" stroked="t" strokeweight="3.388235pt" strokecolor="#70A0C8">
                <v:path arrowok="t"/>
              </v:shape>
            </v:group>
            <v:group style="position:absolute;left:5489;top:5010;width:1677;height:2" coordorigin="5489,5010" coordsize="1677,2">
              <v:shape style="position:absolute;left:5489;top:5010;width:1677;height:2" coordorigin="5489,5010" coordsize="1677,0" path="m5489,5010l7166,5010e" filled="f" stroked="t" strokeweight="1.694118pt" strokecolor="#5B7083">
                <v:path arrowok="t"/>
              </v:shape>
            </v:group>
            <v:group style="position:absolute;left:7039;top:4671;width:2;height:779" coordorigin="7039,4671" coordsize="2,779">
              <v:shape style="position:absolute;left:7039;top:4671;width:2;height:779" coordorigin="7039,4671" coordsize="0,779" path="m7039,5450l7039,4671e" filled="f" stroked="t" strokeweight="1.694118pt" strokecolor="#7797B3">
                <v:path arrowok="t"/>
              </v:shape>
            </v:group>
            <v:group style="position:absolute;left:6167;top:5492;width:898;height:2" coordorigin="6167,5492" coordsize="898,2">
              <v:shape style="position:absolute;left:6167;top:5492;width:898;height:2" coordorigin="6167,5492" coordsize="898,0" path="m6167,5492l7064,5492e" filled="f" stroked="t" strokeweight="4.235294pt" strokecolor="#70A0CF">
                <v:path arrowok="t"/>
              </v:shape>
            </v:group>
            <v:group style="position:absolute;left:856;top:473;width:2;height:6940" coordorigin="856,473" coordsize="2,6940">
              <v:shape style="position:absolute;left:856;top:473;width:2;height:6940" coordorigin="856,473" coordsize="0,6940" path="m856,7414l856,473e" filled="f" stroked="t" strokeweight=".847059pt" strokecolor="#2B2B28">
                <v:path arrowok="t"/>
              </v:shape>
            </v:group>
            <v:group style="position:absolute;left:7081;top:5941;width:2;height:762" coordorigin="7081,5941" coordsize="2,762">
              <v:shape style="position:absolute;left:7081;top:5941;width:2;height:762" coordorigin="7081,5941" coordsize="0,762" path="m7081,6703l7081,5941e" filled="f" stroked="t" strokeweight="2.541176pt" strokecolor="#CC8C44">
                <v:path arrowok="t"/>
              </v:shape>
            </v:group>
            <v:group style="position:absolute;left:7090;top:6703;width:2;height:711" coordorigin="7090,6703" coordsize="2,711">
              <v:shape style="position:absolute;left:7090;top:6703;width:2;height:711" coordorigin="7090,6703" coordsize="0,711" path="m7090,7414l7090,6703e" filled="f" stroked="t" strokeweight="4.235294pt" strokecolor="#A33F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8"/>
          <w:szCs w:val="38"/>
          <w:color w:val="B65E60"/>
          <w:spacing w:val="0"/>
          <w:w w:val="108"/>
          <w:position w:val="-1"/>
        </w:rPr>
        <w:t>ent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Forçage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s</w:t>
      </w:r>
      <w:r>
        <w:rPr>
          <w:rFonts w:ascii="Arial" w:hAnsi="Arial" w:cs="Arial" w:eastAsia="Arial"/>
          <w:sz w:val="39"/>
          <w:szCs w:val="39"/>
          <w:color w:val="2B2B28"/>
          <w:spacing w:val="4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radiatif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s</w:t>
      </w:r>
      <w:r>
        <w:rPr>
          <w:rFonts w:ascii="Arial" w:hAnsi="Arial" w:cs="Arial" w:eastAsia="Arial"/>
          <w:sz w:val="39"/>
          <w:szCs w:val="39"/>
          <w:color w:val="2B2B28"/>
          <w:spacing w:val="43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sur</w:t>
      </w:r>
      <w:r>
        <w:rPr>
          <w:rFonts w:ascii="Arial" w:hAnsi="Arial" w:cs="Arial" w:eastAsia="Arial"/>
          <w:sz w:val="39"/>
          <w:szCs w:val="39"/>
          <w:color w:val="2B2B28"/>
          <w:spacing w:val="-6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le</w:t>
      </w:r>
      <w:r>
        <w:rPr>
          <w:rFonts w:ascii="Arial" w:hAnsi="Arial" w:cs="Arial" w:eastAsia="Arial"/>
          <w:sz w:val="39"/>
          <w:szCs w:val="39"/>
          <w:color w:val="2B2B28"/>
          <w:spacing w:val="23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clima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t</w:t>
      </w:r>
      <w:r>
        <w:rPr>
          <w:rFonts w:ascii="Arial" w:hAnsi="Arial" w:cs="Arial" w:eastAsia="Arial"/>
          <w:sz w:val="39"/>
          <w:szCs w:val="39"/>
          <w:color w:val="2B2B28"/>
          <w:spacing w:val="11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0"/>
        </w:rPr>
        <w:t>en</w:t>
      </w:r>
      <w:r>
        <w:rPr>
          <w:rFonts w:ascii="Arial" w:hAnsi="Arial" w:cs="Arial" w:eastAsia="Arial"/>
          <w:sz w:val="39"/>
          <w:szCs w:val="39"/>
          <w:color w:val="2B2B28"/>
          <w:spacing w:val="18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2B2B28"/>
          <w:spacing w:val="0"/>
          <w:w w:val="104"/>
        </w:rPr>
        <w:t>2011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0" w:bottom="0" w:left="0" w:right="840"/>
          <w:cols w:num="2" w:equalWidth="0">
            <w:col w:w="3387" w:space="221"/>
            <w:col w:w="9952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541" w:right="-20"/>
        <w:jc w:val="left"/>
        <w:tabs>
          <w:tab w:pos="64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Gaz</w:t>
      </w:r>
      <w:r>
        <w:rPr>
          <w:rFonts w:ascii="Arial" w:hAnsi="Arial" w:cs="Arial" w:eastAsia="Arial"/>
          <w:sz w:val="30"/>
          <w:szCs w:val="30"/>
          <w:color w:val="2B2B28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F3D36"/>
          <w:spacing w:val="0"/>
          <w:w w:val="100"/>
        </w:rPr>
        <w:t>à</w:t>
      </w:r>
      <w:r>
        <w:rPr>
          <w:rFonts w:ascii="Times New Roman" w:hAnsi="Times New Roman" w:cs="Times New Roman" w:eastAsia="Times New Roman"/>
          <w:sz w:val="34"/>
          <w:szCs w:val="34"/>
          <w:color w:val="3F3D36"/>
          <w:spacing w:val="34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effet</w:t>
      </w:r>
      <w:r>
        <w:rPr>
          <w:rFonts w:ascii="Arial" w:hAnsi="Arial" w:cs="Arial" w:eastAsia="Arial"/>
          <w:sz w:val="30"/>
          <w:szCs w:val="30"/>
          <w:color w:val="2B2B28"/>
          <w:spacing w:val="-48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ab/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3F3D36"/>
          <w:spacing w:val="0"/>
          <w:w w:val="106"/>
          <w:position w:val="17"/>
        </w:rPr>
        <w:t>c</w:t>
      </w:r>
      <w:r>
        <w:rPr>
          <w:rFonts w:ascii="Times New Roman" w:hAnsi="Times New Roman" w:cs="Times New Roman" w:eastAsia="Times New Roman"/>
          <w:sz w:val="38"/>
          <w:szCs w:val="38"/>
          <w:color w:val="3F3D36"/>
          <w:spacing w:val="-11"/>
          <w:w w:val="106"/>
          <w:position w:val="17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757774"/>
          <w:spacing w:val="0"/>
          <w:w w:val="108"/>
          <w:position w:val="12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34" w:after="0" w:line="239" w:lineRule="exact"/>
        <w:ind w:left="2914" w:right="-20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30"/>
          <w:szCs w:val="30"/>
          <w:color w:val="2B2B28"/>
          <w:spacing w:val="23"/>
          <w:w w:val="100"/>
          <w:position w:val="-9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13"/>
          <w:position w:val="-9"/>
        </w:rPr>
        <w:t>serre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left="5485" w:right="6640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B2B28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2B2B28"/>
          <w:spacing w:val="-15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52524D"/>
          <w:spacing w:val="0"/>
          <w:w w:val="100"/>
        </w:rPr>
        <w:t>tre</w:t>
      </w:r>
      <w:r>
        <w:rPr>
          <w:rFonts w:ascii="Arial" w:hAnsi="Arial" w:cs="Arial" w:eastAsia="Arial"/>
          <w:sz w:val="24"/>
          <w:szCs w:val="24"/>
          <w:color w:val="52524D"/>
          <w:spacing w:val="0"/>
          <w:w w:val="100"/>
        </w:rPr>
        <w:t>s</w:t>
      </w:r>
      <w:r>
        <w:rPr>
          <w:rFonts w:ascii="Arial" w:hAnsi="Arial" w:cs="Arial" w:eastAsia="Arial"/>
          <w:sz w:val="24"/>
          <w:szCs w:val="24"/>
          <w:color w:val="52524D"/>
          <w:spacing w:val="3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08"/>
        </w:rPr>
        <w:t>GES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34" w:lineRule="exact"/>
        <w:ind w:left="390" w:right="-44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B65E60"/>
          <w:spacing w:val="0"/>
          <w:w w:val="100"/>
          <w:i/>
          <w:position w:val="-2"/>
        </w:rPr>
        <w:t>&lt;li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28" w:lineRule="exact"/>
        <w:ind w:left="390"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B65E60"/>
          <w:spacing w:val="0"/>
          <w:w w:val="60"/>
          <w:position w:val="-6"/>
        </w:rPr>
        <w:t>::::1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8" w:after="0" w:line="240" w:lineRule="auto"/>
        <w:ind w:right="-86"/>
        <w:jc w:val="left"/>
        <w:tabs>
          <w:tab w:pos="16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  <w:position w:val="2"/>
        </w:rPr>
        <w:t>Ozone</w:t>
      </w:r>
      <w:r>
        <w:rPr>
          <w:rFonts w:ascii="Arial" w:hAnsi="Arial" w:cs="Arial" w:eastAsia="Arial"/>
          <w:sz w:val="30"/>
          <w:szCs w:val="30"/>
          <w:color w:val="2B2B28"/>
          <w:spacing w:val="-13"/>
          <w:w w:val="100"/>
          <w:position w:val="2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  <w:position w:val="2"/>
        </w:rPr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05"/>
          <w:position w:val="0"/>
        </w:rPr>
        <w:t>Stratosphérique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F3D36"/>
          <w:spacing w:val="0"/>
          <w:w w:val="105"/>
        </w:rPr>
        <w:t>Troposphérique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  <w:cols w:num="3" w:equalWidth="0">
            <w:col w:w="613" w:space="2555"/>
            <w:col w:w="3456" w:space="1660"/>
            <w:col w:w="5276"/>
          </w:cols>
        </w:sectPr>
      </w:pPr>
      <w:rPr/>
    </w:p>
    <w:p>
      <w:pPr>
        <w:spacing w:before="0" w:after="0" w:line="266" w:lineRule="exact"/>
        <w:ind w:left="390" w:right="-20"/>
        <w:jc w:val="left"/>
        <w:tabs>
          <w:tab w:pos="120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1"/>
          <w:szCs w:val="31"/>
          <w:color w:val="B65E60"/>
          <w:spacing w:val="0"/>
          <w:w w:val="100"/>
          <w:position w:val="-4"/>
        </w:rPr>
        <w:t>c-</w:t>
      </w:r>
      <w:r>
        <w:rPr>
          <w:rFonts w:ascii="Arial" w:hAnsi="Arial" w:cs="Arial" w:eastAsia="Arial"/>
          <w:sz w:val="31"/>
          <w:szCs w:val="31"/>
          <w:color w:val="B65E60"/>
          <w:spacing w:val="-47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B65E60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31"/>
          <w:szCs w:val="31"/>
          <w:color w:val="B65E60"/>
          <w:spacing w:val="0"/>
          <w:w w:val="100"/>
          <w:position w:val="-4"/>
        </w:rPr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  <w:position w:val="-22"/>
        </w:rPr>
        <w:t>H</w:t>
      </w:r>
      <w:r>
        <w:rPr>
          <w:rFonts w:ascii="Arial" w:hAnsi="Arial" w:cs="Arial" w:eastAsia="Arial"/>
          <w:sz w:val="30"/>
          <w:szCs w:val="30"/>
          <w:color w:val="2B2B28"/>
          <w:spacing w:val="38"/>
          <w:w w:val="100"/>
          <w:position w:val="-22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70"/>
          <w:position w:val="-22"/>
        </w:rPr>
        <w:t>0</w:t>
      </w:r>
      <w:r>
        <w:rPr>
          <w:rFonts w:ascii="Arial" w:hAnsi="Arial" w:cs="Arial" w:eastAsia="Arial"/>
          <w:sz w:val="30"/>
          <w:szCs w:val="30"/>
          <w:color w:val="2B2B28"/>
          <w:spacing w:val="-83"/>
          <w:w w:val="170"/>
          <w:position w:val="-22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7"/>
          <w:position w:val="-22"/>
        </w:rPr>
        <w:t>stratosphérique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</w:sectPr>
      </w:pPr>
      <w:rPr/>
    </w:p>
    <w:p>
      <w:pPr>
        <w:spacing w:before="0" w:after="0" w:line="308" w:lineRule="exact"/>
        <w:ind w:left="390" w:right="-94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CF595D"/>
          <w:spacing w:val="0"/>
          <w:w w:val="117"/>
          <w:position w:val="-4"/>
        </w:rPr>
        <w:t>o.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08" w:lineRule="exact"/>
        <w:ind w:left="178" w:right="28"/>
        <w:jc w:val="center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B65E60"/>
          <w:spacing w:val="-218"/>
          <w:w w:val="174"/>
          <w:position w:val="6"/>
        </w:rPr>
        <w:t>0</w:t>
      </w:r>
      <w:r>
        <w:rPr>
          <w:rFonts w:ascii="Times New Roman" w:hAnsi="Times New Roman" w:cs="Times New Roman" w:eastAsia="Times New Roman"/>
          <w:sz w:val="41"/>
          <w:szCs w:val="41"/>
          <w:color w:val="CF595D"/>
          <w:spacing w:val="0"/>
          <w:w w:val="53"/>
          <w:position w:val="-2"/>
        </w:rPr>
        <w:t>....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334" w:lineRule="exact"/>
        <w:ind w:left="305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CF595D"/>
          <w:spacing w:val="-41"/>
          <w:w w:val="111"/>
          <w:position w:val="9"/>
        </w:rPr>
        <w:t>.</w:t>
      </w:r>
      <w:r>
        <w:rPr>
          <w:rFonts w:ascii="Arial" w:hAnsi="Arial" w:cs="Arial" w:eastAsia="Arial"/>
          <w:sz w:val="34"/>
          <w:szCs w:val="34"/>
          <w:color w:val="B65E60"/>
          <w:spacing w:val="-3"/>
          <w:w w:val="57"/>
          <w:position w:val="-5"/>
        </w:rPr>
        <w:t>.</w:t>
      </w:r>
      <w:r>
        <w:rPr>
          <w:rFonts w:ascii="Arial" w:hAnsi="Arial" w:cs="Arial" w:eastAsia="Arial"/>
          <w:sz w:val="34"/>
          <w:szCs w:val="34"/>
          <w:color w:val="B65E60"/>
          <w:spacing w:val="0"/>
          <w:w w:val="57"/>
          <w:emboss/>
          <w:position w:val="-5"/>
        </w:rPr>
        <w:t>.</w:t>
      </w:r>
      <w:r>
        <w:rPr>
          <w:rFonts w:ascii="Arial" w:hAnsi="Arial" w:cs="Arial" w:eastAsia="Arial"/>
          <w:sz w:val="34"/>
          <w:szCs w:val="34"/>
          <w:color w:val="B65E60"/>
          <w:spacing w:val="0"/>
          <w:w w:val="57"/>
          <w:emboss/>
          <w:position w:val="-5"/>
        </w:rPr>
      </w:r>
      <w:r>
        <w:rPr>
          <w:rFonts w:ascii="Arial" w:hAnsi="Arial" w:cs="Arial" w:eastAsia="Arial"/>
          <w:sz w:val="34"/>
          <w:szCs w:val="34"/>
          <w:color w:val="B65E60"/>
          <w:spacing w:val="0"/>
          <w:w w:val="57"/>
          <w:position w:val="-5"/>
        </w:rPr>
      </w:r>
      <w:r>
        <w:rPr>
          <w:rFonts w:ascii="Arial" w:hAnsi="Arial" w:cs="Arial" w:eastAsia="Arial"/>
          <w:sz w:val="34"/>
          <w:szCs w:val="34"/>
          <w:color w:val="B65E60"/>
          <w:spacing w:val="0"/>
          <w:w w:val="57"/>
          <w:position w:val="-5"/>
        </w:rPr>
        <w:t>...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230" w:lineRule="exact"/>
        <w:ind w:left="349" w:right="33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B65E60"/>
          <w:spacing w:val="0"/>
          <w:w w:val="109"/>
          <w:position w:val="1"/>
        </w:rPr>
        <w:t>c: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48" w:lineRule="exact"/>
        <w:ind w:left="339" w:right="28"/>
        <w:jc w:val="center"/>
        <w:rPr>
          <w:rFonts w:ascii="Times New Roman" w:hAnsi="Times New Roman" w:cs="Times New Roman" w:eastAsia="Times New Roman"/>
          <w:sz w:val="41"/>
          <w:szCs w:val="41"/>
        </w:rPr>
      </w:pPr>
      <w:rPr/>
      <w:r>
        <w:rPr>
          <w:rFonts w:ascii="Arial" w:hAnsi="Arial" w:cs="Arial" w:eastAsia="Arial"/>
          <w:sz w:val="22"/>
          <w:szCs w:val="22"/>
          <w:color w:val="B65E60"/>
          <w:spacing w:val="-126"/>
          <w:w w:val="85"/>
          <w:i/>
          <w:position w:val="6"/>
        </w:rPr>
        <w:t>&lt;</w:t>
      </w:r>
      <w:r>
        <w:rPr>
          <w:rFonts w:ascii="Times New Roman" w:hAnsi="Times New Roman" w:cs="Times New Roman" w:eastAsia="Times New Roman"/>
          <w:sz w:val="41"/>
          <w:szCs w:val="41"/>
          <w:color w:val="B65E60"/>
          <w:spacing w:val="0"/>
          <w:w w:val="53"/>
          <w:position w:val="-2"/>
        </w:rPr>
        <w:t>..</w:t>
      </w:r>
      <w:r>
        <w:rPr>
          <w:rFonts w:ascii="Times New Roman" w:hAnsi="Times New Roman" w:cs="Times New Roman" w:eastAsia="Times New Roman"/>
          <w:sz w:val="41"/>
          <w:szCs w:val="41"/>
          <w:color w:val="B65E60"/>
          <w:spacing w:val="-89"/>
          <w:w w:val="53"/>
          <w:position w:val="-2"/>
        </w:rPr>
        <w:t>.</w:t>
      </w:r>
      <w:r>
        <w:rPr>
          <w:rFonts w:ascii="Arial" w:hAnsi="Arial" w:cs="Arial" w:eastAsia="Arial"/>
          <w:sz w:val="22"/>
          <w:szCs w:val="22"/>
          <w:color w:val="B65E60"/>
          <w:spacing w:val="0"/>
          <w:w w:val="86"/>
          <w:i/>
          <w:position w:val="6"/>
        </w:rPr>
        <w:t>l</w:t>
      </w:r>
      <w:r>
        <w:rPr>
          <w:rFonts w:ascii="Arial" w:hAnsi="Arial" w:cs="Arial" w:eastAsia="Arial"/>
          <w:sz w:val="22"/>
          <w:szCs w:val="22"/>
          <w:color w:val="B65E60"/>
          <w:spacing w:val="-36"/>
          <w:w w:val="86"/>
          <w:i/>
          <w:position w:val="6"/>
        </w:rPr>
        <w:t>i</w:t>
      </w:r>
      <w:r>
        <w:rPr>
          <w:rFonts w:ascii="Times New Roman" w:hAnsi="Times New Roman" w:cs="Times New Roman" w:eastAsia="Times New Roman"/>
          <w:sz w:val="41"/>
          <w:szCs w:val="41"/>
          <w:color w:val="B65E60"/>
          <w:spacing w:val="0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41"/>
          <w:szCs w:val="41"/>
          <w:color w:val="000000"/>
          <w:spacing w:val="0"/>
          <w:w w:val="100"/>
          <w:position w:val="0"/>
        </w:rPr>
      </w:r>
    </w:p>
    <w:p>
      <w:pPr>
        <w:spacing w:before="0" w:after="0" w:line="358" w:lineRule="exact"/>
        <w:ind w:left="290" w:right="29"/>
        <w:jc w:val="center"/>
        <w:rPr>
          <w:rFonts w:ascii="Times New Roman" w:hAnsi="Times New Roman" w:cs="Times New Roman" w:eastAsia="Times New Roman"/>
          <w:sz w:val="39"/>
          <w:szCs w:val="39"/>
        </w:rPr>
      </w:pPr>
      <w:rPr/>
      <w:r>
        <w:rPr/>
        <w:pict>
          <v:group style="position:absolute;margin-left:461.647064pt;margin-top:-27.381001pt;width:218.541176pt;height:.1pt;mso-position-horizontal-relative:page;mso-position-vertical-relative:paragraph;z-index:-4471" coordorigin="9233,-548" coordsize="4371,2">
            <v:shape style="position:absolute;left:9233;top:-548;width:4371;height:2" coordorigin="9233,-548" coordsize="4371,0" path="m9233,-548l13604,-548e" filled="f" stroked="t" strokeweight=".847059pt" strokecolor="#60482B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9"/>
          <w:szCs w:val="39"/>
          <w:color w:val="CF595D"/>
          <w:spacing w:val="-4"/>
          <w:w w:val="55"/>
        </w:rPr>
        <w:t>.</w:t>
      </w:r>
      <w:r>
        <w:rPr>
          <w:rFonts w:ascii="Arial" w:hAnsi="Arial" w:cs="Arial" w:eastAsia="Arial"/>
          <w:sz w:val="22"/>
          <w:szCs w:val="22"/>
          <w:color w:val="B65E60"/>
          <w:spacing w:val="-48"/>
          <w:w w:val="60"/>
          <w:position w:val="13"/>
        </w:rPr>
        <w:t>:</w:t>
      </w:r>
      <w:r>
        <w:rPr>
          <w:rFonts w:ascii="Times New Roman" w:hAnsi="Times New Roman" w:cs="Times New Roman" w:eastAsia="Times New Roman"/>
          <w:sz w:val="39"/>
          <w:szCs w:val="39"/>
          <w:color w:val="CF595D"/>
          <w:spacing w:val="-28"/>
          <w:w w:val="55"/>
          <w:position w:val="0"/>
        </w:rPr>
        <w:t>.</w:t>
      </w:r>
      <w:r>
        <w:rPr>
          <w:rFonts w:ascii="Arial" w:hAnsi="Arial" w:cs="Arial" w:eastAsia="Arial"/>
          <w:sz w:val="22"/>
          <w:szCs w:val="22"/>
          <w:color w:val="B65E60"/>
          <w:spacing w:val="-25"/>
          <w:w w:val="60"/>
          <w:position w:val="13"/>
        </w:rPr>
        <w:t>:</w:t>
      </w:r>
      <w:r>
        <w:rPr>
          <w:rFonts w:ascii="Times New Roman" w:hAnsi="Times New Roman" w:cs="Times New Roman" w:eastAsia="Times New Roman"/>
          <w:sz w:val="39"/>
          <w:szCs w:val="39"/>
          <w:color w:val="CF595D"/>
          <w:spacing w:val="-52"/>
          <w:w w:val="55"/>
          <w:position w:val="0"/>
        </w:rPr>
        <w:t>.</w:t>
      </w:r>
      <w:r>
        <w:rPr>
          <w:rFonts w:ascii="Arial" w:hAnsi="Arial" w:cs="Arial" w:eastAsia="Arial"/>
          <w:sz w:val="22"/>
          <w:szCs w:val="22"/>
          <w:color w:val="B65E60"/>
          <w:spacing w:val="-2"/>
          <w:w w:val="60"/>
          <w:position w:val="13"/>
        </w:rPr>
        <w:t>:</w:t>
      </w:r>
      <w:r>
        <w:rPr>
          <w:rFonts w:ascii="Times New Roman" w:hAnsi="Times New Roman" w:cs="Times New Roman" w:eastAsia="Times New Roman"/>
          <w:sz w:val="39"/>
          <w:szCs w:val="39"/>
          <w:color w:val="CF595D"/>
          <w:spacing w:val="-86"/>
          <w:w w:val="55"/>
          <w:position w:val="0"/>
        </w:rPr>
        <w:t>.</w:t>
      </w:r>
      <w:r>
        <w:rPr>
          <w:rFonts w:ascii="Arial" w:hAnsi="Arial" w:cs="Arial" w:eastAsia="Arial"/>
          <w:sz w:val="22"/>
          <w:szCs w:val="22"/>
          <w:color w:val="B65E60"/>
          <w:spacing w:val="0"/>
          <w:w w:val="60"/>
          <w:position w:val="13"/>
        </w:rPr>
        <w:t>:</w:t>
      </w:r>
      <w:r>
        <w:rPr>
          <w:rFonts w:ascii="Arial" w:hAnsi="Arial" w:cs="Arial" w:eastAsia="Arial"/>
          <w:sz w:val="22"/>
          <w:szCs w:val="22"/>
          <w:color w:val="B65E60"/>
          <w:spacing w:val="-92"/>
          <w:w w:val="61"/>
          <w:position w:val="13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color w:val="CF595D"/>
          <w:spacing w:val="0"/>
          <w:w w:val="55"/>
          <w:position w:val="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33" w:after="0" w:line="240" w:lineRule="auto"/>
        <w:ind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B2B28"/>
          <w:spacing w:val="0"/>
          <w:w w:val="123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" w:right="-21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Albéd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o</w:t>
      </w:r>
      <w:r>
        <w:rPr>
          <w:rFonts w:ascii="Arial" w:hAnsi="Arial" w:cs="Arial" w:eastAsia="Arial"/>
          <w:sz w:val="30"/>
          <w:szCs w:val="30"/>
          <w:color w:val="2B2B28"/>
          <w:spacing w:val="42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F3D36"/>
          <w:spacing w:val="0"/>
          <w:w w:val="100"/>
        </w:rPr>
        <w:t>de</w:t>
      </w:r>
      <w:r>
        <w:rPr>
          <w:rFonts w:ascii="Arial" w:hAnsi="Arial" w:cs="Arial" w:eastAsia="Arial"/>
          <w:sz w:val="30"/>
          <w:szCs w:val="30"/>
          <w:color w:val="3F3D36"/>
          <w:spacing w:val="2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8"/>
        </w:rPr>
        <w:t>surface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70" w:lineRule="auto"/>
        <w:ind w:left="695" w:right="16" w:firstLine="203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Traînée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s</w:t>
      </w:r>
      <w:r>
        <w:rPr>
          <w:rFonts w:ascii="Arial" w:hAnsi="Arial" w:cs="Arial" w:eastAsia="Arial"/>
          <w:sz w:val="30"/>
          <w:szCs w:val="30"/>
          <w:color w:val="2B2B28"/>
          <w:spacing w:val="63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3F3D36"/>
          <w:spacing w:val="0"/>
          <w:w w:val="114"/>
        </w:rPr>
        <w:t>de</w:t>
      </w:r>
      <w:r>
        <w:rPr>
          <w:rFonts w:ascii="Arial" w:hAnsi="Arial" w:cs="Arial" w:eastAsia="Arial"/>
          <w:sz w:val="30"/>
          <w:szCs w:val="30"/>
          <w:color w:val="3F3D36"/>
          <w:spacing w:val="0"/>
          <w:w w:val="114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7"/>
        </w:rPr>
        <w:t>condensation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7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1423" w:right="-66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7"/>
        </w:rPr>
        <w:t>Aérosols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03" w:right="-44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06"/>
        </w:rPr>
        <w:t>Aérosols-Nuages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8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DDAE79"/>
          <w:spacing w:val="0"/>
          <w:w w:val="100"/>
        </w:rPr>
        <w:t>rnt;:;.</w:t>
      </w:r>
      <w:r>
        <w:rPr>
          <w:rFonts w:ascii="Arial" w:hAnsi="Arial" w:cs="Arial" w:eastAsia="Arial"/>
          <w:sz w:val="24"/>
          <w:szCs w:val="24"/>
          <w:color w:val="DDAE79"/>
          <w:spacing w:val="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DDAE79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DDAE79"/>
          <w:spacing w:val="0"/>
          <w:w w:val="100"/>
        </w:rPr>
        <w:t>R"'th</w:t>
      </w:r>
      <w:r>
        <w:rPr>
          <w:rFonts w:ascii="Times New Roman" w:hAnsi="Times New Roman" w:cs="Times New Roman" w:eastAsia="Times New Roman"/>
          <w:sz w:val="28"/>
          <w:szCs w:val="28"/>
          <w:color w:val="DDAE7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DDAE79"/>
          <w:spacing w:val="1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DDAE79"/>
          <w:spacing w:val="0"/>
          <w:w w:val="147"/>
        </w:rPr>
        <w:t>ou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7" w:right="-85"/>
        <w:jc w:val="lef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2B2B28"/>
          <w:spacing w:val="0"/>
          <w:w w:val="110"/>
        </w:rPr>
        <w:t>lrradiance</w:t>
      </w:r>
      <w:r>
        <w:rPr>
          <w:rFonts w:ascii="Arial" w:hAnsi="Arial" w:cs="Arial" w:eastAsia="Arial"/>
          <w:sz w:val="30"/>
          <w:szCs w:val="30"/>
          <w:color w:val="2B2B28"/>
          <w:spacing w:val="-41"/>
          <w:w w:val="110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10"/>
        </w:rPr>
        <w:t>solaire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B2B28"/>
          <w:spacing w:val="0"/>
          <w:w w:val="100"/>
        </w:rPr>
        <w:t>Sui</w:t>
      </w:r>
      <w:r>
        <w:rPr>
          <w:rFonts w:ascii="Arial" w:hAnsi="Arial" w:cs="Arial" w:eastAsia="Arial"/>
          <w:sz w:val="24"/>
          <w:szCs w:val="24"/>
          <w:color w:val="2B2B28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2B2B28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00"/>
        </w:rPr>
        <w:t>sur</w:t>
      </w:r>
      <w:r>
        <w:rPr>
          <w:rFonts w:ascii="Arial" w:hAnsi="Arial" w:cs="Arial" w:eastAsia="Arial"/>
          <w:sz w:val="24"/>
          <w:szCs w:val="24"/>
          <w:color w:val="3F3D36"/>
          <w:spacing w:val="29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61511"/>
          <w:spacing w:val="-14"/>
          <w:w w:val="131"/>
        </w:rPr>
        <w:t>l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31"/>
        </w:rPr>
        <w:t>a</w:t>
      </w:r>
      <w:r>
        <w:rPr>
          <w:rFonts w:ascii="Arial" w:hAnsi="Arial" w:cs="Arial" w:eastAsia="Arial"/>
          <w:sz w:val="24"/>
          <w:szCs w:val="24"/>
          <w:color w:val="3F3D36"/>
          <w:spacing w:val="-47"/>
          <w:w w:val="131"/>
        </w:rPr>
        <w:t> </w:t>
      </w:r>
      <w:r>
        <w:rPr>
          <w:rFonts w:ascii="Arial" w:hAnsi="Arial" w:cs="Arial" w:eastAsia="Arial"/>
          <w:sz w:val="24"/>
          <w:szCs w:val="24"/>
          <w:color w:val="52524D"/>
          <w:spacing w:val="0"/>
          <w:w w:val="113"/>
        </w:rPr>
        <w:t>nei</w:t>
      </w:r>
      <w:r>
        <w:rPr>
          <w:rFonts w:ascii="Arial" w:hAnsi="Arial" w:cs="Arial" w:eastAsia="Arial"/>
          <w:sz w:val="24"/>
          <w:szCs w:val="24"/>
          <w:color w:val="52524D"/>
          <w:spacing w:val="-14"/>
          <w:w w:val="113"/>
        </w:rPr>
        <w:t>g</w:t>
      </w:r>
      <w:r>
        <w:rPr>
          <w:rFonts w:ascii="Arial" w:hAnsi="Arial" w:cs="Arial" w:eastAsia="Arial"/>
          <w:sz w:val="24"/>
          <w:szCs w:val="24"/>
          <w:color w:val="2B2B28"/>
          <w:spacing w:val="0"/>
          <w:w w:val="118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B2B28"/>
          <w:spacing w:val="0"/>
          <w:w w:val="100"/>
        </w:rPr>
        <w:t>Nuages</w:t>
      </w:r>
      <w:r>
        <w:rPr>
          <w:rFonts w:ascii="Arial" w:hAnsi="Arial" w:cs="Arial" w:eastAsia="Arial"/>
          <w:sz w:val="24"/>
          <w:szCs w:val="24"/>
          <w:color w:val="2B2B28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10"/>
        </w:rPr>
        <w:t>générés</w:t>
      </w:r>
      <w:r>
        <w:rPr>
          <w:rFonts w:ascii="Arial" w:hAnsi="Arial" w:cs="Arial" w:eastAsia="Arial"/>
          <w:sz w:val="24"/>
          <w:szCs w:val="24"/>
          <w:color w:val="3F3D36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00"/>
        </w:rPr>
        <w:t>par</w:t>
      </w:r>
      <w:r>
        <w:rPr>
          <w:rFonts w:ascii="Arial" w:hAnsi="Arial" w:cs="Arial" w:eastAsia="Arial"/>
          <w:sz w:val="24"/>
          <w:szCs w:val="24"/>
          <w:color w:val="3F3D36"/>
          <w:spacing w:val="2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61511"/>
          <w:spacing w:val="-11"/>
          <w:w w:val="160"/>
        </w:rPr>
        <w:t>l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08"/>
        </w:rPr>
        <w:t>es</w:t>
      </w:r>
      <w:r>
        <w:rPr>
          <w:rFonts w:ascii="Arial" w:hAnsi="Arial" w:cs="Arial" w:eastAsia="Arial"/>
          <w:sz w:val="24"/>
          <w:szCs w:val="24"/>
          <w:color w:val="3F3D36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F3D36"/>
          <w:spacing w:val="0"/>
          <w:w w:val="110"/>
        </w:rPr>
        <w:t>avions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  <w:cols w:num="3" w:equalWidth="0">
            <w:col w:w="706" w:space="734"/>
            <w:col w:w="2709" w:space="3440"/>
            <w:col w:w="5971"/>
          </w:cols>
        </w:sectPr>
      </w:pPr>
      <w:rPr/>
    </w:p>
    <w:p>
      <w:pPr>
        <w:spacing w:before="0" w:after="0" w:line="514" w:lineRule="exact"/>
        <w:ind w:left="322" w:right="-116"/>
        <w:jc w:val="left"/>
        <w:tabs>
          <w:tab w:pos="4920" w:val="left"/>
          <w:tab w:pos="69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40"/>
          <w:szCs w:val="40"/>
          <w:color w:val="B65E60"/>
          <w:spacing w:val="0"/>
          <w:w w:val="155"/>
          <w:position w:val="9"/>
        </w:rPr>
        <w:t>z</w:t>
      </w:r>
      <w:r>
        <w:rPr>
          <w:rFonts w:ascii="Times New Roman" w:hAnsi="Times New Roman" w:cs="Times New Roman" w:eastAsia="Times New Roman"/>
          <w:sz w:val="40"/>
          <w:szCs w:val="40"/>
          <w:color w:val="B65E60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40"/>
          <w:szCs w:val="40"/>
          <w:color w:val="B65E60"/>
          <w:spacing w:val="0"/>
          <w:w w:val="100"/>
          <w:position w:val="9"/>
        </w:rPr>
      </w:r>
      <w:r>
        <w:rPr>
          <w:rFonts w:ascii="Arial" w:hAnsi="Arial" w:cs="Arial" w:eastAsia="Arial"/>
          <w:sz w:val="25"/>
          <w:szCs w:val="25"/>
          <w:color w:val="908E87"/>
          <w:spacing w:val="0"/>
          <w:w w:val="249"/>
          <w:position w:val="-5"/>
        </w:rPr>
        <w:t>-</w:t>
      </w:r>
      <w:r>
        <w:rPr>
          <w:rFonts w:ascii="Arial" w:hAnsi="Arial" w:cs="Arial" w:eastAsia="Arial"/>
          <w:sz w:val="25"/>
          <w:szCs w:val="25"/>
          <w:color w:val="908E87"/>
          <w:spacing w:val="-50"/>
          <w:w w:val="100"/>
          <w:position w:val="-5"/>
        </w:rPr>
        <w:t> </w:t>
      </w:r>
      <w:r>
        <w:rPr>
          <w:rFonts w:ascii="Arial" w:hAnsi="Arial" w:cs="Arial" w:eastAsia="Arial"/>
          <w:sz w:val="25"/>
          <w:szCs w:val="25"/>
          <w:color w:val="52524D"/>
          <w:spacing w:val="0"/>
          <w:w w:val="137"/>
          <w:position w:val="-5"/>
        </w:rPr>
        <w:t>1</w:t>
      </w:r>
      <w:r>
        <w:rPr>
          <w:rFonts w:ascii="Arial" w:hAnsi="Arial" w:cs="Arial" w:eastAsia="Arial"/>
          <w:sz w:val="25"/>
          <w:szCs w:val="25"/>
          <w:color w:val="52524D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25"/>
          <w:szCs w:val="25"/>
          <w:color w:val="52524D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6"/>
          <w:szCs w:val="26"/>
          <w:color w:val="52524D"/>
          <w:spacing w:val="0"/>
          <w:w w:val="137"/>
          <w:position w:val="-5"/>
        </w:rPr>
        <w:t>0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1"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93"/>
        </w:rPr>
        <w:t>Forçag</w:t>
      </w:r>
      <w:r>
        <w:rPr>
          <w:rFonts w:ascii="Arial" w:hAnsi="Arial" w:cs="Arial" w:eastAsia="Arial"/>
          <w:sz w:val="30"/>
          <w:szCs w:val="30"/>
          <w:spacing w:val="0"/>
          <w:w w:val="93"/>
        </w:rPr>
        <w:t>e</w:t>
      </w:r>
      <w:r>
        <w:rPr>
          <w:rFonts w:ascii="Arial" w:hAnsi="Arial" w:cs="Arial" w:eastAsia="Arial"/>
          <w:sz w:val="30"/>
          <w:szCs w:val="30"/>
          <w:spacing w:val="-25"/>
          <w:w w:val="93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r</w:t>
      </w:r>
      <w:r>
        <w:rPr>
          <w:rFonts w:ascii="Arial" w:hAnsi="Arial" w:cs="Arial" w:eastAsia="Arial"/>
          <w:sz w:val="30"/>
          <w:szCs w:val="30"/>
          <w:spacing w:val="-5"/>
          <w:w w:val="100"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d</w:t>
      </w:r>
      <w:r>
        <w:rPr>
          <w:rFonts w:ascii="Arial" w:hAnsi="Arial" w:cs="Arial" w:eastAsia="Arial"/>
          <w:sz w:val="30"/>
          <w:szCs w:val="30"/>
          <w:spacing w:val="-32"/>
          <w:w w:val="100"/>
        </w:rPr>
        <w:t>i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a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tif</w:t>
      </w:r>
      <w:r>
        <w:rPr>
          <w:rFonts w:ascii="Arial" w:hAnsi="Arial" w:cs="Arial" w:eastAsia="Arial"/>
          <w:sz w:val="30"/>
          <w:szCs w:val="30"/>
          <w:spacing w:val="64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99"/>
        </w:rPr>
        <w:t>sur</w:t>
      </w:r>
      <w:r>
        <w:rPr>
          <w:rFonts w:ascii="Arial" w:hAnsi="Arial" w:cs="Arial" w:eastAsia="Arial"/>
          <w:sz w:val="30"/>
          <w:szCs w:val="30"/>
          <w:spacing w:val="-29"/>
          <w:w w:val="99"/>
        </w:rPr>
        <w:t> </w:t>
      </w:r>
      <w:r>
        <w:rPr>
          <w:rFonts w:ascii="Arial" w:hAnsi="Arial" w:cs="Arial" w:eastAsia="Arial"/>
          <w:sz w:val="30"/>
          <w:szCs w:val="30"/>
          <w:spacing w:val="-1"/>
          <w:w w:val="64"/>
        </w:rPr>
        <w:t>1</w:t>
      </w:r>
      <w:r>
        <w:rPr>
          <w:rFonts w:ascii="Arial" w:hAnsi="Arial" w:cs="Arial" w:eastAsia="Arial"/>
          <w:sz w:val="30"/>
          <w:szCs w:val="30"/>
          <w:spacing w:val="0"/>
          <w:w w:val="107"/>
        </w:rPr>
        <w:t>e</w:t>
      </w:r>
      <w:r>
        <w:rPr>
          <w:rFonts w:ascii="Arial" w:hAnsi="Arial" w:cs="Arial" w:eastAsia="Arial"/>
          <w:sz w:val="30"/>
          <w:szCs w:val="30"/>
          <w:spacing w:val="-43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clima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t</w:t>
      </w:r>
      <w:r>
        <w:rPr>
          <w:rFonts w:ascii="Arial" w:hAnsi="Arial" w:cs="Arial" w:eastAsia="Arial"/>
          <w:sz w:val="30"/>
          <w:szCs w:val="30"/>
          <w:spacing w:val="31"/>
          <w:w w:val="100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00"/>
        </w:rPr>
        <w:t>en</w:t>
      </w:r>
      <w:r>
        <w:rPr>
          <w:rFonts w:ascii="Arial" w:hAnsi="Arial" w:cs="Arial" w:eastAsia="Arial"/>
          <w:sz w:val="30"/>
          <w:szCs w:val="3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13"/>
        </w:rPr>
        <w:t>2011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</w:rPr>
      </w:r>
    </w:p>
    <w:p>
      <w:pPr>
        <w:spacing w:before="16" w:after="0" w:line="373" w:lineRule="exact"/>
        <w:ind w:left="661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>
          <w:rFonts w:ascii="Times New Roman" w:hAnsi="Times New Roman" w:cs="Times New Roman" w:eastAsia="Times New Roman"/>
          <w:sz w:val="33"/>
          <w:szCs w:val="33"/>
          <w:spacing w:val="0"/>
          <w:w w:val="95"/>
          <w:position w:val="-1"/>
        </w:rPr>
        <w:t>Source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95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40"/>
          <w:position w:val="-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spacing w:val="-3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87"/>
          <w:position w:val="-1"/>
        </w:rPr>
        <w:t>F.-M.</w:t>
      </w:r>
      <w:r>
        <w:rPr>
          <w:rFonts w:ascii="Times New Roman" w:hAnsi="Times New Roman" w:cs="Times New Roman" w:eastAsia="Times New Roman"/>
          <w:sz w:val="33"/>
          <w:szCs w:val="33"/>
          <w:spacing w:val="-4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-1"/>
        </w:rPr>
        <w:t>Bréon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966" w:right="-20"/>
        <w:jc w:val="left"/>
        <w:tabs>
          <w:tab w:pos="2900" w:val="left"/>
          <w:tab w:pos="4860" w:val="left"/>
        </w:tabs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3F3D3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26"/>
          <w:szCs w:val="26"/>
          <w:color w:val="3F3D3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3F3D36"/>
          <w:spacing w:val="0"/>
          <w:w w:val="100"/>
        </w:rPr>
      </w:r>
      <w:r>
        <w:rPr>
          <w:rFonts w:ascii="Times New Roman" w:hAnsi="Times New Roman" w:cs="Times New Roman" w:eastAsia="Times New Roman"/>
          <w:sz w:val="26"/>
          <w:szCs w:val="26"/>
          <w:color w:val="52524D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6"/>
          <w:szCs w:val="26"/>
          <w:color w:val="52524D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52524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52524D"/>
          <w:spacing w:val="0"/>
          <w:w w:val="138"/>
        </w:rPr>
        <w:t>3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spacing w:before="51" w:after="0" w:line="240" w:lineRule="auto"/>
        <w:ind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Arial" w:hAnsi="Arial" w:cs="Arial" w:eastAsia="Arial"/>
          <w:sz w:val="30"/>
          <w:szCs w:val="30"/>
          <w:color w:val="161511"/>
          <w:spacing w:val="0"/>
          <w:w w:val="100"/>
        </w:rPr>
        <w:t>Forçag</w:t>
      </w:r>
      <w:r>
        <w:rPr>
          <w:rFonts w:ascii="Arial" w:hAnsi="Arial" w:cs="Arial" w:eastAsia="Arial"/>
          <w:sz w:val="30"/>
          <w:szCs w:val="30"/>
          <w:color w:val="161511"/>
          <w:spacing w:val="0"/>
          <w:w w:val="100"/>
        </w:rPr>
        <w:t>e</w:t>
      </w:r>
      <w:r>
        <w:rPr>
          <w:rFonts w:ascii="Arial" w:hAnsi="Arial" w:cs="Arial" w:eastAsia="Arial"/>
          <w:sz w:val="30"/>
          <w:szCs w:val="30"/>
          <w:color w:val="161511"/>
          <w:spacing w:val="61"/>
          <w:w w:val="100"/>
        </w:rPr>
        <w:t> </w:t>
      </w:r>
      <w:r>
        <w:rPr>
          <w:rFonts w:ascii="Arial" w:hAnsi="Arial" w:cs="Arial" w:eastAsia="Arial"/>
          <w:sz w:val="30"/>
          <w:szCs w:val="30"/>
          <w:color w:val="2B2B28"/>
          <w:spacing w:val="0"/>
          <w:w w:val="100"/>
        </w:rPr>
        <w:t>radiatif</w:t>
      </w:r>
      <w:r>
        <w:rPr>
          <w:rFonts w:ascii="Arial" w:hAnsi="Arial" w:cs="Arial" w:eastAsia="Arial"/>
          <w:sz w:val="30"/>
          <w:szCs w:val="30"/>
          <w:color w:val="2B2B28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3F3D36"/>
          <w:spacing w:val="0"/>
          <w:w w:val="114"/>
        </w:rPr>
        <w:t>(</w:t>
      </w:r>
      <w:r>
        <w:rPr>
          <w:rFonts w:ascii="Times New Roman" w:hAnsi="Times New Roman" w:cs="Times New Roman" w:eastAsia="Times New Roman"/>
          <w:sz w:val="29"/>
          <w:szCs w:val="29"/>
          <w:color w:val="3F3D36"/>
          <w:spacing w:val="0"/>
          <w:w w:val="113"/>
        </w:rPr>
        <w:t>W.</w:t>
      </w:r>
      <w:r>
        <w:rPr>
          <w:rFonts w:ascii="Times New Roman" w:hAnsi="Times New Roman" w:cs="Times New Roman" w:eastAsia="Times New Roman"/>
          <w:sz w:val="29"/>
          <w:szCs w:val="29"/>
          <w:color w:val="3F3D36"/>
          <w:spacing w:val="3"/>
          <w:w w:val="113"/>
        </w:rPr>
        <w:t>m</w:t>
      </w:r>
      <w:r>
        <w:rPr>
          <w:rFonts w:ascii="Times New Roman" w:hAnsi="Times New Roman" w:cs="Times New Roman" w:eastAsia="Times New Roman"/>
          <w:sz w:val="29"/>
          <w:szCs w:val="29"/>
          <w:color w:val="757774"/>
          <w:spacing w:val="-15"/>
          <w:w w:val="92"/>
        </w:rPr>
        <w:t>-</w:t>
      </w:r>
      <w:r>
        <w:rPr>
          <w:rFonts w:ascii="Times New Roman" w:hAnsi="Times New Roman" w:cs="Times New Roman" w:eastAsia="Times New Roman"/>
          <w:sz w:val="29"/>
          <w:szCs w:val="29"/>
          <w:color w:val="52524D"/>
          <w:spacing w:val="0"/>
          <w:w w:val="80"/>
        </w:rPr>
        <w:t>2</w:t>
      </w:r>
      <w:r>
        <w:rPr>
          <w:rFonts w:ascii="Times New Roman" w:hAnsi="Times New Roman" w:cs="Times New Roman" w:eastAsia="Times New Roman"/>
          <w:sz w:val="29"/>
          <w:szCs w:val="29"/>
          <w:color w:val="52524D"/>
          <w:spacing w:val="-53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2B2B28"/>
          <w:spacing w:val="0"/>
          <w:w w:val="108"/>
        </w:rPr>
        <w:t>)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  <w:cols w:num="2" w:equalWidth="0">
            <w:col w:w="7141" w:space="838"/>
            <w:col w:w="5581"/>
          </w:cols>
        </w:sectPr>
      </w:pPr>
      <w:rPr/>
    </w:p>
    <w:p>
      <w:pPr>
        <w:spacing w:before="53" w:after="0" w:line="240" w:lineRule="auto"/>
        <w:ind w:left="6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w w:val="99"/>
        </w:rPr>
        <w:t>Le</w:t>
      </w:r>
      <w:r>
        <w:rPr>
          <w:rFonts w:ascii="Arial" w:hAnsi="Arial" w:cs="Arial" w:eastAsia="Arial"/>
          <w:sz w:val="24"/>
          <w:szCs w:val="24"/>
          <w:spacing w:val="-29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forçag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spacing w:val="48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3"/>
        </w:rPr>
        <w:t>radiatif</w:t>
      </w:r>
      <w:r>
        <w:rPr>
          <w:rFonts w:ascii="Arial" w:hAnsi="Arial" w:cs="Arial" w:eastAsia="Arial"/>
          <w:sz w:val="24"/>
          <w:szCs w:val="24"/>
          <w:spacing w:val="-6"/>
          <w:w w:val="113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es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t</w:t>
      </w:r>
      <w:r>
        <w:rPr>
          <w:rFonts w:ascii="Arial" w:hAnsi="Arial" w:cs="Arial" w:eastAsia="Arial"/>
          <w:sz w:val="24"/>
          <w:szCs w:val="24"/>
          <w:spacing w:val="11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ici</w:t>
      </w:r>
      <w:r>
        <w:rPr>
          <w:rFonts w:ascii="Arial" w:hAnsi="Arial" w:cs="Arial" w:eastAsia="Arial"/>
          <w:sz w:val="24"/>
          <w:szCs w:val="24"/>
          <w:spacing w:val="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0"/>
        </w:rPr>
        <w:t>exprimé</w:t>
      </w:r>
      <w:r>
        <w:rPr>
          <w:rFonts w:ascii="Arial" w:hAnsi="Arial" w:cs="Arial" w:eastAsia="Arial"/>
          <w:sz w:val="24"/>
          <w:szCs w:val="24"/>
          <w:spacing w:val="-26"/>
          <w:w w:val="11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en</w:t>
      </w:r>
      <w:r>
        <w:rPr>
          <w:rFonts w:ascii="Arial" w:hAnsi="Arial" w:cs="Arial" w:eastAsia="Arial"/>
          <w:sz w:val="24"/>
          <w:szCs w:val="24"/>
          <w:spacing w:val="22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W</w:t>
      </w:r>
      <w:r>
        <w:rPr>
          <w:rFonts w:ascii="Arial" w:hAnsi="Arial" w:cs="Arial" w:eastAsia="Arial"/>
          <w:sz w:val="24"/>
          <w:szCs w:val="24"/>
          <w:spacing w:val="17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71"/>
        </w:rPr>
        <w:t>•</w:t>
      </w:r>
      <w:r>
        <w:rPr>
          <w:rFonts w:ascii="Arial" w:hAnsi="Arial" w:cs="Arial" w:eastAsia="Arial"/>
          <w:sz w:val="24"/>
          <w:szCs w:val="24"/>
          <w:spacing w:val="-57"/>
          <w:w w:val="17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25"/>
        </w:rPr>
        <w:t>m</w:t>
      </w:r>
      <w:r>
        <w:rPr>
          <w:rFonts w:ascii="Arial" w:hAnsi="Arial" w:cs="Arial" w:eastAsia="Arial"/>
          <w:sz w:val="24"/>
          <w:szCs w:val="24"/>
          <w:spacing w:val="-22"/>
          <w:w w:val="125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8"/>
          <w:position w:val="7"/>
        </w:rPr>
        <w:t>2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74"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4"/>
          <w:szCs w:val="24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forçag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6"/>
          <w:position w:val="0"/>
        </w:rPr>
        <w:t>positif</w:t>
      </w:r>
      <w:r>
        <w:rPr>
          <w:rFonts w:ascii="Arial" w:hAnsi="Arial" w:cs="Arial" w:eastAsia="Arial"/>
          <w:sz w:val="24"/>
          <w:szCs w:val="24"/>
          <w:spacing w:val="-27"/>
          <w:w w:val="116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6"/>
          <w:position w:val="0"/>
        </w:rPr>
        <w:t>indui</w:t>
      </w:r>
      <w:r>
        <w:rPr>
          <w:rFonts w:ascii="Arial" w:hAnsi="Arial" w:cs="Arial" w:eastAsia="Arial"/>
          <w:sz w:val="24"/>
          <w:szCs w:val="24"/>
          <w:spacing w:val="0"/>
          <w:w w:val="116"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14"/>
          <w:w w:val="116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4"/>
          <w:szCs w:val="24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1"/>
          <w:position w:val="0"/>
        </w:rPr>
        <w:t>réchauffement</w:t>
      </w:r>
      <w:r>
        <w:rPr>
          <w:rFonts w:ascii="Arial" w:hAnsi="Arial" w:cs="Arial" w:eastAsia="Arial"/>
          <w:sz w:val="24"/>
          <w:szCs w:val="24"/>
          <w:spacing w:val="-2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4"/>
          <w:szCs w:val="24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systèm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16"/>
          <w:position w:val="0"/>
        </w:rPr>
        <w:t>climatique;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62" w:after="0" w:line="240" w:lineRule="auto"/>
        <w:ind w:left="66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spacing w:val="0"/>
          <w:w w:val="100"/>
        </w:rPr>
        <w:t>négatif,</w:t>
      </w:r>
      <w:r>
        <w:rPr>
          <w:rFonts w:ascii="Arial" w:hAnsi="Arial" w:cs="Arial" w:eastAsia="Arial"/>
          <w:sz w:val="24"/>
          <w:szCs w:val="24"/>
          <w:spacing w:val="3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38"/>
        </w:rPr>
        <w:t>il</w:t>
      </w:r>
      <w:r>
        <w:rPr>
          <w:rFonts w:ascii="Arial" w:hAnsi="Arial" w:cs="Arial" w:eastAsia="Arial"/>
          <w:sz w:val="24"/>
          <w:szCs w:val="24"/>
          <w:spacing w:val="-34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21"/>
        </w:rPr>
        <w:t>indui</w:t>
      </w:r>
      <w:r>
        <w:rPr>
          <w:rFonts w:ascii="Arial" w:hAnsi="Arial" w:cs="Arial" w:eastAsia="Arial"/>
          <w:sz w:val="24"/>
          <w:szCs w:val="24"/>
          <w:spacing w:val="0"/>
          <w:w w:val="121"/>
        </w:rPr>
        <w:t>t</w:t>
      </w:r>
      <w:r>
        <w:rPr>
          <w:rFonts w:ascii="Arial" w:hAnsi="Arial" w:cs="Arial" w:eastAsia="Arial"/>
          <w:sz w:val="24"/>
          <w:szCs w:val="24"/>
          <w:spacing w:val="-29"/>
          <w:w w:val="121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0"/>
        </w:rPr>
        <w:t>un</w:t>
      </w:r>
      <w:r>
        <w:rPr>
          <w:rFonts w:ascii="Arial" w:hAnsi="Arial" w:cs="Arial" w:eastAsia="Arial"/>
          <w:sz w:val="24"/>
          <w:szCs w:val="24"/>
          <w:spacing w:val="15"/>
          <w:w w:val="100"/>
        </w:rPr>
        <w:t> </w:t>
      </w:r>
      <w:r>
        <w:rPr>
          <w:rFonts w:ascii="Arial" w:hAnsi="Arial" w:cs="Arial" w:eastAsia="Arial"/>
          <w:sz w:val="24"/>
          <w:szCs w:val="24"/>
          <w:spacing w:val="0"/>
          <w:w w:val="109"/>
        </w:rPr>
        <w:t>refroidissement.</w:t>
      </w:r>
      <w:r>
        <w:rPr>
          <w:rFonts w:ascii="Arial" w:hAnsi="Arial" w:cs="Arial" w:eastAsia="Arial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40"/>
        </w:sectPr>
      </w:pPr>
      <w:rPr/>
    </w:p>
    <w:p>
      <w:pPr>
        <w:spacing w:before="37" w:after="0" w:line="240" w:lineRule="auto"/>
        <w:ind w:left="107" w:right="-20"/>
        <w:jc w:val="lef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475.079987pt;margin-top:89.5pt;width:226.92pt;height:176.18pt;mso-position-horizontal-relative:page;mso-position-vertical-relative:page;z-index:-4469" coordorigin="9502,1790" coordsize="4538,3524">
            <v:shape style="position:absolute;left:9502;top:2074;width:4538;height:3240" type="#_x0000_t75">
              <v:imagedata r:id="rId41" o:title=""/>
            </v:shape>
            <v:group style="position:absolute;left:10097;top:1800;width:3826;height:485" coordorigin="10097,1800" coordsize="3826,485">
              <v:shape style="position:absolute;left:10097;top:1800;width:3826;height:485" coordorigin="10097,1800" coordsize="3826,485" path="m10097,2285l13922,2285,13922,1800,10097,1800,10097,2285e" filled="t" fillcolor="#FFFFFF" stroked="f">
                <v:path arrowok="t"/>
                <v:fill/>
              </v:shape>
            </v:group>
            <w10:wrap type="none"/>
          </v:group>
        </w:pict>
      </w:r>
      <w:r>
        <w:rPr/>
        <w:pict>
          <v:group style="position:absolute;margin-left:24pt;margin-top:275.5pt;width:678pt;height:178.34pt;mso-position-horizontal-relative:page;mso-position-vertical-relative:page;z-index:-4468" coordorigin="480,5510" coordsize="13560,3567">
            <v:shape style="position:absolute;left:480;top:5882;width:4613;height:3194" type="#_x0000_t75">
              <v:imagedata r:id="rId42" o:title=""/>
            </v:shape>
            <v:group style="position:absolute;left:1246;top:5520;width:3485;height:485" coordorigin="1246,5520" coordsize="3485,485">
              <v:shape style="position:absolute;left:1246;top:5520;width:3485;height:485" coordorigin="1246,5520" coordsize="3485,485" path="m1246,6005l4730,6005,4730,5520,1246,5520,1246,6005e" filled="t" fillcolor="#FFFFFF" stroked="f">
                <v:path arrowok="t"/>
                <v:fill/>
              </v:shape>
              <v:shape style="position:absolute;left:9514;top:5794;width:4526;height:3214" type="#_x0000_t75">
                <v:imagedata r:id="rId43" o:title=""/>
              </v:shape>
            </v:group>
            <v:group style="position:absolute;left:10109;top:5520;width:3823;height:485" coordorigin="10109,5520" coordsize="3823,485">
              <v:shape style="position:absolute;left:10109;top:5520;width:3823;height:485" coordorigin="10109,5520" coordsize="3823,485" path="m10109,6005l13932,6005,13932,5520,10109,5520,10109,6005e" filled="t" fillcolor="#FFFFFF" stroked="f">
                <v:path arrowok="t"/>
                <v:fill/>
              </v:shape>
              <v:shape style="position:absolute;left:4800;top:5587;width:5426;height:530" type="#_x0000_t75">
                <v:imagedata r:id="rId44" o:title=""/>
              </v:shape>
            </v:group>
            <v:group style="position:absolute;left:6034;top:5520;width:2844;height:199" coordorigin="6034,5520" coordsize="2844,199">
              <v:shape style="position:absolute;left:6034;top:5520;width:2844;height:199" coordorigin="6034,5520" coordsize="2844,199" path="m6034,5719l8878,5719,8878,5520,6034,5520,6034,5719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«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2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Ae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oso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in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tr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to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phe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cool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the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cl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2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48"/>
          <w:szCs w:val="48"/>
          <w:color w:val="C0504D"/>
          <w:spacing w:val="0"/>
          <w:w w:val="100"/>
          <w:b/>
          <w:bCs/>
        </w:rPr>
        <w:t>e…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</w:rPr>
      </w:r>
    </w:p>
    <w:p>
      <w:pPr>
        <w:spacing w:before="42" w:after="0" w:line="240" w:lineRule="auto"/>
        <w:ind w:left="932" w:right="234"/>
        <w:jc w:val="center"/>
        <w:tabs>
          <w:tab w:pos="486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18pt;margin-top:48.040001pt;width:233.28pt;height:188.06pt;mso-position-horizontal-relative:page;mso-position-vertical-relative:paragraph;z-index:-4470" coordorigin="360,961" coordsize="4666,3761">
            <v:shape style="position:absolute;left:360;top:1261;width:4666;height:3461" type="#_x0000_t75">
              <v:imagedata r:id="rId45" o:title=""/>
            </v:shape>
            <v:group style="position:absolute;left:1380;top:971;width:3146;height:485" coordorigin="1380,971" coordsize="3146,485">
              <v:shape style="position:absolute;left:1380;top:971;width:3146;height:485" coordorigin="1380,971" coordsize="3146,485" path="m1380,1456l4526,1456,4526,971,1380,971,1380,1456e" filled="t" fillcolor="#FFFFFF" stroked="f">
                <v:path arrowok="t"/>
                <v:fill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12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1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position w:val="12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ai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12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12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t>1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2"/>
        </w:rPr>
        <w:pict>
          <v:shape style="width:190.32pt;height:168pt;mso-position-horizontal-relative:char;mso-position-vertical-relative:line" type="#_x0000_t75">
            <v:imagedata r:id="rId46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           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3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1</w:t>
      </w:r>
    </w:p>
    <w:p>
      <w:pPr>
        <w:spacing w:before="0" w:after="0" w:line="494" w:lineRule="exact"/>
        <w:ind w:left="4811" w:right="3713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3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n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3"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bo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/Ph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3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99"/>
          <w:b/>
          <w:bCs/>
          <w:position w:val="3"/>
        </w:rPr>
        <w:t>li</w:t>
      </w:r>
      <w:r>
        <w:rPr>
          <w:rFonts w:ascii="Calibri" w:hAnsi="Calibri" w:cs="Calibri" w:eastAsia="Calibri"/>
          <w:sz w:val="48"/>
          <w:szCs w:val="48"/>
          <w:spacing w:val="-2"/>
          <w:w w:val="99"/>
          <w:b/>
          <w:bCs/>
          <w:position w:val="3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p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3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3"/>
        </w:rPr>
        <w:t>nes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432" w:lineRule="exact"/>
        <w:ind w:left="6270" w:right="5173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J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36"/>
          <w:szCs w:val="36"/>
          <w:spacing w:val="-9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99"/>
          <w:b/>
          <w:bCs/>
          <w:position w:val="1"/>
        </w:rPr>
        <w:t>1991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523" w:lineRule="exact"/>
        <w:ind w:left="3794" w:right="3224"/>
        <w:jc w:val="center"/>
        <w:tabs>
          <w:tab w:pos="6720" w:val="left"/>
          <w:tab w:pos="900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AOD</w:t>
      </w:r>
      <w:r>
        <w:rPr>
          <w:rFonts w:ascii="Times New Roman" w:hAnsi="Times New Roman" w:cs="Times New Roman" w:eastAsia="Times New Roman"/>
          <w:sz w:val="32"/>
          <w:szCs w:val="32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0.001</w:t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0.01</w:t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0.1</w:t>
      </w:r>
    </w:p>
    <w:p>
      <w:pPr>
        <w:spacing w:before="41" w:after="0" w:line="318" w:lineRule="exact"/>
        <w:ind w:left="1028" w:right="39"/>
        <w:jc w:val="center"/>
        <w:tabs>
          <w:tab w:pos="98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position w:val="-1"/>
        </w:rPr>
        <w:t>û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1</w:t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éc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-1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4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0.865285pt;height:122.5125pt;mso-position-horizontal-relative:char;mso-position-vertical-relative:line" type="#_x0000_t75">
            <v:imagedata r:id="rId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4" w:after="0" w:line="240" w:lineRule="auto"/>
        <w:ind w:left="210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Effet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E31A2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36"/>
          <w:szCs w:val="36"/>
          <w:color w:val="E31A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atif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-2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éducti</w:t>
      </w:r>
      <w:r>
        <w:rPr>
          <w:rFonts w:ascii="Arial" w:hAnsi="Arial" w:cs="Arial" w:eastAsia="Arial"/>
          <w:sz w:val="36"/>
          <w:szCs w:val="36"/>
          <w:color w:val="E31A28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-2"/>
          <w:w w:val="100"/>
          <w:b/>
          <w:bCs/>
        </w:rPr>
        <w:t>é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nergie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solaire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color w:val="E31A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surf</w:t>
      </w:r>
      <w:r>
        <w:rPr>
          <w:rFonts w:ascii="Arial" w:hAnsi="Arial" w:cs="Arial" w:eastAsia="Arial"/>
          <w:sz w:val="36"/>
          <w:szCs w:val="36"/>
          <w:color w:val="E31A28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104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Effet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clim</w:t>
      </w:r>
      <w:r>
        <w:rPr>
          <w:rFonts w:ascii="Arial" w:hAnsi="Arial" w:cs="Arial" w:eastAsia="Arial"/>
          <w:sz w:val="36"/>
          <w:szCs w:val="36"/>
          <w:color w:val="E31A28"/>
          <w:spacing w:val="-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ti</w:t>
      </w:r>
      <w:r>
        <w:rPr>
          <w:rFonts w:ascii="Arial" w:hAnsi="Arial" w:cs="Arial" w:eastAsia="Arial"/>
          <w:sz w:val="36"/>
          <w:szCs w:val="36"/>
          <w:color w:val="E31A28"/>
          <w:spacing w:val="1"/>
          <w:w w:val="100"/>
          <w:b/>
          <w:bCs/>
        </w:rPr>
        <w:t>q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ue</w:t>
      </w:r>
      <w:r>
        <w:rPr>
          <w:rFonts w:ascii="Arial" w:hAnsi="Arial" w:cs="Arial" w:eastAsia="Arial"/>
          <w:sz w:val="36"/>
          <w:szCs w:val="36"/>
          <w:color w:val="E31A28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:</w:t>
      </w:r>
      <w:r>
        <w:rPr>
          <w:rFonts w:ascii="Arial" w:hAnsi="Arial" w:cs="Arial" w:eastAsia="Arial"/>
          <w:sz w:val="36"/>
          <w:szCs w:val="36"/>
          <w:color w:val="E31A28"/>
          <w:spacing w:val="2"/>
          <w:w w:val="100"/>
          <w:b/>
          <w:bCs/>
        </w:rPr>
        <w:t> </w:t>
      </w:r>
      <w:r>
        <w:rPr>
          <w:rFonts w:ascii="Symbol" w:hAnsi="Symbol" w:cs="Symbol" w:eastAsia="Symbol"/>
          <w:sz w:val="36"/>
          <w:szCs w:val="36"/>
          <w:color w:val="E31A28"/>
          <w:spacing w:val="3"/>
          <w:w w:val="100"/>
        </w:rPr>
        <w:t>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Tmoy</w:t>
      </w:r>
      <w:r>
        <w:rPr>
          <w:rFonts w:ascii="Arial" w:hAnsi="Arial" w:cs="Arial" w:eastAsia="Arial"/>
          <w:sz w:val="36"/>
          <w:szCs w:val="36"/>
          <w:color w:val="E31A28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=</w:t>
      </w:r>
      <w:r>
        <w:rPr>
          <w:rFonts w:ascii="Arial" w:hAnsi="Arial" w:cs="Arial" w:eastAsia="Arial"/>
          <w:sz w:val="36"/>
          <w:szCs w:val="36"/>
          <w:color w:val="E31A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-0.5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MS PGothic" w:hAnsi="MS PGothic" w:cs="MS PGothic" w:eastAsia="MS PGothic"/>
          <w:sz w:val="36"/>
          <w:szCs w:val="36"/>
          <w:color w:val="E31A28"/>
          <w:spacing w:val="3"/>
          <w:w w:val="100"/>
        </w:rPr>
        <w:t>°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sur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36"/>
          <w:szCs w:val="36"/>
          <w:color w:val="E31A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à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color w:val="E31A28"/>
          <w:spacing w:val="0"/>
          <w:w w:val="100"/>
          <w:b/>
          <w:bCs/>
        </w:rPr>
        <w:t>ans)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120" w:bottom="0" w:left="320" w:right="1120"/>
        </w:sectPr>
      </w:pPr>
      <w:rPr/>
    </w:p>
    <w:p>
      <w:pPr>
        <w:spacing w:before="1" w:after="0" w:line="240" w:lineRule="auto"/>
        <w:ind w:left="249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impac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es: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431" w:lineRule="exact"/>
        <w:ind w:left="69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diss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écha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-9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-28"/>
          <w:w w:val="100"/>
          <w:position w:val="1"/>
        </w:rPr>
        <w:t>’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tmosp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è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9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29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aux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pol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ut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spacing w:val="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z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urba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é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9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-Sa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oblèm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x,</w:t>
      </w:r>
      <w:r>
        <w:rPr>
          <w:rFonts w:ascii="Calibri" w:hAnsi="Calibri" w:cs="Calibri" w:eastAsia="Calibri"/>
          <w:sz w:val="36"/>
          <w:szCs w:val="36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pou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,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ec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adies…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-Im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ac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ur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éc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pi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ma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1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x</w:t>
      </w:r>
      <w:r>
        <w:rPr>
          <w:rFonts w:ascii="Calibri" w:hAnsi="Calibri" w:cs="Calibri" w:eastAsia="Calibri"/>
          <w:sz w:val="36"/>
          <w:szCs w:val="36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gla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69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…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...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auto"/>
        <w:ind w:right="2333" w:firstLine="254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Origi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22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an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port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ou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al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th</w:t>
      </w:r>
      <w:r>
        <w:rPr>
          <w:rFonts w:ascii="Calibri" w:hAnsi="Calibri" w:cs="Calibri" w:eastAsia="Calibri"/>
          <w:sz w:val="36"/>
          <w:szCs w:val="36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opique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ou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tu</w:t>
      </w:r>
      <w:r>
        <w:rPr>
          <w:rFonts w:ascii="Calibri" w:hAnsi="Calibri" w:cs="Calibri" w:eastAsia="Calibri"/>
          <w:sz w:val="36"/>
          <w:szCs w:val="36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el</w:t>
      </w:r>
    </w:p>
    <w:p>
      <w:pPr>
        <w:spacing w:before="0" w:after="0" w:line="433" w:lineRule="exact"/>
        <w:ind w:left="-47" w:right="45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Je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(Jou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s)</w:t>
      </w:r>
      <w:r>
        <w:rPr>
          <w:rFonts w:ascii="Calibri" w:hAnsi="Calibri" w:cs="Calibri" w:eastAsia="Calibri"/>
          <w:sz w:val="36"/>
          <w:szCs w:val="36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anc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maine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)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+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16" w:lineRule="auto"/>
        <w:ind w:left="963" w:right="1140"/>
        <w:jc w:val="center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0pt;margin-top:15.817338pt;width:392.64pt;height:97.2pt;mso-position-horizontal-relative:page;mso-position-vertical-relative:paragraph;z-index:-4466" type="#_x0000_t75">
            <v:imagedata r:id="rId48" o:title=""/>
          </v:shape>
        </w:pict>
      </w:r>
      <w:r>
        <w:rPr>
          <w:rFonts w:ascii="Calibri" w:hAnsi="Calibri" w:cs="Calibri" w:eastAsia="Calibri"/>
          <w:sz w:val="80"/>
          <w:szCs w:val="80"/>
          <w:color w:val="FF0000"/>
          <w:spacing w:val="0"/>
          <w:w w:val="100"/>
          <w:b/>
          <w:bCs/>
        </w:rPr>
        <w:t>Les</w:t>
      </w:r>
      <w:r>
        <w:rPr>
          <w:rFonts w:ascii="Calibri" w:hAnsi="Calibri" w:cs="Calibri" w:eastAsia="Calibri"/>
          <w:sz w:val="80"/>
          <w:szCs w:val="80"/>
          <w:color w:val="FF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80"/>
          <w:szCs w:val="80"/>
          <w:color w:val="FF0000"/>
          <w:spacing w:val="0"/>
          <w:w w:val="99"/>
          <w:b/>
          <w:bCs/>
        </w:rPr>
        <w:t>aé</w:t>
      </w:r>
      <w:r>
        <w:rPr>
          <w:rFonts w:ascii="Calibri" w:hAnsi="Calibri" w:cs="Calibri" w:eastAsia="Calibri"/>
          <w:sz w:val="80"/>
          <w:szCs w:val="80"/>
          <w:color w:val="FF0000"/>
          <w:spacing w:val="-9"/>
          <w:w w:val="99"/>
          <w:b/>
          <w:bCs/>
        </w:rPr>
        <w:t>r</w:t>
      </w:r>
      <w:r>
        <w:rPr>
          <w:rFonts w:ascii="Calibri" w:hAnsi="Calibri" w:cs="Calibri" w:eastAsia="Calibri"/>
          <w:sz w:val="80"/>
          <w:szCs w:val="80"/>
          <w:color w:val="FF0000"/>
          <w:spacing w:val="0"/>
          <w:w w:val="99"/>
          <w:b/>
          <w:bCs/>
        </w:rPr>
        <w:t>osols</w:t>
      </w:r>
      <w:r>
        <w:rPr>
          <w:rFonts w:ascii="Calibri" w:hAnsi="Calibri" w:cs="Calibri" w:eastAsia="Calibri"/>
          <w:sz w:val="80"/>
          <w:szCs w:val="80"/>
          <w:color w:val="FF0000"/>
          <w:spacing w:val="0"/>
          <w:w w:val="99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doi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ê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ac</w:t>
      </w:r>
      <w:r>
        <w:rPr>
          <w:rFonts w:ascii="Calibri" w:hAnsi="Calibri" w:cs="Calibri" w:eastAsia="Calibri"/>
          <w:sz w:val="36"/>
          <w:szCs w:val="36"/>
          <w:color w:val="000000"/>
          <w:spacing w:val="-6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ér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é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-1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pour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omp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-28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gine</w:t>
      </w:r>
      <w:r>
        <w:rPr>
          <w:rFonts w:ascii="Calibri" w:hAnsi="Calibri" w:cs="Calibri" w:eastAsia="Calibri"/>
          <w:sz w:val="36"/>
          <w:szCs w:val="36"/>
          <w:color w:val="000000"/>
          <w:spacing w:val="8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s</w:t>
      </w:r>
    </w:p>
    <w:p>
      <w:pPr>
        <w:spacing w:before="2" w:after="0" w:line="433" w:lineRule="exact"/>
        <w:ind w:left="2505" w:right="2680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1"/>
        </w:rPr>
        <w:t>i</w:t>
      </w:r>
      <w:r>
        <w:rPr>
          <w:rFonts w:ascii="Calibri" w:hAnsi="Calibri" w:cs="Calibri" w:eastAsia="Calibri"/>
          <w:sz w:val="36"/>
          <w:szCs w:val="36"/>
          <w:spacing w:val="0"/>
        </w:rPr>
        <w:t>mp</w:t>
      </w:r>
      <w:r>
        <w:rPr>
          <w:rFonts w:ascii="Calibri" w:hAnsi="Calibri" w:cs="Calibri" w:eastAsia="Calibri"/>
          <w:sz w:val="36"/>
          <w:szCs w:val="36"/>
          <w:spacing w:val="1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99"/>
        </w:rPr>
        <w:t>c</w:t>
      </w:r>
      <w:r>
        <w:rPr>
          <w:rFonts w:ascii="Calibri" w:hAnsi="Calibri" w:cs="Calibri" w:eastAsia="Calibri"/>
          <w:sz w:val="36"/>
          <w:szCs w:val="36"/>
          <w:spacing w:val="-5"/>
          <w:w w:val="99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99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jc w:val="center"/>
        <w:spacing w:after="0"/>
        <w:sectPr>
          <w:pgSz w:w="14400" w:h="10800" w:orient="landscape"/>
          <w:pgMar w:top="700" w:bottom="0" w:left="0" w:right="80"/>
          <w:cols w:num="2" w:equalWidth="0">
            <w:col w:w="7167" w:space="536"/>
            <w:col w:w="6617"/>
          </w:cols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</w:sectPr>
      </w:pPr>
      <w:rPr/>
    </w:p>
    <w:p>
      <w:pPr>
        <w:spacing w:before="0" w:after="0" w:line="468" w:lineRule="exact"/>
        <w:ind w:right="-18"/>
        <w:jc w:val="right"/>
        <w:rPr>
          <w:rFonts w:ascii="Calibri" w:hAnsi="Calibri" w:cs="Calibri" w:eastAsia="Calibri"/>
          <w:sz w:val="40"/>
          <w:szCs w:val="40"/>
        </w:rPr>
      </w:pPr>
      <w:rPr/>
      <w:r>
        <w:rPr/>
        <w:pict>
          <v:group style="position:absolute;margin-left:289.679993pt;margin-top:19.879999pt;width:206.16pt;height:109.8pt;mso-position-horizontal-relative:page;mso-position-vertical-relative:paragraph;z-index:-4467" coordorigin="5794,398" coordsize="4123,2196">
            <v:group style="position:absolute;left:5814;top:418;width:4082;height:2155" coordorigin="5814,418" coordsize="4082,2155">
              <v:shape style="position:absolute;left:5814;top:418;width:4082;height:2155" coordorigin="5814,418" coordsize="4082,2155" path="m6892,418l5814,1496,6892,2573,6892,2046,9346,2046,9896,1496,9346,945,6892,945,6892,418e" filled="t" fillcolor="#4F81BC" stroked="f">
                <v:path arrowok="t"/>
                <v:fill/>
              </v:shape>
              <v:shape style="position:absolute;left:5814;top:418;width:4082;height:2155" coordorigin="5814,418" coordsize="4082,2155" path="m9346,2046l8819,2046,8819,2573,9346,2046e" filled="t" fillcolor="#4F81BC" stroked="f">
                <v:path arrowok="t"/>
                <v:fill/>
              </v:shape>
              <v:shape style="position:absolute;left:5814;top:418;width:4082;height:2155" coordorigin="5814,418" coordsize="4082,2155" path="m8819,418l8819,945,9346,945,8819,418e" filled="t" fillcolor="#4F81BC" stroked="f">
                <v:path arrowok="t"/>
                <v:fill/>
              </v:shape>
            </v:group>
            <v:group style="position:absolute;left:5814;top:418;width:4082;height:2155" coordorigin="5814,418" coordsize="4082,2155">
              <v:shape style="position:absolute;left:5814;top:418;width:4082;height:2155" coordorigin="5814,418" coordsize="4082,2155" path="m5814,1496l6892,418,6892,945,8819,945,8819,418,9896,1496,8819,2573,8819,2046,6892,2046,6892,2573,5814,1496xe" filled="f" stroked="t" strokeweight="2.04pt" strokecolor="#385D8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Nom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eux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18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19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Noi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Mono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ouc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1" w:lineRule="exact"/>
        <w:ind w:right="-19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Sp</w:t>
      </w:r>
      <w:r>
        <w:rPr>
          <w:rFonts w:ascii="Calibri" w:hAnsi="Calibri" w:cs="Calibri" w:eastAsia="Calibri"/>
          <w:sz w:val="40"/>
          <w:szCs w:val="40"/>
          <w:spacing w:val="2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érique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Chimiq</w:t>
      </w:r>
      <w:r>
        <w:rPr>
          <w:rFonts w:ascii="Calibri" w:hAnsi="Calibri" w:cs="Calibri" w:eastAsia="Calibri"/>
          <w:sz w:val="40"/>
          <w:szCs w:val="40"/>
          <w:spacing w:val="2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eme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in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able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19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Dés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40"/>
          <w:szCs w:val="40"/>
          <w:spacing w:val="-1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és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19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…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80" w:lineRule="exact"/>
        <w:ind w:left="36" w:right="-93" w:firstLine="-36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Spé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ifi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aé</w:t>
      </w:r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ols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0" w:after="0" w:line="468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/>
        <w:br w:type="column"/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se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ts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tits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Blancs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olo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és)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Multi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ouche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1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ormes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om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9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iner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Humide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480" w:lineRule="exact"/>
        <w:ind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…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80"/>
          <w:cols w:num="3" w:equalWidth="0">
            <w:col w:w="5427" w:space="1380"/>
            <w:col w:w="2125" w:space="1361"/>
            <w:col w:w="4027"/>
          </w:cols>
        </w:sectPr>
      </w:pPr>
      <w:rPr/>
    </w:p>
    <w:p>
      <w:pPr>
        <w:spacing w:before="39" w:after="0" w:line="240" w:lineRule="auto"/>
        <w:ind w:left="110"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Modélisation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d'un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47"/>
          <w:szCs w:val="47"/>
          <w:color w:val="010101"/>
          <w:spacing w:val="69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atmosphèr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47"/>
          <w:szCs w:val="47"/>
          <w:color w:val="010101"/>
          <w:spacing w:val="128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chargé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47"/>
          <w:szCs w:val="47"/>
          <w:color w:val="010101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47"/>
          <w:szCs w:val="47"/>
          <w:color w:val="010101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47"/>
          <w:szCs w:val="47"/>
          <w:color w:val="010101"/>
          <w:spacing w:val="0"/>
          <w:w w:val="103"/>
          <w:b/>
          <w:bCs/>
        </w:rPr>
        <w:t>particules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128" w:lineRule="exact"/>
        <w:ind w:left="3218" w:right="-20"/>
        <w:jc w:val="left"/>
        <w:rPr>
          <w:rFonts w:ascii="Arial" w:hAnsi="Arial" w:cs="Arial" w:eastAsia="Arial"/>
          <w:sz w:val="100"/>
          <w:szCs w:val="100"/>
        </w:rPr>
      </w:pPr>
      <w:rPr/>
      <w:r>
        <w:rPr/>
        <w:pict>
          <v:shape style="position:absolute;margin-left:222pt;margin-top:15.399414pt;width:55.5pt;height:37.5pt;mso-position-horizontal-relative:page;mso-position-vertical-relative:paragraph;z-index:-4465" type="#_x0000_t75">
            <v:imagedata r:id="rId49" o:title=""/>
          </v:shape>
        </w:pict>
      </w:r>
      <w:r>
        <w:rPr/>
        <w:pict>
          <v:group style="position:absolute;margin-left:310.5pt;margin-top:1.524414pt;width:171pt;height:65.25pt;mso-position-horizontal-relative:page;mso-position-vertical-relative:paragraph;z-index:-4461" coordorigin="6210,30" coordsize="3420,1305">
            <v:group style="position:absolute;left:6225;top:68;width:2520;height:2" coordorigin="6225,68" coordsize="2520,2">
              <v:shape style="position:absolute;left:6225;top:68;width:2520;height:2" coordorigin="6225,68" coordsize="2520,0" path="m6225,68l8745,68e" filled="f" stroked="t" strokeweight="1.5pt" strokecolor="#7C878C">
                <v:path arrowok="t"/>
              </v:shape>
            </v:group>
            <v:group style="position:absolute;left:6248;top:53;width:2;height:1260" coordorigin="6248,53" coordsize="2,1260">
              <v:shape style="position:absolute;left:6248;top:53;width:2;height:1260" coordorigin="6248,53" coordsize="0,1260" path="m6248,1313l6248,53e" filled="f" stroked="t" strokeweight="2.25pt" strokecolor="#939C93">
                <v:path arrowok="t"/>
              </v:shape>
            </v:group>
            <v:group style="position:absolute;left:8723;top:53;width:2;height:1260" coordorigin="8723,53" coordsize="2,1260">
              <v:shape style="position:absolute;left:8723;top:53;width:2;height:1260" coordorigin="8723,53" coordsize="0,1260" path="m8723,1313l8723,53e" filled="f" stroked="t" strokeweight="2.25pt" strokecolor="#979C90">
                <v:path arrowok="t"/>
              </v:shape>
            </v:group>
            <v:group style="position:absolute;left:8700;top:570;width:900;height:2" coordorigin="8700,570" coordsize="900,2">
              <v:shape style="position:absolute;left:8700;top:570;width:900;height:2" coordorigin="8700,570" coordsize="900,0" path="m8700,570l9600,570e" filled="f" stroked="t" strokeweight="3pt" strokecolor="#EBD883">
                <v:path arrowok="t"/>
              </v:shape>
            </v:group>
            <v:group style="position:absolute;left:6225;top:1298;width:2520;height:2" coordorigin="6225,1298" coordsize="2520,2">
              <v:shape style="position:absolute;left:6225;top:1298;width:2520;height:2" coordorigin="6225,1298" coordsize="2520,0" path="m6225,1298l8745,1298e" filled="f" stroked="t" strokeweight="1.5pt" strokecolor="#77838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2"/>
          <w:szCs w:val="32"/>
          <w:color w:val="F4E285"/>
          <w:spacing w:val="-68"/>
          <w:w w:val="600"/>
          <w:position w:val="5"/>
        </w:rPr>
        <w:t>-</w:t>
      </w:r>
      <w:r>
        <w:rPr>
          <w:rFonts w:ascii="Arial" w:hAnsi="Arial" w:cs="Arial" w:eastAsia="Arial"/>
          <w:sz w:val="100"/>
          <w:szCs w:val="100"/>
          <w:color w:val="F4E285"/>
          <w:spacing w:val="-926"/>
          <w:w w:val="370"/>
          <w:b/>
          <w:bCs/>
          <w:position w:val="-4"/>
        </w:rPr>
        <w:t>-</w:t>
      </w:r>
      <w:r>
        <w:rPr>
          <w:rFonts w:ascii="Arial" w:hAnsi="Arial" w:cs="Arial" w:eastAsia="Arial"/>
          <w:sz w:val="100"/>
          <w:szCs w:val="100"/>
          <w:color w:val="010101"/>
          <w:spacing w:val="0"/>
          <w:w w:val="38"/>
          <w:b/>
          <w:bCs/>
          <w:position w:val="-4"/>
        </w:rPr>
        <w:t>1</w:t>
      </w:r>
      <w:r>
        <w:rPr>
          <w:rFonts w:ascii="Arial" w:hAnsi="Arial" w:cs="Arial" w:eastAsia="Arial"/>
          <w:sz w:val="100"/>
          <w:szCs w:val="10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120" w:bottom="0" w:left="580" w:right="40"/>
        </w:sectPr>
      </w:pPr>
      <w:rPr/>
    </w:p>
    <w:p>
      <w:pPr>
        <w:spacing w:before="39" w:after="0" w:line="270" w:lineRule="auto"/>
        <w:ind w:left="4100" w:right="-58" w:firstLine="-21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B3B46"/>
          <w:spacing w:val="-21"/>
          <w:w w:val="107"/>
        </w:rPr>
        <w:t>S</w:t>
      </w:r>
      <w:r>
        <w:rPr>
          <w:rFonts w:ascii="Arial" w:hAnsi="Arial" w:cs="Arial" w:eastAsia="Arial"/>
          <w:sz w:val="22"/>
          <w:szCs w:val="22"/>
          <w:color w:val="5D0023"/>
          <w:spacing w:val="7"/>
          <w:w w:val="232"/>
        </w:rPr>
        <w:t>i</w:t>
      </w:r>
      <w:r>
        <w:rPr>
          <w:rFonts w:ascii="Arial" w:hAnsi="Arial" w:cs="Arial" w:eastAsia="Arial"/>
          <w:sz w:val="22"/>
          <w:szCs w:val="22"/>
          <w:color w:val="3B3B46"/>
          <w:spacing w:val="-16"/>
          <w:w w:val="107"/>
        </w:rPr>
        <w:t>m</w:t>
      </w:r>
      <w:r>
        <w:rPr>
          <w:rFonts w:ascii="Arial" w:hAnsi="Arial" w:cs="Arial" w:eastAsia="Arial"/>
          <w:sz w:val="22"/>
          <w:szCs w:val="22"/>
          <w:color w:val="49112A"/>
          <w:spacing w:val="-4"/>
          <w:w w:val="114"/>
        </w:rPr>
        <w:t>u</w:t>
      </w:r>
      <w:r>
        <w:rPr>
          <w:rFonts w:ascii="Arial" w:hAnsi="Arial" w:cs="Arial" w:eastAsia="Arial"/>
          <w:sz w:val="22"/>
          <w:szCs w:val="22"/>
          <w:color w:val="000067"/>
          <w:spacing w:val="-11"/>
          <w:w w:val="155"/>
        </w:rPr>
        <w:t>l</w:t>
      </w:r>
      <w:r>
        <w:rPr>
          <w:rFonts w:ascii="Arial" w:hAnsi="Arial" w:cs="Arial" w:eastAsia="Arial"/>
          <w:sz w:val="22"/>
          <w:szCs w:val="22"/>
          <w:color w:val="282631"/>
          <w:spacing w:val="-15"/>
          <w:w w:val="114"/>
        </w:rPr>
        <w:t>a</w:t>
      </w:r>
      <w:r>
        <w:rPr>
          <w:rFonts w:ascii="Arial" w:hAnsi="Arial" w:cs="Arial" w:eastAsia="Arial"/>
          <w:sz w:val="22"/>
          <w:szCs w:val="22"/>
          <w:color w:val="0F185B"/>
          <w:spacing w:val="5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3B3B46"/>
          <w:spacing w:val="-8"/>
          <w:w w:val="100"/>
        </w:rPr>
        <w:t>e</w:t>
      </w:r>
      <w:r>
        <w:rPr>
          <w:rFonts w:ascii="Arial" w:hAnsi="Arial" w:cs="Arial" w:eastAsia="Arial"/>
          <w:sz w:val="22"/>
          <w:szCs w:val="22"/>
          <w:color w:val="49112A"/>
          <w:spacing w:val="-5"/>
          <w:w w:val="114"/>
        </w:rPr>
        <w:t>u</w:t>
      </w:r>
      <w:r>
        <w:rPr>
          <w:rFonts w:ascii="Arial" w:hAnsi="Arial" w:cs="Arial" w:eastAsia="Arial"/>
          <w:sz w:val="22"/>
          <w:szCs w:val="22"/>
          <w:color w:val="0F185B"/>
          <w:spacing w:val="0"/>
          <w:w w:val="121"/>
        </w:rPr>
        <w:t>r</w:t>
      </w:r>
      <w:r>
        <w:rPr>
          <w:rFonts w:ascii="Arial" w:hAnsi="Arial" w:cs="Arial" w:eastAsia="Arial"/>
          <w:sz w:val="22"/>
          <w:szCs w:val="22"/>
          <w:color w:val="0F185B"/>
          <w:spacing w:val="0"/>
          <w:w w:val="121"/>
        </w:rPr>
        <w:t> 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4"/>
        </w:rPr>
        <w:t>s</w:t>
      </w:r>
      <w:r>
        <w:rPr>
          <w:rFonts w:ascii="Arial" w:hAnsi="Arial" w:cs="Arial" w:eastAsia="Arial"/>
          <w:sz w:val="22"/>
          <w:szCs w:val="22"/>
          <w:color w:val="3B3B46"/>
          <w:spacing w:val="-9"/>
          <w:w w:val="104"/>
        </w:rPr>
        <w:t>o</w:t>
      </w:r>
      <w:r>
        <w:rPr>
          <w:rFonts w:ascii="Arial" w:hAnsi="Arial" w:cs="Arial" w:eastAsia="Arial"/>
          <w:sz w:val="22"/>
          <w:szCs w:val="22"/>
          <w:color w:val="000067"/>
          <w:spacing w:val="-11"/>
          <w:w w:val="155"/>
        </w:rPr>
        <w:t>l</w:t>
      </w:r>
      <w:r>
        <w:rPr>
          <w:rFonts w:ascii="Arial" w:hAnsi="Arial" w:cs="Arial" w:eastAsia="Arial"/>
          <w:sz w:val="22"/>
          <w:szCs w:val="22"/>
          <w:color w:val="282631"/>
          <w:spacing w:val="-11"/>
          <w:w w:val="114"/>
        </w:rPr>
        <w:t>a</w:t>
      </w:r>
      <w:r>
        <w:rPr>
          <w:rFonts w:ascii="Arial" w:hAnsi="Arial" w:cs="Arial" w:eastAsia="Arial"/>
          <w:sz w:val="22"/>
          <w:szCs w:val="22"/>
          <w:color w:val="000067"/>
          <w:spacing w:val="-15"/>
          <w:w w:val="155"/>
        </w:rPr>
        <w:t>i</w:t>
      </w:r>
      <w:r>
        <w:rPr>
          <w:rFonts w:ascii="Arial" w:hAnsi="Arial" w:cs="Arial" w:eastAsia="Arial"/>
          <w:sz w:val="22"/>
          <w:szCs w:val="22"/>
          <w:color w:val="52596B"/>
          <w:spacing w:val="-5"/>
          <w:w w:val="97"/>
        </w:rPr>
        <w:t>r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1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-39" w:right="-59"/>
        <w:jc w:val="center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B3B46"/>
          <w:spacing w:val="-7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3A4B67"/>
          <w:spacing w:val="-19"/>
          <w:w w:val="121"/>
        </w:rPr>
        <w:t>q</w:t>
      </w:r>
      <w:r>
        <w:rPr>
          <w:rFonts w:ascii="Arial" w:hAnsi="Arial" w:cs="Arial" w:eastAsia="Arial"/>
          <w:sz w:val="22"/>
          <w:szCs w:val="22"/>
          <w:color w:val="0F185B"/>
          <w:spacing w:val="-13"/>
          <w:w w:val="114"/>
        </w:rPr>
        <w:t>u</w:t>
      </w:r>
      <w:r>
        <w:rPr>
          <w:rFonts w:ascii="Arial" w:hAnsi="Arial" w:cs="Arial" w:eastAsia="Arial"/>
          <w:sz w:val="22"/>
          <w:szCs w:val="22"/>
          <w:color w:val="282631"/>
          <w:spacing w:val="-11"/>
          <w:w w:val="114"/>
        </w:rPr>
        <w:t>a</w:t>
      </w:r>
      <w:r>
        <w:rPr>
          <w:rFonts w:ascii="Arial" w:hAnsi="Arial" w:cs="Arial" w:eastAsia="Arial"/>
          <w:sz w:val="22"/>
          <w:szCs w:val="22"/>
          <w:color w:val="52596B"/>
          <w:spacing w:val="-14"/>
          <w:w w:val="121"/>
        </w:rPr>
        <w:t>r</w:t>
      </w:r>
      <w:r>
        <w:rPr>
          <w:rFonts w:ascii="Arial" w:hAnsi="Arial" w:cs="Arial" w:eastAsia="Arial"/>
          <w:sz w:val="22"/>
          <w:szCs w:val="22"/>
          <w:color w:val="000067"/>
          <w:spacing w:val="-14"/>
          <w:w w:val="155"/>
        </w:rPr>
        <w:t>i</w:t>
      </w:r>
      <w:r>
        <w:rPr>
          <w:rFonts w:ascii="Arial" w:hAnsi="Arial" w:cs="Arial" w:eastAsia="Arial"/>
          <w:sz w:val="22"/>
          <w:szCs w:val="22"/>
          <w:color w:val="49112A"/>
          <w:spacing w:val="-5"/>
          <w:w w:val="114"/>
        </w:rPr>
        <w:t>u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7"/>
        </w:rPr>
        <w:t>m</w:t>
      </w:r>
      <w:r>
        <w:rPr>
          <w:rFonts w:ascii="Arial" w:hAnsi="Arial" w:cs="Arial" w:eastAsia="Arial"/>
          <w:sz w:val="22"/>
          <w:szCs w:val="22"/>
          <w:color w:val="3B3B46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B3B46"/>
          <w:spacing w:val="1"/>
          <w:w w:val="100"/>
        </w:rPr>
        <w:t>a</w:t>
      </w:r>
      <w:r>
        <w:rPr>
          <w:rFonts w:ascii="Arial" w:hAnsi="Arial" w:cs="Arial" w:eastAsia="Arial"/>
          <w:sz w:val="22"/>
          <w:szCs w:val="22"/>
          <w:color w:val="3A4B67"/>
          <w:spacing w:val="5"/>
          <w:w w:val="100"/>
        </w:rPr>
        <w:t>v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0"/>
        </w:rPr>
        <w:t>ec</w:t>
      </w:r>
      <w:r>
        <w:rPr>
          <w:rFonts w:ascii="Arial" w:hAnsi="Arial" w:cs="Arial" w:eastAsia="Arial"/>
          <w:sz w:val="22"/>
          <w:szCs w:val="22"/>
          <w:color w:val="282631"/>
          <w:spacing w:val="22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6"/>
        </w:rPr>
        <w:t>e</w:t>
      </w:r>
      <w:r>
        <w:rPr>
          <w:rFonts w:ascii="Arial" w:hAnsi="Arial" w:cs="Arial" w:eastAsia="Arial"/>
          <w:sz w:val="22"/>
          <w:szCs w:val="22"/>
          <w:color w:val="282631"/>
          <w:spacing w:val="-11"/>
          <w:w w:val="106"/>
        </w:rPr>
        <w:t>a</w:t>
      </w:r>
      <w:r>
        <w:rPr>
          <w:rFonts w:ascii="Arial" w:hAnsi="Arial" w:cs="Arial" w:eastAsia="Arial"/>
          <w:sz w:val="22"/>
          <w:szCs w:val="22"/>
          <w:color w:val="49112A"/>
          <w:spacing w:val="0"/>
          <w:w w:val="114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47" w:after="0" w:line="248" w:lineRule="exact"/>
        <w:ind w:left="278" w:right="221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378pt;margin-top:22.417871pt;width:268.5pt;height:156pt;mso-position-horizontal-relative:page;mso-position-vertical-relative:paragraph;z-index:-4464" type="#_x0000_t75">
            <v:imagedata r:id="rId50" o:title=""/>
          </v:shape>
        </w:pict>
      </w:r>
      <w:r>
        <w:rPr>
          <w:rFonts w:ascii="Arial" w:hAnsi="Arial" w:cs="Arial" w:eastAsia="Arial"/>
          <w:sz w:val="22"/>
          <w:szCs w:val="22"/>
          <w:color w:val="52596B"/>
          <w:w w:val="113"/>
          <w:position w:val="-1"/>
        </w:rPr>
        <w:t>(</w:t>
      </w:r>
      <w:r>
        <w:rPr>
          <w:rFonts w:ascii="Arial" w:hAnsi="Arial" w:cs="Arial" w:eastAsia="Arial"/>
          <w:sz w:val="22"/>
          <w:szCs w:val="22"/>
          <w:color w:val="52596B"/>
          <w:spacing w:val="-15"/>
          <w:w w:val="113"/>
          <w:position w:val="-1"/>
        </w:rPr>
        <w:t>a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11"/>
          <w:position w:val="-1"/>
        </w:rPr>
        <w:t>t</w:t>
      </w:r>
      <w:r>
        <w:rPr>
          <w:rFonts w:ascii="Arial" w:hAnsi="Arial" w:cs="Arial" w:eastAsia="Arial"/>
          <w:sz w:val="22"/>
          <w:szCs w:val="22"/>
          <w:color w:val="282631"/>
          <w:spacing w:val="-22"/>
          <w:w w:val="112"/>
          <w:position w:val="-1"/>
        </w:rPr>
        <w:t>m</w:t>
      </w:r>
      <w:r>
        <w:rPr>
          <w:rFonts w:ascii="Arial" w:hAnsi="Arial" w:cs="Arial" w:eastAsia="Arial"/>
          <w:sz w:val="22"/>
          <w:szCs w:val="22"/>
          <w:color w:val="52596B"/>
          <w:spacing w:val="-19"/>
          <w:w w:val="126"/>
          <w:position w:val="-1"/>
        </w:rPr>
        <w:t>o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11"/>
          <w:position w:val="-1"/>
        </w:rPr>
        <w:t>s</w:t>
      </w:r>
      <w:r>
        <w:rPr>
          <w:rFonts w:ascii="Arial" w:hAnsi="Arial" w:cs="Arial" w:eastAsia="Arial"/>
          <w:sz w:val="22"/>
          <w:szCs w:val="22"/>
          <w:color w:val="3B3B46"/>
          <w:spacing w:val="-13"/>
          <w:w w:val="111"/>
          <w:position w:val="-1"/>
        </w:rPr>
        <w:t>p</w:t>
      </w:r>
      <w:r>
        <w:rPr>
          <w:rFonts w:ascii="Arial" w:hAnsi="Arial" w:cs="Arial" w:eastAsia="Arial"/>
          <w:sz w:val="22"/>
          <w:szCs w:val="22"/>
          <w:color w:val="52596B"/>
          <w:spacing w:val="-12"/>
          <w:w w:val="113"/>
          <w:position w:val="-1"/>
        </w:rPr>
        <w:t>h</w:t>
      </w:r>
      <w:r>
        <w:rPr>
          <w:rFonts w:ascii="Arial" w:hAnsi="Arial" w:cs="Arial" w:eastAsia="Arial"/>
          <w:sz w:val="22"/>
          <w:szCs w:val="22"/>
          <w:color w:val="282631"/>
          <w:spacing w:val="-22"/>
          <w:w w:val="114"/>
          <w:position w:val="-1"/>
        </w:rPr>
        <w:t>è</w:t>
      </w:r>
      <w:r>
        <w:rPr>
          <w:rFonts w:ascii="Arial" w:hAnsi="Arial" w:cs="Arial" w:eastAsia="Arial"/>
          <w:sz w:val="22"/>
          <w:szCs w:val="22"/>
          <w:color w:val="52596B"/>
          <w:spacing w:val="-7"/>
          <w:w w:val="121"/>
          <w:position w:val="-1"/>
        </w:rPr>
        <w:t>r</w:t>
      </w:r>
      <w:r>
        <w:rPr>
          <w:rFonts w:ascii="Arial" w:hAnsi="Arial" w:cs="Arial" w:eastAsia="Arial"/>
          <w:sz w:val="22"/>
          <w:szCs w:val="22"/>
          <w:color w:val="282631"/>
          <w:spacing w:val="-10"/>
          <w:w w:val="114"/>
          <w:position w:val="-1"/>
        </w:rPr>
        <w:t>e</w:t>
      </w:r>
      <w:r>
        <w:rPr>
          <w:rFonts w:ascii="Arial" w:hAnsi="Arial" w:cs="Arial" w:eastAsia="Arial"/>
          <w:sz w:val="22"/>
          <w:szCs w:val="22"/>
          <w:color w:val="52596B"/>
          <w:spacing w:val="0"/>
          <w:w w:val="144"/>
          <w:position w:val="-1"/>
        </w:rPr>
        <w:t>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10101"/>
          <w:spacing w:val="-10"/>
          <w:w w:val="114"/>
        </w:rPr>
        <w:t>E</w:t>
      </w:r>
      <w:r>
        <w:rPr>
          <w:rFonts w:ascii="Arial" w:hAnsi="Arial" w:cs="Arial" w:eastAsia="Arial"/>
          <w:sz w:val="22"/>
          <w:szCs w:val="22"/>
          <w:color w:val="3B3B46"/>
          <w:spacing w:val="-2"/>
          <w:w w:val="106"/>
        </w:rPr>
        <w:t>c</w:t>
      </w:r>
      <w:r>
        <w:rPr>
          <w:rFonts w:ascii="Arial" w:hAnsi="Arial" w:cs="Arial" w:eastAsia="Arial"/>
          <w:sz w:val="22"/>
          <w:szCs w:val="22"/>
          <w:color w:val="0F185B"/>
          <w:spacing w:val="-18"/>
          <w:w w:val="121"/>
        </w:rPr>
        <w:t>r</w:t>
      </w:r>
      <w:r>
        <w:rPr>
          <w:rFonts w:ascii="Arial" w:hAnsi="Arial" w:cs="Arial" w:eastAsia="Arial"/>
          <w:sz w:val="22"/>
          <w:szCs w:val="22"/>
          <w:color w:val="3B3B46"/>
          <w:spacing w:val="4"/>
          <w:w w:val="114"/>
        </w:rPr>
        <w:t>a</w:t>
      </w:r>
      <w:r>
        <w:rPr>
          <w:rFonts w:ascii="Arial" w:hAnsi="Arial" w:cs="Arial" w:eastAsia="Arial"/>
          <w:sz w:val="22"/>
          <w:szCs w:val="22"/>
          <w:color w:val="52596B"/>
          <w:spacing w:val="0"/>
          <w:w w:val="11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  <w:cols w:num="3" w:equalWidth="0">
            <w:col w:w="4995" w:space="995"/>
            <w:col w:w="1984" w:space="851"/>
            <w:col w:w="4955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8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2.5pt;height:157.5pt;mso-position-horizontal-relative:char;mso-position-vertical-relative:line" type="#_x0000_t75">
            <v:imagedata r:id="rId5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</w:sectPr>
      </w:pPr>
      <w:rPr/>
    </w:p>
    <w:p>
      <w:pPr>
        <w:spacing w:before="45" w:after="0" w:line="240" w:lineRule="auto"/>
        <w:ind w:left="1610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</w:rPr>
        <w:t>Expérienc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A4B67"/>
          <w:spacing w:val="6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52596B"/>
          <w:spacing w:val="-13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282631"/>
          <w:spacing w:val="-7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</w:rPr>
        <w:t>ès</w:t>
      </w:r>
      <w:r>
        <w:rPr>
          <w:rFonts w:ascii="Arial" w:hAnsi="Arial" w:cs="Arial" w:eastAsia="Arial"/>
          <w:sz w:val="24"/>
          <w:szCs w:val="24"/>
          <w:color w:val="3A4B67"/>
          <w:spacing w:val="4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av</w:t>
      </w:r>
      <w:r>
        <w:rPr>
          <w:rFonts w:ascii="Arial" w:hAnsi="Arial" w:cs="Arial" w:eastAsia="Arial"/>
          <w:sz w:val="24"/>
          <w:szCs w:val="24"/>
          <w:color w:val="52596B"/>
          <w:spacing w:val="-13"/>
          <w:w w:val="100"/>
        </w:rPr>
        <w:t>o</w:t>
      </w:r>
      <w:r>
        <w:rPr>
          <w:rFonts w:ascii="Arial" w:hAnsi="Arial" w:cs="Arial" w:eastAsia="Arial"/>
          <w:sz w:val="24"/>
          <w:szCs w:val="24"/>
          <w:color w:val="163664"/>
          <w:spacing w:val="0"/>
          <w:w w:val="100"/>
        </w:rPr>
        <w:t>ir</w:t>
      </w:r>
      <w:r>
        <w:rPr>
          <w:rFonts w:ascii="Arial" w:hAnsi="Arial" w:cs="Arial" w:eastAsia="Arial"/>
          <w:sz w:val="24"/>
          <w:szCs w:val="24"/>
          <w:color w:val="163664"/>
          <w:spacing w:val="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ajo</w:t>
      </w:r>
      <w:r>
        <w:rPr>
          <w:rFonts w:ascii="Arial" w:hAnsi="Arial" w:cs="Arial" w:eastAsia="Arial"/>
          <w:sz w:val="24"/>
          <w:szCs w:val="24"/>
          <w:color w:val="52596B"/>
          <w:spacing w:val="-7"/>
          <w:w w:val="100"/>
        </w:rPr>
        <w:t>u</w:t>
      </w:r>
      <w:r>
        <w:rPr>
          <w:rFonts w:ascii="Arial" w:hAnsi="Arial" w:cs="Arial" w:eastAsia="Arial"/>
          <w:sz w:val="24"/>
          <w:szCs w:val="24"/>
          <w:color w:val="163664"/>
          <w:spacing w:val="-12"/>
          <w:w w:val="100"/>
        </w:rPr>
        <w:t>t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</w:rPr>
        <w:t>é</w:t>
      </w:r>
      <w:r>
        <w:rPr>
          <w:rFonts w:ascii="Arial" w:hAnsi="Arial" w:cs="Arial" w:eastAsia="Arial"/>
          <w:sz w:val="24"/>
          <w:szCs w:val="24"/>
          <w:color w:val="3A4B67"/>
          <w:spacing w:val="6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4608E"/>
          <w:spacing w:val="6"/>
          <w:w w:val="213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5"/>
        </w:rPr>
        <w:t>e</w:t>
      </w:r>
      <w:r>
        <w:rPr>
          <w:rFonts w:ascii="Arial" w:hAnsi="Arial" w:cs="Arial" w:eastAsia="Arial"/>
          <w:sz w:val="24"/>
          <w:szCs w:val="24"/>
          <w:color w:val="52596B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4608E"/>
          <w:spacing w:val="6"/>
          <w:w w:val="213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4"/>
        </w:rPr>
        <w:t>ait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35" w:lineRule="exact"/>
        <w:ind w:left="750" w:right="-20"/>
        <w:jc w:val="left"/>
        <w:tabs>
          <w:tab w:pos="176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3"/>
        </w:rPr>
        <w:t>On</w:t>
      </w:r>
      <w:r>
        <w:rPr>
          <w:rFonts w:ascii="Arial" w:hAnsi="Arial" w:cs="Arial" w:eastAsia="Arial"/>
          <w:sz w:val="26"/>
          <w:szCs w:val="26"/>
          <w:color w:val="282631"/>
          <w:spacing w:val="-45"/>
          <w:w w:val="100"/>
          <w:position w:val="3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3"/>
        </w:rPr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7"/>
          <w:position w:val="0"/>
        </w:rPr>
        <w:t>L'aqu</w:t>
      </w:r>
      <w:r>
        <w:rPr>
          <w:rFonts w:ascii="Arial" w:hAnsi="Arial" w:cs="Arial" w:eastAsia="Arial"/>
          <w:sz w:val="24"/>
          <w:szCs w:val="24"/>
          <w:color w:val="52596B"/>
          <w:spacing w:val="3"/>
          <w:w w:val="107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82631"/>
          <w:spacing w:val="-15"/>
          <w:w w:val="107"/>
          <w:position w:val="0"/>
        </w:rPr>
        <w:t>r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7"/>
          <w:position w:val="0"/>
        </w:rPr>
        <w:t>ium</w:t>
      </w:r>
      <w:r>
        <w:rPr>
          <w:rFonts w:ascii="Arial" w:hAnsi="Arial" w:cs="Arial" w:eastAsia="Arial"/>
          <w:sz w:val="24"/>
          <w:szCs w:val="24"/>
          <w:color w:val="52596B"/>
          <w:spacing w:val="-7"/>
          <w:w w:val="107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52596B"/>
          <w:spacing w:val="8"/>
          <w:w w:val="94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30"/>
          <w:szCs w:val="30"/>
          <w:color w:val="54608E"/>
          <w:spacing w:val="6"/>
          <w:w w:val="94"/>
          <w:i/>
          <w:position w:val="0"/>
        </w:rPr>
        <w:t>v</w:t>
      </w:r>
      <w:r>
        <w:rPr>
          <w:rFonts w:ascii="Times New Roman" w:hAnsi="Times New Roman" w:cs="Times New Roman" w:eastAsia="Times New Roman"/>
          <w:sz w:val="30"/>
          <w:szCs w:val="30"/>
          <w:color w:val="52596B"/>
          <w:spacing w:val="0"/>
          <w:w w:val="94"/>
          <w:i/>
          <w:position w:val="0"/>
        </w:rPr>
        <w:t>ec</w:t>
      </w:r>
      <w:r>
        <w:rPr>
          <w:rFonts w:ascii="Times New Roman" w:hAnsi="Times New Roman" w:cs="Times New Roman" w:eastAsia="Times New Roman"/>
          <w:sz w:val="30"/>
          <w:szCs w:val="30"/>
          <w:color w:val="52596B"/>
          <w:spacing w:val="-3"/>
          <w:w w:val="94"/>
          <w:i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4"/>
          <w:szCs w:val="24"/>
          <w:color w:val="3A4B67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-15"/>
          <w:w w:val="142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828787"/>
          <w:spacing w:val="-3"/>
          <w:w w:val="187"/>
          <w:position w:val="0"/>
        </w:rPr>
        <w:t>'</w:t>
      </w:r>
      <w:r>
        <w:rPr>
          <w:rFonts w:ascii="Arial" w:hAnsi="Arial" w:cs="Arial" w:eastAsia="Arial"/>
          <w:sz w:val="24"/>
          <w:szCs w:val="24"/>
          <w:color w:val="3B3B46"/>
          <w:spacing w:val="-5"/>
          <w:w w:val="105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12"/>
          <w:position w:val="0"/>
        </w:rPr>
        <w:t>au</w:t>
      </w:r>
      <w:r>
        <w:rPr>
          <w:rFonts w:ascii="Arial" w:hAnsi="Arial" w:cs="Arial" w:eastAsia="Arial"/>
          <w:sz w:val="24"/>
          <w:szCs w:val="24"/>
          <w:color w:val="52596B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4"/>
          <w:szCs w:val="24"/>
          <w:color w:val="52596B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  <w:position w:val="0"/>
        </w:rPr>
        <w:t>du</w:t>
      </w:r>
      <w:r>
        <w:rPr>
          <w:rFonts w:ascii="Arial" w:hAnsi="Arial" w:cs="Arial" w:eastAsia="Arial"/>
          <w:sz w:val="24"/>
          <w:szCs w:val="24"/>
          <w:color w:val="3A4B67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2"/>
          <w:position w:val="0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3"/>
          <w:w w:val="102"/>
          <w:position w:val="0"/>
        </w:rPr>
        <w:t>a</w:t>
      </w:r>
      <w:r>
        <w:rPr>
          <w:rFonts w:ascii="Arial" w:hAnsi="Arial" w:cs="Arial" w:eastAsia="Arial"/>
          <w:sz w:val="24"/>
          <w:szCs w:val="24"/>
          <w:color w:val="282631"/>
          <w:spacing w:val="0"/>
          <w:w w:val="117"/>
          <w:position w:val="0"/>
        </w:rPr>
        <w:t>it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right="-20"/>
        <w:jc w:val="left"/>
        <w:tabs>
          <w:tab w:pos="1020" w:val="left"/>
        </w:tabs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</w:rPr>
        <w:t>ajoute</w:t>
      </w:r>
      <w:r>
        <w:rPr>
          <w:rFonts w:ascii="Arial" w:hAnsi="Arial" w:cs="Arial" w:eastAsia="Arial"/>
          <w:sz w:val="26"/>
          <w:szCs w:val="26"/>
          <w:color w:val="282631"/>
          <w:spacing w:val="-30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9"/>
        </w:rPr>
        <w:t>du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  <w:cols w:num="2" w:equalWidth="0">
            <w:col w:w="5621" w:space="414"/>
            <w:col w:w="7745"/>
          </w:cols>
        </w:sectPr>
      </w:pPr>
      <w:rPr/>
    </w:p>
    <w:p>
      <w:pPr>
        <w:spacing w:before="52" w:after="0" w:line="293" w:lineRule="exact"/>
        <w:ind w:left="123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52596B"/>
          <w:spacing w:val="-1"/>
          <w:w w:val="19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282631"/>
          <w:spacing w:val="-18"/>
          <w:w w:val="121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010101"/>
          <w:spacing w:val="-3"/>
          <w:w w:val="131"/>
          <w:position w:val="-1"/>
        </w:rPr>
        <w:t>i</w:t>
      </w:r>
      <w:r>
        <w:rPr>
          <w:rFonts w:ascii="Arial" w:hAnsi="Arial" w:cs="Arial" w:eastAsia="Arial"/>
          <w:sz w:val="26"/>
          <w:szCs w:val="26"/>
          <w:color w:val="3B3B46"/>
          <w:spacing w:val="0"/>
          <w:w w:val="90"/>
          <w:position w:val="-1"/>
        </w:rPr>
        <w:t>t</w:t>
      </w:r>
      <w:r>
        <w:rPr>
          <w:rFonts w:ascii="Arial" w:hAnsi="Arial" w:cs="Arial" w:eastAsia="Arial"/>
          <w:sz w:val="26"/>
          <w:szCs w:val="26"/>
          <w:color w:val="3B3B46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3B3B46"/>
          <w:spacing w:val="0"/>
          <w:w w:val="100"/>
          <w:position w:val="-1"/>
        </w:rPr>
        <w:t>dans</w:t>
      </w:r>
      <w:r>
        <w:rPr>
          <w:rFonts w:ascii="Arial" w:hAnsi="Arial" w:cs="Arial" w:eastAsia="Arial"/>
          <w:sz w:val="26"/>
          <w:szCs w:val="26"/>
          <w:color w:val="3B3B46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-1"/>
          <w:w w:val="19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52596B"/>
          <w:spacing w:val="-6"/>
          <w:w w:val="172"/>
          <w:position w:val="-1"/>
        </w:rPr>
        <w:t>'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8"/>
          <w:position w:val="-1"/>
        </w:rPr>
        <w:t>eau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7"/>
          <w:position w:val="-1"/>
        </w:rPr>
        <w:t>.</w:t>
      </w:r>
      <w:r>
        <w:rPr>
          <w:rFonts w:ascii="Arial" w:hAnsi="Arial" w:cs="Arial" w:eastAsia="Arial"/>
          <w:sz w:val="26"/>
          <w:szCs w:val="26"/>
          <w:color w:val="282631"/>
          <w:spacing w:val="-4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010101"/>
          <w:spacing w:val="-8"/>
          <w:w w:val="100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282631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52596B"/>
          <w:spacing w:val="-1"/>
          <w:w w:val="197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9"/>
          <w:position w:val="-1"/>
        </w:rPr>
        <w:t>a</w:t>
      </w:r>
      <w:r>
        <w:rPr>
          <w:rFonts w:ascii="Arial" w:hAnsi="Arial" w:cs="Arial" w:eastAsia="Arial"/>
          <w:sz w:val="26"/>
          <w:szCs w:val="26"/>
          <w:color w:val="010101"/>
          <w:spacing w:val="-18"/>
          <w:w w:val="131"/>
          <w:position w:val="-1"/>
        </w:rPr>
        <w:t>i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13"/>
          <w:position w:val="-1"/>
        </w:rPr>
        <w:t>t</w:t>
      </w:r>
      <w:r>
        <w:rPr>
          <w:rFonts w:ascii="Arial" w:hAnsi="Arial" w:cs="Arial" w:eastAsia="Arial"/>
          <w:sz w:val="26"/>
          <w:szCs w:val="26"/>
          <w:color w:val="282631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-1"/>
        </w:rPr>
        <w:t>représent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26"/>
          <w:szCs w:val="26"/>
          <w:color w:val="282631"/>
          <w:spacing w:val="67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163664"/>
          <w:spacing w:val="-18"/>
          <w:w w:val="113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13"/>
          <w:position w:val="-1"/>
        </w:rPr>
        <w:t>es</w:t>
      </w:r>
      <w:r>
        <w:rPr>
          <w:rFonts w:ascii="Arial" w:hAnsi="Arial" w:cs="Arial" w:eastAsia="Arial"/>
          <w:sz w:val="26"/>
          <w:szCs w:val="26"/>
          <w:color w:val="282631"/>
          <w:spacing w:val="-10"/>
          <w:w w:val="113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13"/>
          <w:position w:val="-1"/>
        </w:rPr>
        <w:t>par</w:t>
      </w:r>
      <w:r>
        <w:rPr>
          <w:rFonts w:ascii="Arial" w:hAnsi="Arial" w:cs="Arial" w:eastAsia="Arial"/>
          <w:sz w:val="26"/>
          <w:szCs w:val="26"/>
          <w:color w:val="282631"/>
          <w:spacing w:val="-6"/>
          <w:w w:val="113"/>
          <w:position w:val="-1"/>
        </w:rPr>
        <w:t>t</w:t>
      </w:r>
      <w:r>
        <w:rPr>
          <w:rFonts w:ascii="Arial" w:hAnsi="Arial" w:cs="Arial" w:eastAsia="Arial"/>
          <w:sz w:val="26"/>
          <w:szCs w:val="26"/>
          <w:color w:val="05163B"/>
          <w:spacing w:val="-10"/>
          <w:w w:val="113"/>
          <w:position w:val="-1"/>
        </w:rPr>
        <w:t>i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13"/>
          <w:position w:val="-1"/>
        </w:rPr>
        <w:t>c</w:t>
      </w:r>
      <w:r>
        <w:rPr>
          <w:rFonts w:ascii="Arial" w:hAnsi="Arial" w:cs="Arial" w:eastAsia="Arial"/>
          <w:sz w:val="26"/>
          <w:szCs w:val="26"/>
          <w:color w:val="282631"/>
          <w:spacing w:val="-29"/>
          <w:w w:val="113"/>
          <w:position w:val="-1"/>
        </w:rPr>
        <w:t>u</w:t>
      </w:r>
      <w:r>
        <w:rPr>
          <w:rFonts w:ascii="Arial" w:hAnsi="Arial" w:cs="Arial" w:eastAsia="Arial"/>
          <w:sz w:val="26"/>
          <w:szCs w:val="26"/>
          <w:color w:val="420F03"/>
          <w:spacing w:val="-10"/>
          <w:w w:val="113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13"/>
          <w:position w:val="-1"/>
        </w:rPr>
        <w:t>es</w:t>
      </w:r>
      <w:r>
        <w:rPr>
          <w:rFonts w:ascii="Arial" w:hAnsi="Arial" w:cs="Arial" w:eastAsia="Arial"/>
          <w:sz w:val="26"/>
          <w:szCs w:val="26"/>
          <w:color w:val="282631"/>
          <w:spacing w:val="-30"/>
          <w:w w:val="113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0"/>
          <w:position w:val="-1"/>
        </w:rPr>
        <w:t>dans</w:t>
      </w:r>
      <w:r>
        <w:rPr>
          <w:rFonts w:ascii="Arial" w:hAnsi="Arial" w:cs="Arial" w:eastAsia="Arial"/>
          <w:sz w:val="26"/>
          <w:szCs w:val="26"/>
          <w:color w:val="282631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26"/>
          <w:szCs w:val="26"/>
          <w:color w:val="282631"/>
          <w:spacing w:val="-11"/>
          <w:w w:val="131"/>
          <w:position w:val="-1"/>
        </w:rPr>
        <w:t>l</w:t>
      </w:r>
      <w:r>
        <w:rPr>
          <w:rFonts w:ascii="Arial" w:hAnsi="Arial" w:cs="Arial" w:eastAsia="Arial"/>
          <w:sz w:val="26"/>
          <w:szCs w:val="26"/>
          <w:color w:val="52596B"/>
          <w:spacing w:val="-9"/>
          <w:w w:val="114"/>
          <w:position w:val="-1"/>
        </w:rPr>
        <w:t>'</w:t>
      </w:r>
      <w:r>
        <w:rPr>
          <w:rFonts w:ascii="Arial" w:hAnsi="Arial" w:cs="Arial" w:eastAsia="Arial"/>
          <w:sz w:val="26"/>
          <w:szCs w:val="26"/>
          <w:color w:val="282631"/>
          <w:spacing w:val="0"/>
          <w:w w:val="106"/>
          <w:position w:val="-1"/>
        </w:rPr>
        <w:t>atmosphère.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0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Ord</w:t>
      </w:r>
      <w:r>
        <w:rPr>
          <w:rFonts w:ascii="Arial" w:hAnsi="Arial" w:cs="Arial" w:eastAsia="Arial"/>
          <w:sz w:val="24"/>
          <w:szCs w:val="24"/>
          <w:color w:val="52596B"/>
          <w:spacing w:val="-1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3B3B46"/>
          <w:spacing w:val="0"/>
          <w:w w:val="100"/>
        </w:rPr>
        <w:t>e</w:t>
      </w:r>
      <w:r>
        <w:rPr>
          <w:rFonts w:ascii="Arial" w:hAnsi="Arial" w:cs="Arial" w:eastAsia="Arial"/>
          <w:sz w:val="24"/>
          <w:szCs w:val="24"/>
          <w:color w:val="3B3B46"/>
          <w:spacing w:val="4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des</w:t>
      </w:r>
      <w:r>
        <w:rPr>
          <w:rFonts w:ascii="Arial" w:hAnsi="Arial" w:cs="Arial" w:eastAsia="Arial"/>
          <w:sz w:val="24"/>
          <w:szCs w:val="24"/>
          <w:color w:val="52596B"/>
          <w:spacing w:val="2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4"/>
        </w:rPr>
        <w:t>co</w:t>
      </w:r>
      <w:r>
        <w:rPr>
          <w:rFonts w:ascii="Arial" w:hAnsi="Arial" w:cs="Arial" w:eastAsia="Arial"/>
          <w:sz w:val="24"/>
          <w:szCs w:val="24"/>
          <w:color w:val="52596B"/>
          <w:spacing w:val="-4"/>
          <w:w w:val="104"/>
        </w:rPr>
        <w:t>u</w:t>
      </w:r>
      <w:r>
        <w:rPr>
          <w:rFonts w:ascii="Arial" w:hAnsi="Arial" w:cs="Arial" w:eastAsia="Arial"/>
          <w:sz w:val="24"/>
          <w:szCs w:val="24"/>
          <w:color w:val="282631"/>
          <w:spacing w:val="-9"/>
          <w:w w:val="142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4"/>
        </w:rPr>
        <w:t>eurs</w:t>
      </w:r>
      <w:r>
        <w:rPr>
          <w:rFonts w:ascii="Arial" w:hAnsi="Arial" w:cs="Arial" w:eastAsia="Arial"/>
          <w:sz w:val="24"/>
          <w:szCs w:val="24"/>
          <w:color w:val="52596B"/>
          <w:spacing w:val="-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9"/>
        </w:rPr>
        <w:t>prése</w:t>
      </w:r>
      <w:r>
        <w:rPr>
          <w:rFonts w:ascii="Arial" w:hAnsi="Arial" w:cs="Arial" w:eastAsia="Arial"/>
          <w:sz w:val="24"/>
          <w:szCs w:val="24"/>
          <w:color w:val="3A4B67"/>
          <w:spacing w:val="-13"/>
          <w:w w:val="109"/>
        </w:rPr>
        <w:t>n</w:t>
      </w:r>
      <w:r>
        <w:rPr>
          <w:rFonts w:ascii="Arial" w:hAnsi="Arial" w:cs="Arial" w:eastAsia="Arial"/>
          <w:sz w:val="24"/>
          <w:szCs w:val="24"/>
          <w:color w:val="163664"/>
          <w:spacing w:val="-13"/>
          <w:w w:val="109"/>
        </w:rPr>
        <w:t>t</w:t>
      </w:r>
      <w:r>
        <w:rPr>
          <w:rFonts w:ascii="Arial" w:hAnsi="Arial" w:cs="Arial" w:eastAsia="Arial"/>
          <w:sz w:val="24"/>
          <w:szCs w:val="24"/>
          <w:color w:val="3B3B46"/>
          <w:spacing w:val="-4"/>
          <w:w w:val="109"/>
        </w:rPr>
        <w:t>e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9"/>
        </w:rPr>
        <w:t>s</w:t>
      </w:r>
      <w:r>
        <w:rPr>
          <w:rFonts w:ascii="Arial" w:hAnsi="Arial" w:cs="Arial" w:eastAsia="Arial"/>
          <w:sz w:val="24"/>
          <w:szCs w:val="24"/>
          <w:color w:val="52596B"/>
          <w:spacing w:val="-17"/>
          <w:w w:val="109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dans</w:t>
      </w:r>
      <w:r>
        <w:rPr>
          <w:rFonts w:ascii="Arial" w:hAnsi="Arial" w:cs="Arial" w:eastAsia="Arial"/>
          <w:sz w:val="24"/>
          <w:szCs w:val="24"/>
          <w:color w:val="52596B"/>
          <w:spacing w:val="3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7286E"/>
          <w:spacing w:val="-18"/>
          <w:w w:val="126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26"/>
        </w:rPr>
        <w:t>a</w:t>
      </w:r>
      <w:r>
        <w:rPr>
          <w:rFonts w:ascii="Arial" w:hAnsi="Arial" w:cs="Arial" w:eastAsia="Arial"/>
          <w:sz w:val="24"/>
          <w:szCs w:val="24"/>
          <w:color w:val="52596B"/>
          <w:spacing w:val="-22"/>
          <w:w w:val="126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5"/>
        </w:rPr>
        <w:t>lu</w:t>
      </w:r>
      <w:r>
        <w:rPr>
          <w:rFonts w:ascii="Arial" w:hAnsi="Arial" w:cs="Arial" w:eastAsia="Arial"/>
          <w:sz w:val="24"/>
          <w:szCs w:val="24"/>
          <w:color w:val="52596B"/>
          <w:spacing w:val="-19"/>
          <w:w w:val="105"/>
        </w:rPr>
        <w:t>m</w:t>
      </w:r>
      <w:r>
        <w:rPr>
          <w:rFonts w:ascii="Arial" w:hAnsi="Arial" w:cs="Arial" w:eastAsia="Arial"/>
          <w:sz w:val="24"/>
          <w:szCs w:val="24"/>
          <w:color w:val="54608E"/>
          <w:spacing w:val="6"/>
          <w:w w:val="213"/>
        </w:rPr>
        <w:t>i</w:t>
      </w:r>
      <w:r>
        <w:rPr>
          <w:rFonts w:ascii="Arial" w:hAnsi="Arial" w:cs="Arial" w:eastAsia="Arial"/>
          <w:sz w:val="24"/>
          <w:szCs w:val="24"/>
          <w:color w:val="3B3B46"/>
          <w:spacing w:val="3"/>
          <w:w w:val="105"/>
        </w:rPr>
        <w:t>è</w:t>
      </w:r>
      <w:r>
        <w:rPr>
          <w:rFonts w:ascii="Arial" w:hAnsi="Arial" w:cs="Arial" w:eastAsia="Arial"/>
          <w:sz w:val="24"/>
          <w:szCs w:val="24"/>
          <w:color w:val="163664"/>
          <w:spacing w:val="-7"/>
          <w:w w:val="111"/>
        </w:rPr>
        <w:t>r</w:t>
      </w:r>
      <w:r>
        <w:rPr>
          <w:rFonts w:ascii="Arial" w:hAnsi="Arial" w:cs="Arial" w:eastAsia="Arial"/>
          <w:sz w:val="24"/>
          <w:szCs w:val="24"/>
          <w:color w:val="3B3B46"/>
          <w:spacing w:val="0"/>
          <w:w w:val="105"/>
        </w:rPr>
        <w:t>e</w:t>
      </w:r>
      <w:r>
        <w:rPr>
          <w:rFonts w:ascii="Arial" w:hAnsi="Arial" w:cs="Arial" w:eastAsia="Arial"/>
          <w:sz w:val="24"/>
          <w:szCs w:val="24"/>
          <w:color w:val="3B3B46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2"/>
          <w:w w:val="111"/>
        </w:rPr>
        <w:t>b</w:t>
      </w:r>
      <w:r>
        <w:rPr>
          <w:rFonts w:ascii="Arial" w:hAnsi="Arial" w:cs="Arial" w:eastAsia="Arial"/>
          <w:sz w:val="24"/>
          <w:szCs w:val="24"/>
          <w:color w:val="49112A"/>
          <w:spacing w:val="-14"/>
          <w:w w:val="142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6"/>
        </w:rPr>
        <w:t>anche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52596B"/>
          <w:w w:val="107"/>
        </w:rPr>
        <w:t>Diffu</w:t>
      </w:r>
      <w:r>
        <w:rPr>
          <w:rFonts w:ascii="Arial" w:hAnsi="Arial" w:cs="Arial" w:eastAsia="Arial"/>
          <w:sz w:val="24"/>
          <w:szCs w:val="24"/>
          <w:color w:val="52596B"/>
          <w:spacing w:val="-13"/>
          <w:w w:val="108"/>
        </w:rPr>
        <w:t>s</w:t>
      </w:r>
      <w:r>
        <w:rPr>
          <w:rFonts w:ascii="Arial" w:hAnsi="Arial" w:cs="Arial" w:eastAsia="Arial"/>
          <w:sz w:val="24"/>
          <w:szCs w:val="24"/>
          <w:color w:val="54608E"/>
          <w:spacing w:val="6"/>
          <w:w w:val="213"/>
        </w:rPr>
        <w:t>i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5"/>
        </w:rPr>
        <w:t>on</w:t>
      </w:r>
      <w:r>
        <w:rPr>
          <w:rFonts w:ascii="Arial" w:hAnsi="Arial" w:cs="Arial" w:eastAsia="Arial"/>
          <w:sz w:val="24"/>
          <w:szCs w:val="24"/>
          <w:color w:val="52596B"/>
          <w:spacing w:val="-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de</w:t>
      </w:r>
      <w:r>
        <w:rPr>
          <w:rFonts w:ascii="Arial" w:hAnsi="Arial" w:cs="Arial" w:eastAsia="Arial"/>
          <w:sz w:val="24"/>
          <w:szCs w:val="24"/>
          <w:color w:val="52596B"/>
          <w:spacing w:val="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0"/>
        </w:rPr>
        <w:t>la</w:t>
      </w:r>
      <w:r>
        <w:rPr>
          <w:rFonts w:ascii="Arial" w:hAnsi="Arial" w:cs="Arial" w:eastAsia="Arial"/>
          <w:sz w:val="24"/>
          <w:szCs w:val="24"/>
          <w:color w:val="52596B"/>
          <w:spacing w:val="18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54608E"/>
          <w:spacing w:val="7"/>
          <w:w w:val="213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10"/>
        </w:rPr>
        <w:t>um</w:t>
      </w:r>
      <w:r>
        <w:rPr>
          <w:rFonts w:ascii="Arial" w:hAnsi="Arial" w:cs="Arial" w:eastAsia="Arial"/>
          <w:sz w:val="24"/>
          <w:szCs w:val="24"/>
          <w:color w:val="52596B"/>
          <w:spacing w:val="-21"/>
          <w:w w:val="110"/>
        </w:rPr>
        <w:t>i</w:t>
      </w:r>
      <w:r>
        <w:rPr>
          <w:rFonts w:ascii="Arial" w:hAnsi="Arial" w:cs="Arial" w:eastAsia="Arial"/>
          <w:sz w:val="24"/>
          <w:szCs w:val="24"/>
          <w:color w:val="3B3B46"/>
          <w:spacing w:val="3"/>
          <w:w w:val="105"/>
        </w:rPr>
        <w:t>è</w:t>
      </w:r>
      <w:r>
        <w:rPr>
          <w:rFonts w:ascii="Arial" w:hAnsi="Arial" w:cs="Arial" w:eastAsia="Arial"/>
          <w:sz w:val="24"/>
          <w:szCs w:val="24"/>
          <w:color w:val="52596B"/>
          <w:spacing w:val="-7"/>
          <w:w w:val="111"/>
        </w:rPr>
        <w:t>r</w:t>
      </w:r>
      <w:r>
        <w:rPr>
          <w:rFonts w:ascii="Arial" w:hAnsi="Arial" w:cs="Arial" w:eastAsia="Arial"/>
          <w:sz w:val="24"/>
          <w:szCs w:val="24"/>
          <w:color w:val="3B3B46"/>
          <w:spacing w:val="0"/>
          <w:w w:val="105"/>
        </w:rPr>
        <w:t>e</w:t>
      </w:r>
      <w:r>
        <w:rPr>
          <w:rFonts w:ascii="Arial" w:hAnsi="Arial" w:cs="Arial" w:eastAsia="Arial"/>
          <w:sz w:val="24"/>
          <w:szCs w:val="24"/>
          <w:color w:val="3B3B46"/>
          <w:spacing w:val="-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0"/>
        </w:rPr>
        <w:t>p</w:t>
      </w:r>
      <w:r>
        <w:rPr>
          <w:rFonts w:ascii="Arial" w:hAnsi="Arial" w:cs="Arial" w:eastAsia="Arial"/>
          <w:sz w:val="24"/>
          <w:szCs w:val="24"/>
          <w:color w:val="3A4B67"/>
          <w:spacing w:val="3"/>
          <w:w w:val="100"/>
        </w:rPr>
        <w:t>a</w:t>
      </w:r>
      <w:r>
        <w:rPr>
          <w:rFonts w:ascii="Arial" w:hAnsi="Arial" w:cs="Arial" w:eastAsia="Arial"/>
          <w:sz w:val="24"/>
          <w:szCs w:val="24"/>
          <w:color w:val="3B3B46"/>
          <w:spacing w:val="0"/>
          <w:w w:val="100"/>
        </w:rPr>
        <w:t>r</w:t>
      </w:r>
      <w:r>
        <w:rPr>
          <w:rFonts w:ascii="Arial" w:hAnsi="Arial" w:cs="Arial" w:eastAsia="Arial"/>
          <w:sz w:val="24"/>
          <w:szCs w:val="24"/>
          <w:color w:val="3B3B46"/>
          <w:spacing w:val="2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82631"/>
          <w:spacing w:val="-16"/>
          <w:w w:val="114"/>
        </w:rPr>
        <w:t>l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14"/>
        </w:rPr>
        <w:t>es</w:t>
      </w:r>
      <w:r>
        <w:rPr>
          <w:rFonts w:ascii="Arial" w:hAnsi="Arial" w:cs="Arial" w:eastAsia="Arial"/>
          <w:sz w:val="24"/>
          <w:szCs w:val="24"/>
          <w:color w:val="52596B"/>
          <w:spacing w:val="4"/>
          <w:w w:val="114"/>
        </w:rPr>
        <w:t> 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14"/>
        </w:rPr>
        <w:t>p</w:t>
      </w:r>
      <w:r>
        <w:rPr>
          <w:rFonts w:ascii="Arial" w:hAnsi="Arial" w:cs="Arial" w:eastAsia="Arial"/>
          <w:sz w:val="24"/>
          <w:szCs w:val="24"/>
          <w:color w:val="52596B"/>
          <w:spacing w:val="3"/>
          <w:w w:val="114"/>
        </w:rPr>
        <w:t>a</w:t>
      </w:r>
      <w:r>
        <w:rPr>
          <w:rFonts w:ascii="Arial" w:hAnsi="Arial" w:cs="Arial" w:eastAsia="Arial"/>
          <w:sz w:val="24"/>
          <w:szCs w:val="24"/>
          <w:color w:val="163664"/>
          <w:spacing w:val="0"/>
          <w:w w:val="106"/>
        </w:rPr>
        <w:t>rt</w:t>
      </w:r>
      <w:r>
        <w:rPr>
          <w:rFonts w:ascii="Arial" w:hAnsi="Arial" w:cs="Arial" w:eastAsia="Arial"/>
          <w:sz w:val="24"/>
          <w:szCs w:val="24"/>
          <w:color w:val="163664"/>
          <w:spacing w:val="-9"/>
          <w:w w:val="107"/>
        </w:rPr>
        <w:t>i</w:t>
      </w:r>
      <w:r>
        <w:rPr>
          <w:rFonts w:ascii="Arial" w:hAnsi="Arial" w:cs="Arial" w:eastAsia="Arial"/>
          <w:sz w:val="24"/>
          <w:szCs w:val="24"/>
          <w:color w:val="3A4B67"/>
          <w:spacing w:val="0"/>
          <w:w w:val="107"/>
        </w:rPr>
        <w:t>cu</w:t>
      </w:r>
      <w:r>
        <w:rPr>
          <w:rFonts w:ascii="Arial" w:hAnsi="Arial" w:cs="Arial" w:eastAsia="Arial"/>
          <w:sz w:val="24"/>
          <w:szCs w:val="24"/>
          <w:color w:val="3A4B67"/>
          <w:spacing w:val="-22"/>
          <w:w w:val="107"/>
        </w:rPr>
        <w:t>l</w:t>
      </w:r>
      <w:r>
        <w:rPr>
          <w:rFonts w:ascii="Arial" w:hAnsi="Arial" w:cs="Arial" w:eastAsia="Arial"/>
          <w:sz w:val="24"/>
          <w:szCs w:val="24"/>
          <w:color w:val="3B3B46"/>
          <w:spacing w:val="11"/>
          <w:w w:val="105"/>
        </w:rPr>
        <w:t>e</w:t>
      </w:r>
      <w:r>
        <w:rPr>
          <w:rFonts w:ascii="Arial" w:hAnsi="Arial" w:cs="Arial" w:eastAsia="Arial"/>
          <w:sz w:val="24"/>
          <w:szCs w:val="24"/>
          <w:color w:val="52596B"/>
          <w:spacing w:val="0"/>
          <w:w w:val="102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42" w:after="0" w:line="434" w:lineRule="exact"/>
        <w:ind w:left="2376" w:right="2810"/>
        <w:jc w:val="center"/>
        <w:rPr>
          <w:rFonts w:ascii="Arial" w:hAnsi="Arial" w:cs="Arial" w:eastAsia="Arial"/>
          <w:sz w:val="46"/>
          <w:szCs w:val="46"/>
        </w:rPr>
      </w:pPr>
      <w:rPr/>
      <w:r>
        <w:rPr/>
        <w:pict>
          <v:group style="position:absolute;margin-left:482.625pt;margin-top:11.673731pt;width:119.25pt;height:64.5pt;mso-position-horizontal-relative:page;mso-position-vertical-relative:paragraph;z-index:-4460" coordorigin="9653,233" coordsize="2385,1290">
            <v:group style="position:absolute;left:9675;top:271;width:2340;height:2" coordorigin="9675,271" coordsize="2340,2">
              <v:shape style="position:absolute;left:9675;top:271;width:2340;height:2" coordorigin="9675,271" coordsize="2340,0" path="m9675,271l12015,271e" filled="f" stroked="t" strokeweight="2.25pt" strokecolor="#93A0A0">
                <v:path arrowok="t"/>
              </v:shape>
            </v:group>
            <v:group style="position:absolute;left:9690;top:248;width:2;height:1260" coordorigin="9690,248" coordsize="2,1260">
              <v:shape style="position:absolute;left:9690;top:248;width:2;height:1260" coordorigin="9690,248" coordsize="0,1260" path="m9690,1508l9690,248e" filled="f" stroked="t" strokeweight="1.5pt" strokecolor="#747C6B">
                <v:path arrowok="t"/>
              </v:shape>
            </v:group>
            <v:group style="position:absolute;left:12000;top:248;width:2;height:1260" coordorigin="12000,248" coordsize="2,1260">
              <v:shape style="position:absolute;left:12000;top:248;width:2;height:1260" coordorigin="12000,248" coordsize="0,1260" path="m12000,1508l12000,248e" filled="f" stroked="t" strokeweight="1.5pt" strokecolor="#83938C">
                <v:path arrowok="t"/>
              </v:shape>
            </v:group>
            <v:group style="position:absolute;left:9675;top:1493;width:2340;height:2" coordorigin="9675,1493" coordsize="2340,2">
              <v:shape style="position:absolute;left:9675;top:1493;width:2340;height:2" coordorigin="9675,1493" coordsize="2340,0" path="m9675,1493l12015,1493e" filled="f" stroked="t" strokeweight="1.5pt" strokecolor="#7C8C9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6"/>
          <w:szCs w:val="46"/>
          <w:color w:val="3A4B67"/>
          <w:spacing w:val="0"/>
          <w:w w:val="129"/>
          <w:position w:val="-8"/>
        </w:rPr>
        <w:t>.</w:t>
      </w:r>
      <w:r>
        <w:rPr>
          <w:rFonts w:ascii="Arial" w:hAnsi="Arial" w:cs="Arial" w:eastAsia="Arial"/>
          <w:sz w:val="46"/>
          <w:szCs w:val="46"/>
          <w:color w:val="3A4B67"/>
          <w:spacing w:val="-61"/>
          <w:w w:val="129"/>
          <w:position w:val="-8"/>
        </w:rPr>
        <w:t> </w:t>
      </w:r>
      <w:r>
        <w:rPr>
          <w:rFonts w:ascii="Arial" w:hAnsi="Arial" w:cs="Arial" w:eastAsia="Arial"/>
          <w:sz w:val="46"/>
          <w:szCs w:val="46"/>
          <w:color w:val="52596B"/>
          <w:spacing w:val="0"/>
          <w:w w:val="129"/>
          <w:position w:val="-8"/>
        </w:rPr>
        <w:t>.</w:t>
      </w:r>
      <w:r>
        <w:rPr>
          <w:rFonts w:ascii="Arial" w:hAnsi="Arial" w:cs="Arial" w:eastAsia="Arial"/>
          <w:sz w:val="46"/>
          <w:szCs w:val="46"/>
          <w:color w:val="52596B"/>
          <w:spacing w:val="14"/>
          <w:w w:val="129"/>
          <w:position w:val="-8"/>
        </w:rPr>
        <w:t> </w:t>
      </w:r>
      <w:r>
        <w:rPr>
          <w:rFonts w:ascii="Arial" w:hAnsi="Arial" w:cs="Arial" w:eastAsia="Arial"/>
          <w:sz w:val="46"/>
          <w:szCs w:val="46"/>
          <w:color w:val="3A4B67"/>
          <w:spacing w:val="0"/>
          <w:w w:val="129"/>
          <w:position w:val="-8"/>
        </w:rPr>
        <w:t>.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63" w:lineRule="exact"/>
        <w:ind w:left="1875" w:right="-20"/>
        <w:jc w:val="lef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6"/>
          <w:szCs w:val="46"/>
          <w:color w:val="52596B"/>
          <w:spacing w:val="-84"/>
          <w:w w:val="129"/>
          <w:position w:val="-31"/>
        </w:rPr>
        <w:t>.</w:t>
      </w:r>
      <w:r>
        <w:rPr>
          <w:rFonts w:ascii="Arial" w:hAnsi="Arial" w:cs="Arial" w:eastAsia="Arial"/>
          <w:sz w:val="41"/>
          <w:szCs w:val="41"/>
          <w:color w:val="3A4B67"/>
          <w:spacing w:val="0"/>
          <w:w w:val="145"/>
          <w:position w:val="-19"/>
        </w:rPr>
        <w:t>.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  <w:cols w:num="2" w:equalWidth="0">
            <w:col w:w="6792" w:space="893"/>
            <w:col w:w="6095"/>
          </w:cols>
        </w:sectPr>
      </w:pPr>
      <w:rPr/>
    </w:p>
    <w:p>
      <w:pPr>
        <w:spacing w:before="0" w:after="0" w:line="787" w:lineRule="exact"/>
        <w:ind w:right="-20"/>
        <w:jc w:val="right"/>
        <w:tabs>
          <w:tab w:pos="360" w:val="left"/>
        </w:tabs>
        <w:rPr>
          <w:rFonts w:ascii="Arial" w:hAnsi="Arial" w:cs="Arial" w:eastAsia="Arial"/>
          <w:sz w:val="77"/>
          <w:szCs w:val="77"/>
        </w:rPr>
      </w:pPr>
      <w:rPr/>
      <w:r>
        <w:rPr/>
        <w:pict>
          <v:group style="position:absolute;margin-left:66pt;margin-top:-4.802885pt;width:324.75pt;height:133.5pt;mso-position-horizontal-relative:page;mso-position-vertical-relative:paragraph;z-index:-4463" coordorigin="1320,-96" coordsize="6495,2670">
            <v:shape style="position:absolute;left:1320;top:-96;width:4830;height:2610" type="#_x0000_t75">
              <v:imagedata r:id="rId52" o:title=""/>
            </v:shape>
            <v:group style="position:absolute;left:5880;top:271;width:1875;height:2" coordorigin="5880,271" coordsize="1875,2">
              <v:shape style="position:absolute;left:5880;top:271;width:1875;height:2" coordorigin="5880,271" coordsize="1875,0" path="m5880,271l7755,271e" filled="f" stroked="t" strokeweight=".75pt" strokecolor="#838383">
                <v:path arrowok="t"/>
              </v:shape>
            </v:group>
            <v:group style="position:absolute;left:5880;top:1089;width:1920;height:2" coordorigin="5880,1089" coordsize="1920,2">
              <v:shape style="position:absolute;left:5880;top:1089;width:1920;height:2" coordorigin="5880,1089" coordsize="1920,0" path="m5880,1089l7800,1089e" filled="f" stroked="t" strokeweight="1.5pt" strokecolor="#B3B3B3">
                <v:path arrowok="t"/>
              </v:shape>
            </v:group>
            <v:group style="position:absolute;left:3120;top:1749;width:1350;height:2" coordorigin="3120,1749" coordsize="1350,2">
              <v:shape style="position:absolute;left:3120;top:1749;width:1350;height:2" coordorigin="3120,1749" coordsize="1350,0" path="m3120,1749l4470,1749e" filled="f" stroked="t" strokeweight="1.5pt" strokecolor="#344F0F">
                <v:path arrowok="t"/>
              </v:shape>
            </v:group>
            <v:group style="position:absolute;left:2520;top:2154;width:2370;height:2" coordorigin="2520,2154" coordsize="2370,2">
              <v:shape style="position:absolute;left:2520;top:2154;width:2370;height:2" coordorigin="2520,2154" coordsize="2370,0" path="m2520,2154l4890,2154e" filled="f" stroked="t" strokeweight="1.5pt" strokecolor="#384F23">
                <v:path arrowok="t"/>
              </v:shape>
            </v:group>
            <v:group style="position:absolute;left:2560;top:2475;width:2;height:99" coordorigin="2560,2475" coordsize="2,99">
              <v:shape style="position:absolute;left:2560;top:2475;width:2;height:99" coordorigin="2560,2475" coordsize="0,99" path="m2560,2574l2560,2475e" filled="f" stroked="t" strokeweight="3.13732pt" strokecolor="#DBDDDB">
                <v:path arrowok="t"/>
              </v:shape>
            </v:group>
            <v:group style="position:absolute;left:4141;top:2298;width:2;height:276" coordorigin="4141,2298" coordsize="2,276">
              <v:shape style="position:absolute;left:4141;top:2298;width:2;height:276" coordorigin="4141,2298" coordsize="0,276" path="m4141,2574l4141,2298e" filled="f" stroked="t" strokeweight="4.24946pt" strokecolor="#DBDDD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4.5pt;margin-top:40.197117pt;width:43.5pt;height:7.5pt;mso-position-horizontal-relative:page;mso-position-vertical-relative:paragraph;z-index:-4462" type="#_x0000_t75">
            <v:imagedata r:id="rId53" o:title=""/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9A9A9A"/>
          <w:w w:val="210"/>
          <w:position w:val="7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9A9A9A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9A9A9A"/>
          <w:w w:val="100"/>
          <w:position w:val="7"/>
        </w:rPr>
      </w:r>
      <w:r>
        <w:rPr>
          <w:rFonts w:ascii="Arial" w:hAnsi="Arial" w:cs="Arial" w:eastAsia="Arial"/>
          <w:sz w:val="77"/>
          <w:szCs w:val="77"/>
          <w:color w:val="777775"/>
          <w:w w:val="119"/>
          <w:position w:val="1"/>
        </w:rPr>
        <w:t>D</w:t>
      </w:r>
      <w:r>
        <w:rPr>
          <w:rFonts w:ascii="Arial" w:hAnsi="Arial" w:cs="Arial" w:eastAsia="Arial"/>
          <w:sz w:val="77"/>
          <w:szCs w:val="77"/>
          <w:color w:val="777775"/>
          <w:spacing w:val="-68"/>
          <w:w w:val="119"/>
          <w:position w:val="1"/>
        </w:rPr>
        <w:t>J</w:t>
      </w:r>
      <w:r>
        <w:rPr>
          <w:rFonts w:ascii="Arial" w:hAnsi="Arial" w:cs="Arial" w:eastAsia="Arial"/>
          <w:sz w:val="77"/>
          <w:szCs w:val="77"/>
          <w:color w:val="F4E285"/>
          <w:spacing w:val="0"/>
          <w:w w:val="148"/>
          <w:position w:val="1"/>
        </w:rPr>
        <w:t>=</w:t>
      </w:r>
      <w:r>
        <w:rPr>
          <w:rFonts w:ascii="Arial" w:hAnsi="Arial" w:cs="Arial" w:eastAsia="Arial"/>
          <w:sz w:val="77"/>
          <w:szCs w:val="77"/>
          <w:color w:val="000000"/>
          <w:spacing w:val="0"/>
          <w:w w:val="100"/>
          <w:position w:val="0"/>
        </w:rPr>
      </w:r>
    </w:p>
    <w:p>
      <w:pPr>
        <w:spacing w:before="95" w:after="0" w:line="248" w:lineRule="exact"/>
        <w:ind w:right="703"/>
        <w:jc w:val="righ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3B3B46"/>
          <w:spacing w:val="-15"/>
          <w:w w:val="119"/>
          <w:position w:val="-1"/>
        </w:rPr>
        <w:t>S</w:t>
      </w:r>
      <w:r>
        <w:rPr>
          <w:rFonts w:ascii="Arial" w:hAnsi="Arial" w:cs="Arial" w:eastAsia="Arial"/>
          <w:sz w:val="22"/>
          <w:szCs w:val="22"/>
          <w:color w:val="010101"/>
          <w:spacing w:val="-14"/>
          <w:w w:val="155"/>
          <w:position w:val="-1"/>
        </w:rPr>
        <w:t>i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9"/>
          <w:position w:val="-1"/>
        </w:rPr>
        <w:t>m</w:t>
      </w:r>
      <w:r>
        <w:rPr>
          <w:rFonts w:ascii="Arial" w:hAnsi="Arial" w:cs="Arial" w:eastAsia="Arial"/>
          <w:sz w:val="22"/>
          <w:szCs w:val="22"/>
          <w:color w:val="3B3B46"/>
          <w:spacing w:val="-46"/>
          <w:w w:val="109"/>
          <w:position w:val="-1"/>
        </w:rPr>
        <w:t>u</w:t>
      </w:r>
      <w:r>
        <w:rPr>
          <w:rFonts w:ascii="Arial" w:hAnsi="Arial" w:cs="Arial" w:eastAsia="Arial"/>
          <w:sz w:val="22"/>
          <w:szCs w:val="22"/>
          <w:color w:val="462821"/>
          <w:spacing w:val="-11"/>
          <w:w w:val="232"/>
          <w:position w:val="-1"/>
        </w:rPr>
        <w:t>l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5"/>
          <w:position w:val="-1"/>
        </w:rPr>
        <w:t>ateur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tabs>
          <w:tab w:pos="840" w:val="left"/>
          <w:tab w:pos="2480" w:val="left"/>
        </w:tabs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50"/>
          <w:szCs w:val="50"/>
          <w:color w:val="3A4B67"/>
          <w:spacing w:val="0"/>
          <w:w w:val="89"/>
        </w:rPr>
        <w:t>.</w:t>
      </w:r>
      <w:r>
        <w:rPr>
          <w:rFonts w:ascii="Arial" w:hAnsi="Arial" w:cs="Arial" w:eastAsia="Arial"/>
          <w:sz w:val="50"/>
          <w:szCs w:val="50"/>
          <w:color w:val="3A4B67"/>
          <w:spacing w:val="-39"/>
          <w:w w:val="89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183844"/>
          <w:spacing w:val="0"/>
          <w:w w:val="132"/>
          <w:i/>
        </w:rPr>
        <w:t>:</w:t>
      </w:r>
      <w:r>
        <w:rPr>
          <w:rFonts w:ascii="Times New Roman" w:hAnsi="Times New Roman" w:cs="Times New Roman" w:eastAsia="Times New Roman"/>
          <w:sz w:val="38"/>
          <w:szCs w:val="38"/>
          <w:color w:val="183844"/>
          <w:spacing w:val="-38"/>
          <w:w w:val="132"/>
          <w:i/>
        </w:rPr>
        <w:t> </w:t>
      </w:r>
      <w:r>
        <w:rPr>
          <w:rFonts w:ascii="Arial" w:hAnsi="Arial" w:cs="Arial" w:eastAsia="Arial"/>
          <w:sz w:val="46"/>
          <w:szCs w:val="46"/>
          <w:color w:val="3A4B67"/>
          <w:spacing w:val="0"/>
          <w:w w:val="132"/>
        </w:rPr>
        <w:t>.</w:t>
      </w:r>
      <w:r>
        <w:rPr>
          <w:rFonts w:ascii="Arial" w:hAnsi="Arial" w:cs="Arial" w:eastAsia="Arial"/>
          <w:sz w:val="46"/>
          <w:szCs w:val="46"/>
          <w:color w:val="3A4B67"/>
          <w:spacing w:val="0"/>
          <w:w w:val="100"/>
        </w:rPr>
        <w:tab/>
      </w:r>
      <w:r>
        <w:rPr>
          <w:rFonts w:ascii="Arial" w:hAnsi="Arial" w:cs="Arial" w:eastAsia="Arial"/>
          <w:sz w:val="46"/>
          <w:szCs w:val="46"/>
          <w:color w:val="3A4B67"/>
          <w:spacing w:val="0"/>
          <w:w w:val="129"/>
        </w:rPr>
        <w:t>.</w:t>
      </w:r>
      <w:r>
        <w:rPr>
          <w:rFonts w:ascii="Arial" w:hAnsi="Arial" w:cs="Arial" w:eastAsia="Arial"/>
          <w:sz w:val="46"/>
          <w:szCs w:val="46"/>
          <w:color w:val="3A4B67"/>
          <w:spacing w:val="-69"/>
          <w:w w:val="100"/>
        </w:rPr>
        <w:t> </w:t>
      </w:r>
      <w:r>
        <w:rPr>
          <w:rFonts w:ascii="Arial" w:hAnsi="Arial" w:cs="Arial" w:eastAsia="Arial"/>
          <w:sz w:val="50"/>
          <w:szCs w:val="50"/>
          <w:color w:val="3A4B67"/>
          <w:spacing w:val="0"/>
          <w:w w:val="100"/>
        </w:rPr>
        <w:t>.</w:t>
      </w:r>
      <w:r>
        <w:rPr>
          <w:rFonts w:ascii="Arial" w:hAnsi="Arial" w:cs="Arial" w:eastAsia="Arial"/>
          <w:sz w:val="50"/>
          <w:szCs w:val="50"/>
          <w:color w:val="3A4B67"/>
          <w:spacing w:val="-24"/>
          <w:w w:val="100"/>
        </w:rPr>
        <w:t> </w:t>
      </w:r>
      <w:r>
        <w:rPr>
          <w:rFonts w:ascii="Arial" w:hAnsi="Arial" w:cs="Arial" w:eastAsia="Arial"/>
          <w:sz w:val="42"/>
          <w:szCs w:val="42"/>
          <w:color w:val="3A4B67"/>
          <w:spacing w:val="0"/>
          <w:w w:val="142"/>
        </w:rPr>
        <w:t>.</w:t>
      </w:r>
      <w:r>
        <w:rPr>
          <w:rFonts w:ascii="Arial" w:hAnsi="Arial" w:cs="Arial" w:eastAsia="Arial"/>
          <w:sz w:val="42"/>
          <w:szCs w:val="42"/>
          <w:color w:val="3A4B67"/>
          <w:spacing w:val="0"/>
          <w:w w:val="100"/>
        </w:rPr>
        <w:tab/>
      </w:r>
      <w:r>
        <w:rPr>
          <w:rFonts w:ascii="Arial" w:hAnsi="Arial" w:cs="Arial" w:eastAsia="Arial"/>
          <w:sz w:val="42"/>
          <w:szCs w:val="42"/>
          <w:color w:val="3A4B67"/>
          <w:spacing w:val="0"/>
          <w:w w:val="100"/>
        </w:rPr>
      </w:r>
      <w:r>
        <w:rPr>
          <w:rFonts w:ascii="Arial" w:hAnsi="Arial" w:cs="Arial" w:eastAsia="Arial"/>
          <w:sz w:val="51"/>
          <w:szCs w:val="51"/>
          <w:color w:val="010101"/>
          <w:spacing w:val="0"/>
          <w:w w:val="56"/>
          <w:b/>
          <w:bCs/>
          <w:position w:val="-9"/>
        </w:rPr>
        <w:t>1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  <w:cols w:num="2" w:equalWidth="0">
            <w:col w:w="9196" w:space="544"/>
            <w:col w:w="4040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942" w:right="199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777775"/>
          <w:spacing w:val="-5"/>
          <w:w w:val="177"/>
          <w:b/>
          <w:bCs/>
        </w:rPr>
        <w:t>\</w:t>
      </w:r>
      <w:r>
        <w:rPr>
          <w:rFonts w:ascii="Arial" w:hAnsi="Arial" w:cs="Arial" w:eastAsia="Arial"/>
          <w:sz w:val="18"/>
          <w:szCs w:val="18"/>
          <w:color w:val="BABABA"/>
          <w:spacing w:val="-19"/>
          <w:w w:val="111"/>
          <w:b/>
          <w:bCs/>
        </w:rPr>
        <w:t>'</w:t>
      </w:r>
      <w:r>
        <w:rPr>
          <w:rFonts w:ascii="Arial" w:hAnsi="Arial" w:cs="Arial" w:eastAsia="Arial"/>
          <w:sz w:val="18"/>
          <w:szCs w:val="18"/>
          <w:color w:val="828787"/>
          <w:spacing w:val="0"/>
          <w:w w:val="133"/>
          <w:b/>
          <w:bCs/>
        </w:rPr>
        <w:t>ï</w:t>
      </w:r>
      <w:r>
        <w:rPr>
          <w:rFonts w:ascii="Arial" w:hAnsi="Arial" w:cs="Arial" w:eastAsia="Arial"/>
          <w:sz w:val="18"/>
          <w:szCs w:val="18"/>
          <w:color w:val="828787"/>
          <w:spacing w:val="-48"/>
          <w:w w:val="134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9A9A9A"/>
          <w:spacing w:val="-28"/>
          <w:w w:val="106"/>
          <w:b/>
          <w:bCs/>
        </w:rPr>
        <w:t>1</w:t>
      </w:r>
      <w:r>
        <w:rPr>
          <w:rFonts w:ascii="Arial" w:hAnsi="Arial" w:cs="Arial" w:eastAsia="Arial"/>
          <w:sz w:val="18"/>
          <w:szCs w:val="18"/>
          <w:color w:val="828787"/>
          <w:spacing w:val="0"/>
          <w:w w:val="110"/>
          <w:b/>
          <w:bCs/>
        </w:rPr>
        <w:t>h</w:t>
      </w:r>
      <w:r>
        <w:rPr>
          <w:rFonts w:ascii="Arial" w:hAnsi="Arial" w:cs="Arial" w:eastAsia="Arial"/>
          <w:sz w:val="18"/>
          <w:szCs w:val="18"/>
          <w:color w:val="828787"/>
          <w:spacing w:val="-36"/>
          <w:w w:val="110"/>
          <w:b/>
          <w:bCs/>
        </w:rPr>
        <w:t>l</w:t>
      </w:r>
      <w:r>
        <w:rPr>
          <w:rFonts w:ascii="Arial" w:hAnsi="Arial" w:cs="Arial" w:eastAsia="Arial"/>
          <w:sz w:val="18"/>
          <w:szCs w:val="18"/>
          <w:color w:val="9A9A9A"/>
          <w:spacing w:val="0"/>
          <w:w w:val="119"/>
          <w:b/>
          <w:bCs/>
        </w:rPr>
        <w:t>c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403" w:lineRule="exact"/>
        <w:ind w:left="1955" w:right="-169"/>
        <w:jc w:val="left"/>
        <w:tabs>
          <w:tab w:pos="3680" w:val="left"/>
          <w:tab w:pos="5360" w:val="left"/>
        </w:tabs>
        <w:rPr>
          <w:rFonts w:ascii="Times New Roman" w:hAnsi="Times New Roman" w:cs="Times New Roman" w:eastAsia="Times New Roman"/>
          <w:sz w:val="86"/>
          <w:szCs w:val="86"/>
        </w:rPr>
      </w:pPr>
      <w:rPr/>
      <w:r>
        <w:rPr>
          <w:rFonts w:ascii="Arial" w:hAnsi="Arial" w:cs="Arial" w:eastAsia="Arial"/>
          <w:sz w:val="11"/>
          <w:szCs w:val="11"/>
          <w:color w:val="BABABA"/>
          <w:spacing w:val="0"/>
          <w:w w:val="179"/>
          <w:position w:val="-40"/>
        </w:rPr>
        <w:t>"</w:t>
      </w:r>
      <w:r>
        <w:rPr>
          <w:rFonts w:ascii="Arial" w:hAnsi="Arial" w:cs="Arial" w:eastAsia="Arial"/>
          <w:sz w:val="11"/>
          <w:szCs w:val="11"/>
          <w:color w:val="BABABA"/>
          <w:spacing w:val="-6"/>
          <w:w w:val="179"/>
          <w:position w:val="-40"/>
        </w:rPr>
        <w:t> </w:t>
      </w:r>
      <w:r>
        <w:rPr>
          <w:rFonts w:ascii="Arial" w:hAnsi="Arial" w:cs="Arial" w:eastAsia="Arial"/>
          <w:sz w:val="14"/>
          <w:szCs w:val="14"/>
          <w:color w:val="828787"/>
          <w:spacing w:val="0"/>
          <w:w w:val="179"/>
          <w:position w:val="-40"/>
        </w:rPr>
        <w:t>"</w:t>
      </w:r>
      <w:r>
        <w:rPr>
          <w:rFonts w:ascii="Arial" w:hAnsi="Arial" w:cs="Arial" w:eastAsia="Arial"/>
          <w:sz w:val="14"/>
          <w:szCs w:val="14"/>
          <w:color w:val="828787"/>
          <w:spacing w:val="-58"/>
          <w:w w:val="179"/>
          <w:position w:val="-40"/>
        </w:rPr>
        <w:t> </w:t>
      </w:r>
      <w:r>
        <w:rPr>
          <w:rFonts w:ascii="Arial" w:hAnsi="Arial" w:cs="Arial" w:eastAsia="Arial"/>
          <w:sz w:val="14"/>
          <w:szCs w:val="14"/>
          <w:color w:val="828787"/>
          <w:spacing w:val="0"/>
          <w:w w:val="100"/>
          <w:position w:val="-40"/>
        </w:rPr>
        <w:tab/>
      </w:r>
      <w:r>
        <w:rPr>
          <w:rFonts w:ascii="Arial" w:hAnsi="Arial" w:cs="Arial" w:eastAsia="Arial"/>
          <w:sz w:val="14"/>
          <w:szCs w:val="14"/>
          <w:color w:val="828787"/>
          <w:spacing w:val="0"/>
          <w:w w:val="100"/>
          <w:position w:val="-40"/>
        </w:rPr>
      </w:r>
      <w:r>
        <w:rPr>
          <w:rFonts w:ascii="Arial" w:hAnsi="Arial" w:cs="Arial" w:eastAsia="Arial"/>
          <w:sz w:val="14"/>
          <w:szCs w:val="14"/>
          <w:color w:val="777775"/>
          <w:spacing w:val="0"/>
          <w:w w:val="100"/>
          <w:position w:val="-40"/>
        </w:rPr>
        <w:t>"'</w:t>
      </w:r>
      <w:r>
        <w:rPr>
          <w:rFonts w:ascii="Arial" w:hAnsi="Arial" w:cs="Arial" w:eastAsia="Arial"/>
          <w:sz w:val="14"/>
          <w:szCs w:val="14"/>
          <w:color w:val="777775"/>
          <w:spacing w:val="-26"/>
          <w:w w:val="100"/>
          <w:position w:val="-40"/>
        </w:rPr>
        <w:t> </w:t>
      </w:r>
      <w:r>
        <w:rPr>
          <w:rFonts w:ascii="Arial" w:hAnsi="Arial" w:cs="Arial" w:eastAsia="Arial"/>
          <w:sz w:val="14"/>
          <w:szCs w:val="14"/>
          <w:color w:val="777775"/>
          <w:spacing w:val="0"/>
          <w:w w:val="100"/>
          <w:position w:val="-40"/>
        </w:rPr>
        <w:tab/>
      </w:r>
      <w:r>
        <w:rPr>
          <w:rFonts w:ascii="Arial" w:hAnsi="Arial" w:cs="Arial" w:eastAsia="Arial"/>
          <w:sz w:val="14"/>
          <w:szCs w:val="14"/>
          <w:color w:val="777775"/>
          <w:spacing w:val="0"/>
          <w:w w:val="100"/>
          <w:position w:val="-40"/>
        </w:rPr>
      </w:r>
      <w:r>
        <w:rPr>
          <w:rFonts w:ascii="Times New Roman" w:hAnsi="Times New Roman" w:cs="Times New Roman" w:eastAsia="Times New Roman"/>
          <w:sz w:val="86"/>
          <w:szCs w:val="86"/>
          <w:color w:val="828787"/>
          <w:spacing w:val="0"/>
          <w:w w:val="76"/>
          <w:position w:val="-48"/>
        </w:rPr>
        <w:t>-</w:t>
      </w:r>
      <w:r>
        <w:rPr>
          <w:rFonts w:ascii="Times New Roman" w:hAnsi="Times New Roman" w:cs="Times New Roman" w:eastAsia="Times New Roman"/>
          <w:sz w:val="86"/>
          <w:szCs w:val="86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3B3B46"/>
          <w:w w:val="110"/>
        </w:rPr>
        <w:t>s</w:t>
      </w:r>
      <w:r>
        <w:rPr>
          <w:rFonts w:ascii="Arial" w:hAnsi="Arial" w:cs="Arial" w:eastAsia="Arial"/>
          <w:sz w:val="22"/>
          <w:szCs w:val="22"/>
          <w:color w:val="3B3B46"/>
          <w:spacing w:val="-21"/>
          <w:w w:val="110"/>
        </w:rPr>
        <w:t>o</w:t>
      </w:r>
      <w:r>
        <w:rPr>
          <w:rFonts w:ascii="Arial" w:hAnsi="Arial" w:cs="Arial" w:eastAsia="Arial"/>
          <w:sz w:val="22"/>
          <w:szCs w:val="22"/>
          <w:color w:val="52596B"/>
          <w:spacing w:val="15"/>
          <w:w w:val="232"/>
        </w:rPr>
        <w:t>l</w:t>
      </w:r>
      <w:r>
        <w:rPr>
          <w:rFonts w:ascii="Arial" w:hAnsi="Arial" w:cs="Arial" w:eastAsia="Arial"/>
          <w:sz w:val="22"/>
          <w:szCs w:val="22"/>
          <w:color w:val="3B3B46"/>
          <w:spacing w:val="-5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3B3B46"/>
          <w:spacing w:val="-52"/>
          <w:w w:val="111"/>
        </w:rPr>
        <w:t>i</w:t>
      </w:r>
      <w:r>
        <w:rPr>
          <w:rFonts w:ascii="Arial" w:hAnsi="Arial" w:cs="Arial" w:eastAsia="Arial"/>
          <w:sz w:val="22"/>
          <w:szCs w:val="22"/>
          <w:color w:val="05163B"/>
          <w:spacing w:val="-7"/>
          <w:w w:val="121"/>
        </w:rPr>
        <w:t>r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14"/>
        </w:rPr>
        <w:t>e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30" w:lineRule="exact"/>
        <w:ind w:left="195" w:right="-20"/>
        <w:jc w:val="left"/>
        <w:tabs>
          <w:tab w:pos="3160" w:val="left"/>
        </w:tabs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3B3B46"/>
          <w:spacing w:val="-7"/>
          <w:w w:val="111"/>
        </w:rPr>
        <w:t>A</w:t>
      </w:r>
      <w:r>
        <w:rPr>
          <w:rFonts w:ascii="Arial" w:hAnsi="Arial" w:cs="Arial" w:eastAsia="Arial"/>
          <w:sz w:val="22"/>
          <w:szCs w:val="22"/>
          <w:color w:val="52596B"/>
          <w:spacing w:val="-19"/>
          <w:w w:val="121"/>
        </w:rPr>
        <w:t>q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8"/>
        </w:rPr>
        <w:t>u</w:t>
      </w:r>
      <w:r>
        <w:rPr>
          <w:rFonts w:ascii="Arial" w:hAnsi="Arial" w:cs="Arial" w:eastAsia="Arial"/>
          <w:sz w:val="22"/>
          <w:szCs w:val="22"/>
          <w:color w:val="282631"/>
          <w:spacing w:val="-11"/>
          <w:w w:val="108"/>
        </w:rPr>
        <w:t>a</w:t>
      </w:r>
      <w:r>
        <w:rPr>
          <w:rFonts w:ascii="Arial" w:hAnsi="Arial" w:cs="Arial" w:eastAsia="Arial"/>
          <w:sz w:val="22"/>
          <w:szCs w:val="22"/>
          <w:color w:val="52596B"/>
          <w:spacing w:val="-14"/>
          <w:w w:val="121"/>
        </w:rPr>
        <w:t>r</w:t>
      </w:r>
      <w:r>
        <w:rPr>
          <w:rFonts w:ascii="Arial" w:hAnsi="Arial" w:cs="Arial" w:eastAsia="Arial"/>
          <w:sz w:val="22"/>
          <w:szCs w:val="22"/>
          <w:color w:val="010101"/>
          <w:spacing w:val="-14"/>
          <w:w w:val="155"/>
        </w:rPr>
        <w:t>i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8"/>
        </w:rPr>
        <w:t>um</w:t>
      </w:r>
      <w:r>
        <w:rPr>
          <w:rFonts w:ascii="Arial" w:hAnsi="Arial" w:cs="Arial" w:eastAsia="Arial"/>
          <w:sz w:val="22"/>
          <w:szCs w:val="22"/>
          <w:color w:val="282631"/>
          <w:spacing w:val="-1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color w:val="3B3B46"/>
          <w:spacing w:val="31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0"/>
        </w:rPr>
        <w:t>eau</w:t>
      </w:r>
      <w:r>
        <w:rPr>
          <w:rFonts w:ascii="Arial" w:hAnsi="Arial" w:cs="Arial" w:eastAsia="Arial"/>
          <w:sz w:val="22"/>
          <w:szCs w:val="22"/>
          <w:color w:val="282631"/>
          <w:spacing w:val="1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15"/>
          <w:w w:val="114"/>
        </w:rPr>
        <w:t>+</w:t>
      </w:r>
      <w:r>
        <w:rPr>
          <w:rFonts w:ascii="Arial" w:hAnsi="Arial" w:cs="Arial" w:eastAsia="Arial"/>
          <w:sz w:val="22"/>
          <w:szCs w:val="22"/>
          <w:color w:val="462821"/>
          <w:spacing w:val="-11"/>
          <w:w w:val="232"/>
        </w:rPr>
        <w:t>l</w:t>
      </w:r>
      <w:r>
        <w:rPr>
          <w:rFonts w:ascii="Arial" w:hAnsi="Arial" w:cs="Arial" w:eastAsia="Arial"/>
          <w:sz w:val="22"/>
          <w:szCs w:val="22"/>
          <w:color w:val="3B3B46"/>
          <w:spacing w:val="-26"/>
          <w:w w:val="114"/>
        </w:rPr>
        <w:t>a</w:t>
      </w:r>
      <w:r>
        <w:rPr>
          <w:rFonts w:ascii="Arial" w:hAnsi="Arial" w:cs="Arial" w:eastAsia="Arial"/>
          <w:sz w:val="22"/>
          <w:szCs w:val="22"/>
          <w:color w:val="462821"/>
          <w:spacing w:val="-1"/>
          <w:w w:val="232"/>
        </w:rPr>
        <w:t>i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7"/>
        </w:rPr>
        <w:t>t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0"/>
        </w:rPr>
      </w:r>
      <w:r>
        <w:rPr>
          <w:rFonts w:ascii="Arial" w:hAnsi="Arial" w:cs="Arial" w:eastAsia="Arial"/>
          <w:sz w:val="22"/>
          <w:szCs w:val="22"/>
          <w:color w:val="010101"/>
          <w:spacing w:val="-10"/>
          <w:w w:val="114"/>
        </w:rPr>
        <w:t>E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10"/>
        </w:rPr>
        <w:t>cr</w:t>
      </w:r>
      <w:r>
        <w:rPr>
          <w:rFonts w:ascii="Arial" w:hAnsi="Arial" w:cs="Arial" w:eastAsia="Arial"/>
          <w:sz w:val="22"/>
          <w:szCs w:val="22"/>
          <w:color w:val="3B3B46"/>
          <w:spacing w:val="-11"/>
          <w:w w:val="110"/>
        </w:rPr>
        <w:t>a</w:t>
      </w:r>
      <w:r>
        <w:rPr>
          <w:rFonts w:ascii="Arial" w:hAnsi="Arial" w:cs="Arial" w:eastAsia="Arial"/>
          <w:sz w:val="22"/>
          <w:szCs w:val="22"/>
          <w:color w:val="52596B"/>
          <w:spacing w:val="0"/>
          <w:w w:val="113"/>
        </w:rPr>
        <w:t>n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32" w:after="0" w:line="240" w:lineRule="auto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52596B"/>
          <w:spacing w:val="-4"/>
          <w:w w:val="110"/>
        </w:rPr>
        <w:t>(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10"/>
        </w:rPr>
        <w:t>atmos</w:t>
      </w:r>
      <w:r>
        <w:rPr>
          <w:rFonts w:ascii="Arial" w:hAnsi="Arial" w:cs="Arial" w:eastAsia="Arial"/>
          <w:sz w:val="22"/>
          <w:szCs w:val="22"/>
          <w:color w:val="282631"/>
          <w:spacing w:val="-29"/>
          <w:w w:val="110"/>
        </w:rPr>
        <w:t>p</w:t>
      </w:r>
      <w:r>
        <w:rPr>
          <w:rFonts w:ascii="Arial" w:hAnsi="Arial" w:cs="Arial" w:eastAsia="Arial"/>
          <w:sz w:val="22"/>
          <w:szCs w:val="22"/>
          <w:color w:val="52596B"/>
          <w:spacing w:val="-20"/>
          <w:w w:val="110"/>
        </w:rPr>
        <w:t>h</w:t>
      </w:r>
      <w:r>
        <w:rPr>
          <w:rFonts w:ascii="Arial" w:hAnsi="Arial" w:cs="Arial" w:eastAsia="Arial"/>
          <w:sz w:val="22"/>
          <w:szCs w:val="22"/>
          <w:color w:val="3B3B46"/>
          <w:spacing w:val="-12"/>
          <w:w w:val="110"/>
        </w:rPr>
        <w:t>è</w:t>
      </w:r>
      <w:r>
        <w:rPr>
          <w:rFonts w:ascii="Arial" w:hAnsi="Arial" w:cs="Arial" w:eastAsia="Arial"/>
          <w:sz w:val="22"/>
          <w:szCs w:val="22"/>
          <w:color w:val="52596B"/>
          <w:spacing w:val="-5"/>
          <w:w w:val="110"/>
        </w:rPr>
        <w:t>r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10"/>
        </w:rPr>
        <w:t>e</w:t>
      </w:r>
      <w:r>
        <w:rPr>
          <w:rFonts w:ascii="Arial" w:hAnsi="Arial" w:cs="Arial" w:eastAsia="Arial"/>
          <w:sz w:val="22"/>
          <w:szCs w:val="22"/>
          <w:color w:val="282631"/>
          <w:spacing w:val="-10"/>
          <w:w w:val="110"/>
        </w:rPr>
        <w:t> </w:t>
      </w:r>
      <w:r>
        <w:rPr>
          <w:rFonts w:ascii="Arial" w:hAnsi="Arial" w:cs="Arial" w:eastAsia="Arial"/>
          <w:sz w:val="22"/>
          <w:szCs w:val="22"/>
          <w:color w:val="282631"/>
          <w:spacing w:val="0"/>
          <w:w w:val="100"/>
        </w:rPr>
        <w:t>avec</w:t>
      </w:r>
      <w:r>
        <w:rPr>
          <w:rFonts w:ascii="Arial" w:hAnsi="Arial" w:cs="Arial" w:eastAsia="Arial"/>
          <w:sz w:val="22"/>
          <w:szCs w:val="22"/>
          <w:color w:val="282631"/>
          <w:spacing w:val="10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52596B"/>
          <w:spacing w:val="-6"/>
          <w:w w:val="121"/>
        </w:rPr>
        <w:t>p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3"/>
        </w:rPr>
        <w:t>ar</w:t>
      </w:r>
      <w:r>
        <w:rPr>
          <w:rFonts w:ascii="Arial" w:hAnsi="Arial" w:cs="Arial" w:eastAsia="Arial"/>
          <w:sz w:val="22"/>
          <w:szCs w:val="22"/>
          <w:color w:val="3B3B46"/>
          <w:spacing w:val="-2"/>
          <w:w w:val="102"/>
        </w:rPr>
        <w:t>t</w:t>
      </w:r>
      <w:r>
        <w:rPr>
          <w:rFonts w:ascii="Arial" w:hAnsi="Arial" w:cs="Arial" w:eastAsia="Arial"/>
          <w:sz w:val="22"/>
          <w:szCs w:val="22"/>
          <w:color w:val="010101"/>
          <w:spacing w:val="-11"/>
          <w:w w:val="155"/>
        </w:rPr>
        <w:t>i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8"/>
        </w:rPr>
        <w:t>c</w:t>
      </w:r>
      <w:r>
        <w:rPr>
          <w:rFonts w:ascii="Arial" w:hAnsi="Arial" w:cs="Arial" w:eastAsia="Arial"/>
          <w:sz w:val="22"/>
          <w:szCs w:val="22"/>
          <w:color w:val="3B3B46"/>
          <w:spacing w:val="-4"/>
          <w:w w:val="108"/>
        </w:rPr>
        <w:t>u</w:t>
      </w:r>
      <w:r>
        <w:rPr>
          <w:rFonts w:ascii="Arial" w:hAnsi="Arial" w:cs="Arial" w:eastAsia="Arial"/>
          <w:sz w:val="22"/>
          <w:szCs w:val="22"/>
          <w:color w:val="52596B"/>
          <w:spacing w:val="-11"/>
          <w:w w:val="155"/>
        </w:rPr>
        <w:t>l</w:t>
      </w:r>
      <w:r>
        <w:rPr>
          <w:rFonts w:ascii="Arial" w:hAnsi="Arial" w:cs="Arial" w:eastAsia="Arial"/>
          <w:sz w:val="22"/>
          <w:szCs w:val="22"/>
          <w:color w:val="3B3B46"/>
          <w:spacing w:val="0"/>
          <w:w w:val="104"/>
        </w:rPr>
        <w:t>e</w:t>
      </w:r>
      <w:r>
        <w:rPr>
          <w:rFonts w:ascii="Arial" w:hAnsi="Arial" w:cs="Arial" w:eastAsia="Arial"/>
          <w:sz w:val="22"/>
          <w:szCs w:val="22"/>
          <w:color w:val="3B3B46"/>
          <w:spacing w:val="-9"/>
          <w:w w:val="104"/>
        </w:rPr>
        <w:t>s</w:t>
      </w:r>
      <w:r>
        <w:rPr>
          <w:rFonts w:ascii="Arial" w:hAnsi="Arial" w:cs="Arial" w:eastAsia="Arial"/>
          <w:sz w:val="22"/>
          <w:szCs w:val="22"/>
          <w:color w:val="52596B"/>
          <w:spacing w:val="0"/>
          <w:w w:val="116"/>
        </w:rPr>
        <w:t>)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32" w:lineRule="exact"/>
        <w:ind w:left="1470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Rappor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t</w:t>
      </w:r>
      <w:r>
        <w:rPr>
          <w:rFonts w:ascii="Arial" w:hAnsi="Arial" w:cs="Arial" w:eastAsia="Arial"/>
          <w:sz w:val="21"/>
          <w:szCs w:val="21"/>
          <w:color w:val="010101"/>
          <w:spacing w:val="37"/>
          <w:w w:val="100"/>
          <w:i/>
          <w:position w:val="-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de</w:t>
      </w:r>
      <w:r>
        <w:rPr>
          <w:rFonts w:ascii="Arial" w:hAnsi="Arial" w:cs="Arial" w:eastAsia="Arial"/>
          <w:sz w:val="21"/>
          <w:szCs w:val="21"/>
          <w:color w:val="010101"/>
          <w:spacing w:val="-12"/>
          <w:w w:val="100"/>
          <w:i/>
          <w:position w:val="-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Stag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e</w:t>
      </w:r>
      <w:r>
        <w:rPr>
          <w:rFonts w:ascii="Arial" w:hAnsi="Arial" w:cs="Arial" w:eastAsia="Arial"/>
          <w:sz w:val="21"/>
          <w:szCs w:val="21"/>
          <w:color w:val="010101"/>
          <w:spacing w:val="-8"/>
          <w:w w:val="100"/>
          <w:i/>
          <w:position w:val="-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80"/>
          <w:i/>
          <w:position w:val="-9"/>
        </w:rPr>
        <w:t>3ème</w:t>
      </w:r>
      <w:r>
        <w:rPr>
          <w:rFonts w:ascii="Arial" w:hAnsi="Arial" w:cs="Arial" w:eastAsia="Arial"/>
          <w:sz w:val="21"/>
          <w:szCs w:val="21"/>
          <w:color w:val="010101"/>
          <w:spacing w:val="2"/>
          <w:w w:val="80"/>
          <w:i/>
          <w:position w:val="-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Lucie</w:t>
      </w:r>
      <w:r>
        <w:rPr>
          <w:rFonts w:ascii="Arial" w:hAnsi="Arial" w:cs="Arial" w:eastAsia="Arial"/>
          <w:sz w:val="21"/>
          <w:szCs w:val="21"/>
          <w:color w:val="010101"/>
          <w:spacing w:val="-8"/>
          <w:w w:val="100"/>
          <w:i/>
          <w:position w:val="-9"/>
        </w:rPr>
        <w:t> 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00"/>
          <w:i/>
          <w:position w:val="-9"/>
        </w:rPr>
        <w:t>PERRIN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  <w:cols w:num="3" w:equalWidth="0">
            <w:col w:w="5578" w:space="2002"/>
            <w:col w:w="656" w:space="514"/>
            <w:col w:w="5030"/>
          </w:cols>
        </w:sectPr>
      </w:pPr>
      <w:rPr/>
    </w:p>
    <w:p>
      <w:pPr>
        <w:spacing w:before="0" w:after="0" w:line="305" w:lineRule="exact"/>
        <w:ind w:left="1790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9"/>
          <w:szCs w:val="19"/>
          <w:color w:val="52596B"/>
          <w:spacing w:val="-91"/>
          <w:w w:val="100"/>
          <w:position w:val="6"/>
        </w:rPr>
        <w:t>L</w:t>
      </w:r>
      <w:r>
        <w:rPr>
          <w:rFonts w:ascii="Arial" w:hAnsi="Arial" w:cs="Arial" w:eastAsia="Arial"/>
          <w:sz w:val="36"/>
          <w:szCs w:val="36"/>
          <w:color w:val="777775"/>
          <w:spacing w:val="-23"/>
          <w:w w:val="100"/>
          <w:position w:val="-8"/>
        </w:rPr>
        <w:t>.</w:t>
      </w:r>
      <w:r>
        <w:rPr>
          <w:rFonts w:ascii="Arial" w:hAnsi="Arial" w:cs="Arial" w:eastAsia="Arial"/>
          <w:sz w:val="19"/>
          <w:szCs w:val="19"/>
          <w:color w:val="52596B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9"/>
          <w:szCs w:val="19"/>
          <w:color w:val="52596B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0"/>
          <w:w w:val="89"/>
          <w:position w:val="6"/>
        </w:rPr>
        <w:t>ra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-76"/>
          <w:w w:val="90"/>
          <w:position w:val="6"/>
        </w:rPr>
        <w:t>y</w:t>
      </w:r>
      <w:r>
        <w:rPr>
          <w:rFonts w:ascii="Arial" w:hAnsi="Arial" w:cs="Arial" w:eastAsia="Arial"/>
          <w:sz w:val="36"/>
          <w:szCs w:val="36"/>
          <w:color w:val="52596B"/>
          <w:spacing w:val="-16"/>
          <w:w w:val="82"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-41"/>
          <w:w w:val="90"/>
          <w:position w:val="6"/>
        </w:rPr>
        <w:t>o</w:t>
      </w:r>
      <w:r>
        <w:rPr>
          <w:rFonts w:ascii="Arial" w:hAnsi="Arial" w:cs="Arial" w:eastAsia="Arial"/>
          <w:sz w:val="36"/>
          <w:szCs w:val="36"/>
          <w:color w:val="777775"/>
          <w:spacing w:val="-65"/>
          <w:w w:val="124"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0"/>
          <w:w w:val="90"/>
          <w:position w:val="6"/>
        </w:rPr>
        <w:t>n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-6"/>
          <w:w w:val="90"/>
          <w:position w:val="6"/>
        </w:rPr>
        <w:t>n</w:t>
      </w:r>
      <w:r>
        <w:rPr>
          <w:rFonts w:ascii="Arial" w:hAnsi="Arial" w:cs="Arial" w:eastAsia="Arial"/>
          <w:sz w:val="28"/>
          <w:szCs w:val="28"/>
          <w:color w:val="52596B"/>
          <w:spacing w:val="-74"/>
          <w:w w:val="106"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0"/>
          <w:w w:val="89"/>
          <w:position w:val="6"/>
        </w:rPr>
        <w:t>emen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9"/>
          <w:w w:val="89"/>
          <w:position w:val="6"/>
        </w:rPr>
        <w:t>t</w:t>
      </w:r>
      <w:r>
        <w:rPr>
          <w:rFonts w:ascii="Arial" w:hAnsi="Arial" w:cs="Arial" w:eastAsia="Arial"/>
          <w:sz w:val="36"/>
          <w:szCs w:val="36"/>
          <w:color w:val="777775"/>
          <w:spacing w:val="-109"/>
          <w:w w:val="124"/>
          <w:position w:val="-8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52596B"/>
          <w:spacing w:val="0"/>
          <w:w w:val="104"/>
          <w:position w:val="6"/>
        </w:rPr>
        <w:t>qu</w:t>
      </w:r>
      <w:r>
        <w:rPr>
          <w:rFonts w:ascii="Times New Roman" w:hAnsi="Times New Roman" w:cs="Times New Roman" w:eastAsia="Times New Roman"/>
          <w:sz w:val="22"/>
          <w:szCs w:val="22"/>
          <w:color w:val="52596B"/>
          <w:spacing w:val="0"/>
          <w:w w:val="103"/>
          <w:position w:val="6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color w:val="52596B"/>
          <w:spacing w:val="-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-89"/>
          <w:w w:val="92"/>
          <w:position w:val="6"/>
        </w:rPr>
        <w:t>n</w:t>
      </w:r>
      <w:r>
        <w:rPr>
          <w:rFonts w:ascii="Arial" w:hAnsi="Arial" w:cs="Arial" w:eastAsia="Arial"/>
          <w:sz w:val="28"/>
          <w:szCs w:val="28"/>
          <w:color w:val="AAAAAA"/>
          <w:spacing w:val="6"/>
          <w:w w:val="92"/>
          <w:position w:val="-8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0"/>
          <w:w w:val="92"/>
          <w:position w:val="6"/>
        </w:rPr>
        <w:t>ous</w:t>
      </w:r>
      <w:r>
        <w:rPr>
          <w:rFonts w:ascii="Times New Roman" w:hAnsi="Times New Roman" w:cs="Times New Roman" w:eastAsia="Times New Roman"/>
          <w:sz w:val="23"/>
          <w:szCs w:val="23"/>
          <w:color w:val="52596B"/>
          <w:spacing w:val="-13"/>
          <w:w w:val="92"/>
          <w:position w:val="6"/>
        </w:rPr>
        <w:t> </w:t>
      </w:r>
      <w:r>
        <w:rPr>
          <w:rFonts w:ascii="Arial" w:hAnsi="Arial" w:cs="Arial" w:eastAsia="Arial"/>
          <w:sz w:val="16"/>
          <w:szCs w:val="16"/>
          <w:color w:val="52596B"/>
          <w:spacing w:val="0"/>
          <w:w w:val="110"/>
          <w:position w:val="6"/>
        </w:rPr>
        <w:t>perœvot\</w:t>
      </w:r>
      <w:r>
        <w:rPr>
          <w:rFonts w:ascii="Arial" w:hAnsi="Arial" w:cs="Arial" w:eastAsia="Arial"/>
          <w:sz w:val="16"/>
          <w:szCs w:val="16"/>
          <w:color w:val="52596B"/>
          <w:spacing w:val="-21"/>
          <w:w w:val="110"/>
          <w:position w:val="6"/>
        </w:rPr>
        <w:t>'</w:t>
      </w:r>
      <w:r>
        <w:rPr>
          <w:rFonts w:ascii="Arial" w:hAnsi="Arial" w:cs="Arial" w:eastAsia="Arial"/>
          <w:sz w:val="27"/>
          <w:szCs w:val="27"/>
          <w:color w:val="777775"/>
          <w:spacing w:val="-53"/>
          <w:w w:val="110"/>
          <w:position w:val="-8"/>
        </w:rPr>
        <w:t>.</w:t>
      </w:r>
      <w:r>
        <w:rPr>
          <w:rFonts w:ascii="Arial" w:hAnsi="Arial" w:cs="Arial" w:eastAsia="Arial"/>
          <w:sz w:val="16"/>
          <w:szCs w:val="16"/>
          <w:color w:val="52596B"/>
          <w:spacing w:val="0"/>
          <w:w w:val="110"/>
          <w:position w:val="6"/>
        </w:rPr>
        <w:t>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580" w:right="40"/>
        </w:sectPr>
      </w:pPr>
      <w:rPr/>
    </w:p>
    <w:p>
      <w:pPr>
        <w:spacing w:before="0" w:after="0" w:line="795" w:lineRule="exact"/>
        <w:ind w:left="255" w:right="-135"/>
        <w:jc w:val="left"/>
        <w:tabs>
          <w:tab w:pos="4420" w:val="left"/>
          <w:tab w:pos="6980" w:val="left"/>
          <w:tab w:pos="13840" w:val="left"/>
        </w:tabs>
        <w:rPr>
          <w:rFonts w:ascii="Arial" w:hAnsi="Arial" w:cs="Arial" w:eastAsia="Arial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94"/>
          <w:szCs w:val="94"/>
          <w:color w:val="3462A5"/>
          <w:spacing w:val="0"/>
          <w:w w:val="120"/>
          <w:position w:val="-5"/>
        </w:rPr>
        <w:t>llt&gt;ïW</w:t>
      </w:r>
      <w:r>
        <w:rPr>
          <w:rFonts w:ascii="Times New Roman" w:hAnsi="Times New Roman" w:cs="Times New Roman" w:eastAsia="Times New Roman"/>
          <w:sz w:val="94"/>
          <w:szCs w:val="94"/>
          <w:color w:val="3462A5"/>
          <w:spacing w:val="0"/>
          <w:w w:val="120"/>
          <w:position w:val="-5"/>
        </w:rPr>
        <w:t>:</w:t>
      </w:r>
      <w:r>
        <w:rPr>
          <w:rFonts w:ascii="Times New Roman" w:hAnsi="Times New Roman" w:cs="Times New Roman" w:eastAsia="Times New Roman"/>
          <w:sz w:val="94"/>
          <w:szCs w:val="94"/>
          <w:color w:val="3462A5"/>
          <w:spacing w:val="-265"/>
          <w:w w:val="120"/>
          <w:position w:val="-5"/>
        </w:rPr>
        <w:t> </w:t>
      </w:r>
      <w:r>
        <w:rPr>
          <w:rFonts w:ascii="Times New Roman" w:hAnsi="Times New Roman" w:cs="Times New Roman" w:eastAsia="Times New Roman"/>
          <w:sz w:val="94"/>
          <w:szCs w:val="94"/>
          <w:color w:val="3462A5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94"/>
          <w:szCs w:val="94"/>
          <w:color w:val="3462A5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77"/>
          <w:szCs w:val="77"/>
          <w:color w:val="3462A5"/>
          <w:spacing w:val="0"/>
          <w:w w:val="100"/>
          <w:position w:val="-5"/>
        </w:rPr>
        <w:t>du.</w:t>
      </w:r>
      <w:r>
        <w:rPr>
          <w:rFonts w:ascii="Times New Roman" w:hAnsi="Times New Roman" w:cs="Times New Roman" w:eastAsia="Times New Roman"/>
          <w:sz w:val="77"/>
          <w:szCs w:val="77"/>
          <w:color w:val="3462A5"/>
          <w:spacing w:val="81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69"/>
          <w:szCs w:val="69"/>
          <w:color w:val="3462A5"/>
          <w:spacing w:val="0"/>
          <w:w w:val="100"/>
          <w:position w:val="-5"/>
        </w:rPr>
        <w:t>ciel</w:t>
      </w:r>
      <w:r>
        <w:rPr>
          <w:rFonts w:ascii="Times New Roman" w:hAnsi="Times New Roman" w:cs="Times New Roman" w:eastAsia="Times New Roman"/>
          <w:sz w:val="69"/>
          <w:szCs w:val="69"/>
          <w:color w:val="3462A5"/>
          <w:spacing w:val="-133"/>
          <w:w w:val="100"/>
          <w:position w:val="-5"/>
        </w:rPr>
        <w:t> </w:t>
      </w:r>
      <w:r>
        <w:rPr>
          <w:rFonts w:ascii="Times New Roman" w:hAnsi="Times New Roman" w:cs="Times New Roman" w:eastAsia="Times New Roman"/>
          <w:sz w:val="69"/>
          <w:szCs w:val="69"/>
          <w:color w:val="3462A5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69"/>
          <w:szCs w:val="69"/>
          <w:color w:val="3462A5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0"/>
          <w:w w:val="84"/>
          <w:position w:val="-5"/>
        </w:rPr>
        <w:t>b</w:t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0"/>
          <w:w w:val="84"/>
          <w:position w:val="-5"/>
        </w:rPr>
        <w:t>\e</w:t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0"/>
          <w:w w:val="84"/>
          <w:position w:val="-5"/>
        </w:rPr>
        <w:t>A</w:t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49"/>
          <w:w w:val="84"/>
          <w:position w:val="-5"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0"/>
          <w:w w:val="95"/>
          <w:position w:val="-5"/>
        </w:rPr>
        <w:t>...</w:t>
      </w:r>
      <w:r>
        <w:rPr>
          <w:rFonts w:ascii="Times New Roman" w:hAnsi="Times New Roman" w:cs="Times New Roman" w:eastAsia="Times New Roman"/>
          <w:sz w:val="72"/>
          <w:szCs w:val="72"/>
          <w:color w:val="3462A5"/>
          <w:spacing w:val="-108"/>
          <w:w w:val="100"/>
          <w:position w:val="-5"/>
        </w:rPr>
        <w:t> </w:t>
      </w:r>
      <w:r>
        <w:rPr>
          <w:rFonts w:ascii="Arial" w:hAnsi="Arial" w:cs="Arial" w:eastAsia="Arial"/>
          <w:sz w:val="43"/>
          <w:szCs w:val="43"/>
          <w:color w:val="3462A5"/>
          <w:spacing w:val="0"/>
          <w:w w:val="87"/>
          <w:position w:val="-5"/>
        </w:rPr>
        <w:t>at&amp;A.</w:t>
      </w:r>
      <w:r>
        <w:rPr>
          <w:rFonts w:ascii="Arial" w:hAnsi="Arial" w:cs="Arial" w:eastAsia="Arial"/>
          <w:sz w:val="43"/>
          <w:szCs w:val="43"/>
          <w:color w:val="3462A5"/>
          <w:spacing w:val="34"/>
          <w:w w:val="87"/>
          <w:position w:val="-5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color w:val="3462A5"/>
          <w:spacing w:val="0"/>
          <w:w w:val="100"/>
          <w:position w:val="-5"/>
        </w:rPr>
        <w:t>Sakt\</w:t>
      </w:r>
      <w:r>
        <w:rPr>
          <w:rFonts w:ascii="Times New Roman" w:hAnsi="Times New Roman" w:cs="Times New Roman" w:eastAsia="Times New Roman"/>
          <w:sz w:val="79"/>
          <w:szCs w:val="79"/>
          <w:color w:val="3462A5"/>
          <w:spacing w:val="125"/>
          <w:w w:val="100"/>
          <w:position w:val="-5"/>
        </w:rPr>
        <w:t> </w:t>
      </w:r>
      <w:r>
        <w:rPr>
          <w:rFonts w:ascii="Arial" w:hAnsi="Arial" w:cs="Arial" w:eastAsia="Arial"/>
          <w:sz w:val="45"/>
          <w:szCs w:val="45"/>
          <w:color w:val="3462A5"/>
          <w:spacing w:val="0"/>
          <w:w w:val="296"/>
          <w:position w:val="-5"/>
        </w:rPr>
        <w:t>t'</w:t>
      </w:r>
      <w:r>
        <w:rPr>
          <w:rFonts w:ascii="Arial" w:hAnsi="Arial" w:cs="Arial" w:eastAsia="Arial"/>
          <w:sz w:val="45"/>
          <w:szCs w:val="45"/>
          <w:color w:val="3462A5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45"/>
          <w:szCs w:val="45"/>
          <w:color w:val="3462A5"/>
          <w:spacing w:val="0"/>
          <w:w w:val="100"/>
          <w:position w:val="-5"/>
        </w:rPr>
      </w:r>
      <w:r>
        <w:rPr>
          <w:rFonts w:ascii="Arial" w:hAnsi="Arial" w:cs="Arial" w:eastAsia="Arial"/>
          <w:sz w:val="131"/>
          <w:szCs w:val="131"/>
          <w:color w:val="3462A5"/>
          <w:spacing w:val="-218"/>
          <w:w w:val="100"/>
          <w:position w:val="-42"/>
        </w:rPr>
        <w:t>'</w:t>
      </w:r>
      <w:r>
        <w:rPr>
          <w:rFonts w:ascii="Arial" w:hAnsi="Arial" w:cs="Arial" w:eastAsia="Arial"/>
          <w:sz w:val="39"/>
          <w:szCs w:val="39"/>
          <w:color w:val="3462A5"/>
          <w:spacing w:val="0"/>
          <w:w w:val="100"/>
          <w:position w:val="-13"/>
        </w:rPr>
        <w:t>•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0" w:bottom="0" w:left="0" w:right="260"/>
        </w:sectPr>
      </w:pPr>
      <w:rPr/>
    </w:p>
    <w:p>
      <w:pPr>
        <w:spacing w:before="0" w:after="0" w:line="950" w:lineRule="exact"/>
        <w:ind w:left="-52" w:right="74"/>
        <w:jc w:val="right"/>
        <w:tabs>
          <w:tab w:pos="1620" w:val="left"/>
          <w:tab w:pos="23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3.358215pt;margin-top:30.5776pt;width:4.98168pt;height:8.5pt;mso-position-horizontal-relative:page;mso-position-vertical-relative:paragraph;z-index:-4451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858585"/>
                      <w:spacing w:val="0"/>
                      <w:w w:val="176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3"/>
          <w:szCs w:val="93"/>
          <w:color w:val="3462A5"/>
          <w:spacing w:val="0"/>
          <w:w w:val="65"/>
          <w:position w:val="1"/>
        </w:rPr>
        <w:t>lEIS</w:t>
      </w:r>
      <w:r>
        <w:rPr>
          <w:rFonts w:ascii="Times New Roman" w:hAnsi="Times New Roman" w:cs="Times New Roman" w:eastAsia="Times New Roman"/>
          <w:sz w:val="93"/>
          <w:szCs w:val="93"/>
          <w:color w:val="3462A5"/>
          <w:spacing w:val="0"/>
          <w:w w:val="65"/>
          <w:position w:val="1"/>
        </w:rPr>
        <w:t>J</w:t>
      </w:r>
      <w:r>
        <w:rPr>
          <w:rFonts w:ascii="Times New Roman" w:hAnsi="Times New Roman" w:cs="Times New Roman" w:eastAsia="Times New Roman"/>
          <w:sz w:val="93"/>
          <w:szCs w:val="93"/>
          <w:color w:val="3462A5"/>
          <w:spacing w:val="-148"/>
          <w:w w:val="65"/>
          <w:position w:val="1"/>
        </w:rPr>
        <w:t> </w:t>
      </w:r>
      <w:r>
        <w:rPr>
          <w:rFonts w:ascii="Times New Roman" w:hAnsi="Times New Roman" w:cs="Times New Roman" w:eastAsia="Times New Roman"/>
          <w:sz w:val="93"/>
          <w:szCs w:val="93"/>
          <w:color w:val="3462A5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3"/>
          <w:szCs w:val="93"/>
          <w:color w:val="3462A5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93"/>
          <w:szCs w:val="93"/>
          <w:color w:val="1C1C1C"/>
          <w:spacing w:val="0"/>
          <w:w w:val="100"/>
          <w:position w:val="1"/>
        </w:rPr>
        <w:t>·</w:t>
      </w:r>
      <w:r>
        <w:rPr>
          <w:rFonts w:ascii="Times New Roman" w:hAnsi="Times New Roman" w:cs="Times New Roman" w:eastAsia="Times New Roman"/>
          <w:sz w:val="93"/>
          <w:szCs w:val="93"/>
          <w:color w:val="1C1C1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93"/>
          <w:szCs w:val="93"/>
          <w:color w:val="1C1C1C"/>
          <w:spacing w:val="0"/>
          <w:w w:val="100"/>
          <w:position w:val="1"/>
        </w:rPr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08"/>
          <w:position w:val="1"/>
        </w:rPr>
        <w:t>Expérienc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08"/>
          <w:position w:val="1"/>
        </w:rPr>
        <w:t>e</w:t>
      </w:r>
      <w:r>
        <w:rPr>
          <w:rFonts w:ascii="Arial" w:hAnsi="Arial" w:cs="Arial" w:eastAsia="Arial"/>
          <w:sz w:val="39"/>
          <w:szCs w:val="39"/>
          <w:color w:val="1C1C1C"/>
          <w:spacing w:val="-25"/>
          <w:w w:val="108"/>
          <w:position w:val="1"/>
        </w:rPr>
        <w:t> 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39"/>
          <w:szCs w:val="39"/>
          <w:color w:val="1C1C1C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00"/>
          <w:position w:val="1"/>
        </w:rPr>
        <w:t>Tyndall</w:t>
      </w:r>
      <w:r>
        <w:rPr>
          <w:rFonts w:ascii="Arial" w:hAnsi="Arial" w:cs="Arial" w:eastAsia="Arial"/>
          <w:sz w:val="39"/>
          <w:szCs w:val="39"/>
          <w:color w:val="1C1C1C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9"/>
          <w:position w:val="1"/>
        </w:rPr>
        <w:t>(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8"/>
          <w:position w:val="1"/>
        </w:rPr>
        <w:t>XI</w:t>
      </w:r>
      <w:r>
        <w:rPr>
          <w:rFonts w:ascii="Arial" w:hAnsi="Arial" w:cs="Arial" w:eastAsia="Arial"/>
          <w:sz w:val="25"/>
          <w:szCs w:val="25"/>
          <w:color w:val="858585"/>
          <w:spacing w:val="-19"/>
          <w:w w:val="108"/>
          <w:position w:val="1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165"/>
          <w:position w:val="13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left="1854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858585"/>
          <w:w w:val="83"/>
        </w:rPr>
        <w:t>01ffUs1o</w:t>
      </w:r>
      <w:r>
        <w:rPr>
          <w:rFonts w:ascii="Arial" w:hAnsi="Arial" w:cs="Arial" w:eastAsia="Arial"/>
          <w:sz w:val="27"/>
          <w:szCs w:val="27"/>
          <w:color w:val="858585"/>
          <w:w w:val="84"/>
        </w:rPr>
        <w:t>n</w:t>
      </w:r>
      <w:r>
        <w:rPr>
          <w:rFonts w:ascii="Arial" w:hAnsi="Arial" w:cs="Arial" w:eastAsia="Arial"/>
          <w:sz w:val="27"/>
          <w:szCs w:val="27"/>
          <w:color w:val="858585"/>
          <w:spacing w:val="-42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858585"/>
          <w:spacing w:val="0"/>
          <w:w w:val="141"/>
        </w:rPr>
        <w:t>±</w:t>
      </w:r>
      <w:r>
        <w:rPr>
          <w:rFonts w:ascii="Arial" w:hAnsi="Arial" w:cs="Arial" w:eastAsia="Arial"/>
          <w:sz w:val="24"/>
          <w:szCs w:val="24"/>
          <w:color w:val="858585"/>
          <w:spacing w:val="-52"/>
          <w:w w:val="141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sélective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70" w:after="0" w:line="240" w:lineRule="auto"/>
        <w:ind w:left="1867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92.85981pt;margin-top:19.638412pt;width:226.09346pt;height:82.093460pt;mso-position-horizontal-relative:page;mso-position-vertical-relative:paragraph;z-index:-4459" type="#_x0000_t75">
            <v:imagedata r:id="rId54" o:title=""/>
          </v:shape>
        </w:pic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83"/>
        </w:rPr>
        <w:t>v1a</w:t>
      </w:r>
      <w:r>
        <w:rPr>
          <w:rFonts w:ascii="Arial" w:hAnsi="Arial" w:cs="Arial" w:eastAsia="Arial"/>
          <w:sz w:val="25"/>
          <w:szCs w:val="25"/>
          <w:color w:val="858585"/>
          <w:spacing w:val="-1"/>
          <w:w w:val="83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</w:rPr>
        <w:t>des</w:t>
      </w:r>
      <w:r>
        <w:rPr>
          <w:rFonts w:ascii="Arial" w:hAnsi="Arial" w:cs="Arial" w:eastAsia="Arial"/>
          <w:sz w:val="25"/>
          <w:szCs w:val="25"/>
          <w:color w:val="858585"/>
          <w:spacing w:val="2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3"/>
        </w:rPr>
        <w:t>p·parttCules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768" w:lineRule="exact"/>
        <w:ind w:right="-20"/>
        <w:jc w:val="right"/>
        <w:rPr>
          <w:rFonts w:ascii="Arial" w:hAnsi="Arial" w:cs="Arial" w:eastAsia="Arial"/>
          <w:sz w:val="25"/>
          <w:szCs w:val="25"/>
        </w:rPr>
      </w:pPr>
      <w:rPr/>
      <w:r>
        <w:rPr/>
        <w:pict>
          <v:shape style="position:absolute;margin-left:573.308411pt;margin-top:29.891449pt;width:114.392525pt;height:131.887848pt;mso-position-horizontal-relative:page;mso-position-vertical-relative:paragraph;z-index:-4455" type="#_x0000_t75">
            <v:imagedata r:id="rId55" o:title=""/>
          </v:shape>
        </w:pict>
      </w:r>
      <w:r>
        <w:rPr/>
        <w:pict>
          <v:group style="position:absolute;margin-left:420.111938pt;margin-top:40.781094pt;width:.1pt;height:110.68323pt;mso-position-horizontal-relative:page;mso-position-vertical-relative:paragraph;z-index:-4452" coordorigin="8402,816" coordsize="2,2214">
            <v:shape style="position:absolute;left:8402;top:816;width:2;height:2214" coordorigin="8402,816" coordsize="0,2214" path="m8402,3029l8402,816e" filled="f" stroked="t" strokeweight="3.358209pt" strokecolor="#C8B8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727272"/>
          <w:w w:val="95"/>
          <w:position w:val="-11"/>
        </w:rPr>
        <w:t>Faa</w:t>
      </w:r>
      <w:r>
        <w:rPr>
          <w:rFonts w:ascii="Arial" w:hAnsi="Arial" w:cs="Arial" w:eastAsia="Arial"/>
          <w:sz w:val="25"/>
          <w:szCs w:val="25"/>
          <w:color w:val="727272"/>
          <w:spacing w:val="-92"/>
          <w:w w:val="96"/>
          <w:position w:val="-11"/>
        </w:rPr>
        <w:t>s</w:t>
      </w:r>
      <w:r>
        <w:rPr>
          <w:rFonts w:ascii="Arial" w:hAnsi="Arial" w:cs="Arial" w:eastAsia="Arial"/>
          <w:sz w:val="94"/>
          <w:szCs w:val="94"/>
          <w:color w:val="1C1C1C"/>
          <w:spacing w:val="-156"/>
          <w:w w:val="142"/>
          <w:position w:val="-27"/>
        </w:rPr>
        <w:t>'</w:t>
      </w:r>
      <w:r>
        <w:rPr>
          <w:rFonts w:ascii="Arial" w:hAnsi="Arial" w:cs="Arial" w:eastAsia="Arial"/>
          <w:sz w:val="25"/>
          <w:szCs w:val="25"/>
          <w:color w:val="727272"/>
          <w:spacing w:val="0"/>
          <w:w w:val="96"/>
          <w:position w:val="-11"/>
        </w:rPr>
        <w:t>ceau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6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0.895508pt;margin-top:11.451045pt;width:4.13253pt;height:8.5pt;mso-position-horizontal-relative:page;mso-position-vertical-relative:paragraph;z-index:-4450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5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858585"/>
                      <w:spacing w:val="0"/>
                      <w:w w:val="146"/>
                    </w:rPr>
                    <w:t>)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94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C1C1C"/>
          <w:spacing w:val="0"/>
          <w:w w:val="100"/>
        </w:rPr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12"/>
        </w:rPr>
        <w:t>Diffusio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12"/>
        </w:rPr>
        <w:t>n</w:t>
      </w:r>
      <w:r>
        <w:rPr>
          <w:rFonts w:ascii="Arial" w:hAnsi="Arial" w:cs="Arial" w:eastAsia="Arial"/>
          <w:sz w:val="39"/>
          <w:szCs w:val="39"/>
          <w:color w:val="1C1C1C"/>
          <w:spacing w:val="-24"/>
          <w:w w:val="112"/>
        </w:rPr>
        <w:t> 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39"/>
          <w:szCs w:val="39"/>
          <w:color w:val="1C1C1C"/>
          <w:spacing w:val="16"/>
          <w:w w:val="100"/>
        </w:rPr>
        <w:t> </w:t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10"/>
        </w:rPr>
        <w:t>Rayleigh</w:t>
      </w:r>
      <w:r>
        <w:rPr>
          <w:rFonts w:ascii="Arial" w:hAnsi="Arial" w:cs="Arial" w:eastAsia="Arial"/>
          <w:sz w:val="39"/>
          <w:szCs w:val="39"/>
          <w:color w:val="1C1C1C"/>
          <w:spacing w:val="36"/>
          <w:w w:val="110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6"/>
        </w:rPr>
        <w:t>(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5"/>
        </w:rPr>
        <w:t>XI</w:t>
      </w:r>
      <w:r>
        <w:rPr>
          <w:rFonts w:ascii="Arial" w:hAnsi="Arial" w:cs="Arial" w:eastAsia="Arial"/>
          <w:sz w:val="25"/>
          <w:szCs w:val="25"/>
          <w:color w:val="858585"/>
          <w:spacing w:val="-18"/>
          <w:w w:val="105"/>
        </w:rPr>
        <w:t>X</w:t>
      </w:r>
      <w:r>
        <w:rPr>
          <w:rFonts w:ascii="Times New Roman" w:hAnsi="Times New Roman" w:cs="Times New Roman" w:eastAsia="Times New Roman"/>
          <w:sz w:val="17"/>
          <w:szCs w:val="17"/>
          <w:color w:val="858585"/>
          <w:spacing w:val="0"/>
          <w:w w:val="186"/>
          <w:position w:val="11"/>
        </w:rPr>
        <w:t>8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991" w:right="763"/>
        <w:jc w:val="center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7"/>
          <w:szCs w:val="27"/>
          <w:color w:val="727272"/>
          <w:spacing w:val="0"/>
          <w:w w:val="87"/>
        </w:rPr>
        <w:t>D1Husion</w:t>
      </w:r>
      <w:r>
        <w:rPr>
          <w:rFonts w:ascii="Arial" w:hAnsi="Arial" w:cs="Arial" w:eastAsia="Arial"/>
          <w:sz w:val="27"/>
          <w:szCs w:val="27"/>
          <w:color w:val="727272"/>
          <w:spacing w:val="-8"/>
          <w:w w:val="87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via</w:t>
      </w:r>
      <w:r>
        <w:rPr>
          <w:rFonts w:ascii="Arial" w:hAnsi="Arial" w:cs="Arial" w:eastAsia="Arial"/>
          <w:sz w:val="27"/>
          <w:szCs w:val="27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les</w:t>
      </w:r>
      <w:r>
        <w:rPr>
          <w:rFonts w:ascii="Arial" w:hAnsi="Arial" w:cs="Arial" w:eastAsia="Arial"/>
          <w:sz w:val="27"/>
          <w:szCs w:val="27"/>
          <w:color w:val="858585"/>
          <w:spacing w:val="-3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molecules</w:t>
      </w:r>
      <w:r>
        <w:rPr>
          <w:rFonts w:ascii="Arial" w:hAnsi="Arial" w:cs="Arial" w:eastAsia="Arial"/>
          <w:sz w:val="27"/>
          <w:szCs w:val="27"/>
          <w:color w:val="858585"/>
          <w:spacing w:val="-2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727272"/>
          <w:spacing w:val="-10"/>
          <w:w w:val="131"/>
        </w:rPr>
        <w:t>d</w:t>
      </w:r>
      <w:r>
        <w:rPr>
          <w:rFonts w:ascii="Arial" w:hAnsi="Arial" w:cs="Arial" w:eastAsia="Arial"/>
          <w:sz w:val="25"/>
          <w:szCs w:val="25"/>
          <w:color w:val="AAAAAA"/>
          <w:spacing w:val="-13"/>
          <w:w w:val="160"/>
        </w:rPr>
        <w:t>'</w:t>
      </w:r>
      <w:r>
        <w:rPr>
          <w:rFonts w:ascii="Arial" w:hAnsi="Arial" w:cs="Arial" w:eastAsia="Arial"/>
          <w:sz w:val="25"/>
          <w:szCs w:val="25"/>
          <w:color w:val="727272"/>
          <w:spacing w:val="-3"/>
          <w:w w:val="112"/>
        </w:rPr>
        <w:t>a</w:t>
      </w:r>
      <w:r>
        <w:rPr>
          <w:rFonts w:ascii="Arial" w:hAnsi="Arial" w:cs="Arial" w:eastAsia="Arial"/>
          <w:sz w:val="25"/>
          <w:szCs w:val="25"/>
          <w:color w:val="979797"/>
          <w:spacing w:val="-3"/>
          <w:w w:val="63"/>
        </w:rPr>
        <w:t>t</w:t>
      </w:r>
      <w:r>
        <w:rPr>
          <w:rFonts w:ascii="Arial" w:hAnsi="Arial" w:cs="Arial" w:eastAsia="Arial"/>
          <w:sz w:val="25"/>
          <w:szCs w:val="25"/>
          <w:color w:val="727272"/>
          <w:spacing w:val="0"/>
          <w:w w:val="114"/>
        </w:rPr>
        <w:t>r</w:t>
      </w:r>
      <w:r>
        <w:rPr>
          <w:rFonts w:ascii="Arial" w:hAnsi="Arial" w:cs="Arial" w:eastAsia="Arial"/>
          <w:sz w:val="25"/>
          <w:szCs w:val="25"/>
          <w:color w:val="727272"/>
          <w:spacing w:val="10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(o</w:t>
      </w:r>
      <w:r>
        <w:rPr>
          <w:rFonts w:ascii="Arial" w:hAnsi="Arial" w:cs="Arial" w:eastAsia="Arial"/>
          <w:sz w:val="27"/>
          <w:szCs w:val="27"/>
          <w:color w:val="858585"/>
          <w:spacing w:val="3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48"/>
        </w:rPr>
        <w:t>-A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49"/>
        </w:rPr>
        <w:t>)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38" w:after="0" w:line="240" w:lineRule="auto"/>
        <w:ind w:left="1303" w:right="1224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7"/>
          <w:szCs w:val="27"/>
          <w:color w:val="727272"/>
          <w:spacing w:val="0"/>
          <w:w w:val="100"/>
        </w:rPr>
        <w:t>t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100"/>
        </w:rPr>
        <w:t>q</w:t>
      </w:r>
      <w:r>
        <w:rPr>
          <w:rFonts w:ascii="Arial" w:hAnsi="Arial" w:cs="Arial" w:eastAsia="Arial"/>
          <w:sz w:val="27"/>
          <w:szCs w:val="27"/>
          <w:color w:val="727272"/>
          <w:spacing w:val="-27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77"/>
        </w:rPr>
        <w:t>s1</w:t>
      </w:r>
      <w:r>
        <w:rPr>
          <w:rFonts w:ascii="Arial" w:hAnsi="Arial" w:cs="Arial" w:eastAsia="Arial"/>
          <w:sz w:val="27"/>
          <w:szCs w:val="27"/>
          <w:color w:val="858585"/>
          <w:spacing w:val="11"/>
          <w:w w:val="77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o</w:t>
      </w:r>
      <w:r>
        <w:rPr>
          <w:rFonts w:ascii="Arial" w:hAnsi="Arial" w:cs="Arial" w:eastAsia="Arial"/>
          <w:sz w:val="27"/>
          <w:szCs w:val="27"/>
          <w:color w:val="858585"/>
          <w:spacing w:val="-1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</w:rPr>
        <w:t>&lt;</w:t>
      </w:r>
      <w:r>
        <w:rPr>
          <w:rFonts w:ascii="Arial" w:hAnsi="Arial" w:cs="Arial" w:eastAsia="Arial"/>
          <w:sz w:val="25"/>
          <w:szCs w:val="25"/>
          <w:color w:val="858585"/>
          <w:spacing w:val="17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58585"/>
          <w:spacing w:val="5"/>
          <w:w w:val="130"/>
          <w:i/>
        </w:rPr>
        <w:t>i</w:t>
      </w:r>
      <w:r>
        <w:rPr>
          <w:rFonts w:ascii="Arial" w:hAnsi="Arial" w:cs="Arial" w:eastAsia="Arial"/>
          <w:sz w:val="26"/>
          <w:szCs w:val="26"/>
          <w:color w:val="AAAAAA"/>
          <w:spacing w:val="-3"/>
          <w:w w:val="103"/>
          <w:i/>
        </w:rPr>
        <w:t>J</w:t>
      </w:r>
      <w:r>
        <w:rPr>
          <w:rFonts w:ascii="Arial" w:hAnsi="Arial" w:cs="Arial" w:eastAsia="Arial"/>
          <w:sz w:val="26"/>
          <w:szCs w:val="26"/>
          <w:color w:val="727272"/>
          <w:spacing w:val="0"/>
          <w:w w:val="101"/>
          <w:i/>
        </w:rPr>
        <w:t>1</w:t>
      </w:r>
      <w:r>
        <w:rPr>
          <w:rFonts w:ascii="Arial" w:hAnsi="Arial" w:cs="Arial" w:eastAsia="Arial"/>
          <w:sz w:val="26"/>
          <w:szCs w:val="26"/>
          <w:color w:val="727272"/>
          <w:spacing w:val="8"/>
          <w:w w:val="101"/>
          <w:i/>
        </w:rPr>
        <w:t>0</w:t>
      </w:r>
      <w:r>
        <w:rPr>
          <w:rFonts w:ascii="Arial" w:hAnsi="Arial" w:cs="Arial" w:eastAsia="Arial"/>
          <w:sz w:val="26"/>
          <w:szCs w:val="26"/>
          <w:color w:val="AAAAAA"/>
          <w:spacing w:val="0"/>
          <w:w w:val="135"/>
          <w:i/>
        </w:rPr>
        <w:t>,</w:t>
      </w:r>
      <w:r>
        <w:rPr>
          <w:rFonts w:ascii="Arial" w:hAnsi="Arial" w:cs="Arial" w:eastAsia="Arial"/>
          <w:sz w:val="26"/>
          <w:szCs w:val="26"/>
          <w:color w:val="AAAAAA"/>
          <w:spacing w:val="-40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alors</w:t>
      </w:r>
      <w:r>
        <w:rPr>
          <w:rFonts w:ascii="Arial" w:hAnsi="Arial" w:cs="Arial" w:eastAsia="Arial"/>
          <w:sz w:val="27"/>
          <w:szCs w:val="27"/>
          <w:color w:val="858585"/>
          <w:spacing w:val="-21"/>
          <w:w w:val="100"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93"/>
        </w:rPr>
        <w:t>1ntenS1té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94"/>
        </w:rPr>
        <w:t>-</w:t>
      </w:r>
      <w:r>
        <w:rPr>
          <w:rFonts w:ascii="Arial" w:hAnsi="Arial" w:cs="Arial" w:eastAsia="Arial"/>
          <w:sz w:val="27"/>
          <w:szCs w:val="27"/>
          <w:color w:val="858585"/>
          <w:spacing w:val="-4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58585"/>
          <w:spacing w:val="-1"/>
          <w:w w:val="130"/>
          <w:i/>
        </w:rPr>
        <w:t>i</w:t>
      </w:r>
      <w:r>
        <w:rPr>
          <w:rFonts w:ascii="Arial" w:hAnsi="Arial" w:cs="Arial" w:eastAsia="Arial"/>
          <w:sz w:val="26"/>
          <w:szCs w:val="26"/>
          <w:color w:val="AAAAAA"/>
          <w:spacing w:val="0"/>
          <w:w w:val="213"/>
          <w:i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2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727272"/>
          <w:spacing w:val="0"/>
          <w:w w:val="100"/>
          <w:i/>
        </w:rPr>
        <w:t>Ble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100"/>
          <w:i/>
        </w:rPr>
        <w:t>u</w:t>
      </w:r>
      <w:r>
        <w:rPr>
          <w:rFonts w:ascii="Arial" w:hAnsi="Arial" w:cs="Arial" w:eastAsia="Arial"/>
          <w:sz w:val="27"/>
          <w:szCs w:val="27"/>
          <w:color w:val="727272"/>
          <w:spacing w:val="-29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azur</w:t>
      </w:r>
      <w:r>
        <w:rPr>
          <w:rFonts w:ascii="Arial" w:hAnsi="Arial" w:cs="Arial" w:eastAsia="Arial"/>
          <w:sz w:val="27"/>
          <w:szCs w:val="27"/>
          <w:color w:val="858585"/>
          <w:spacing w:val="-23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de</w:t>
      </w:r>
      <w:r>
        <w:rPr>
          <w:rFonts w:ascii="Arial" w:hAnsi="Arial" w:cs="Arial" w:eastAsia="Arial"/>
          <w:sz w:val="27"/>
          <w:szCs w:val="27"/>
          <w:color w:val="858585"/>
          <w:spacing w:val="5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84"/>
          <w:i/>
        </w:rPr>
        <w:t>mtd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84"/>
          <w:i/>
        </w:rPr>
        <w:t>1</w:t>
      </w:r>
      <w:r>
        <w:rPr>
          <w:rFonts w:ascii="Arial" w:hAnsi="Arial" w:cs="Arial" w:eastAsia="Arial"/>
          <w:sz w:val="27"/>
          <w:szCs w:val="27"/>
          <w:color w:val="858585"/>
          <w:spacing w:val="-13"/>
          <w:w w:val="84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el</w:t>
      </w:r>
      <w:r>
        <w:rPr>
          <w:rFonts w:ascii="Arial" w:hAnsi="Arial" w:cs="Arial" w:eastAsia="Arial"/>
          <w:sz w:val="27"/>
          <w:szCs w:val="27"/>
          <w:color w:val="858585"/>
          <w:spacing w:val="16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nuages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60"/>
          <w:cols w:num="2" w:equalWidth="0">
            <w:col w:w="7394" w:space="316"/>
            <w:col w:w="6430"/>
          </w:cols>
        </w:sectPr>
      </w:pPr>
      <w:rPr/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727272"/>
          <w:w w:val="97"/>
          <w:i/>
        </w:rPr>
        <w:t>Ra</w:t>
      </w:r>
      <w:r>
        <w:rPr>
          <w:rFonts w:ascii="Arial" w:hAnsi="Arial" w:cs="Arial" w:eastAsia="Arial"/>
          <w:sz w:val="27"/>
          <w:szCs w:val="27"/>
          <w:color w:val="727272"/>
          <w:spacing w:val="-3"/>
          <w:w w:val="97"/>
          <w:i/>
        </w:rPr>
        <w:t>y</w:t>
      </w:r>
      <w:r>
        <w:rPr>
          <w:rFonts w:ascii="Arial" w:hAnsi="Arial" w:cs="Arial" w:eastAsia="Arial"/>
          <w:sz w:val="27"/>
          <w:szCs w:val="27"/>
          <w:color w:val="979797"/>
          <w:spacing w:val="0"/>
          <w:w w:val="98"/>
          <w:i/>
        </w:rPr>
        <w:t>letgh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1" w:after="0" w:line="240" w:lineRule="auto"/>
        <w:ind w:right="58"/>
        <w:jc w:val="right"/>
        <w:rPr>
          <w:rFonts w:ascii="Arial" w:hAnsi="Arial" w:cs="Arial" w:eastAsia="Arial"/>
          <w:sz w:val="41"/>
          <w:szCs w:val="41"/>
        </w:rPr>
      </w:pPr>
      <w:rPr/>
      <w:r>
        <w:rPr>
          <w:rFonts w:ascii="Arial" w:hAnsi="Arial" w:cs="Arial" w:eastAsia="Arial"/>
          <w:sz w:val="41"/>
          <w:szCs w:val="41"/>
          <w:color w:val="313131"/>
          <w:spacing w:val="0"/>
          <w:w w:val="110"/>
        </w:rPr>
        <w:t>+</w:t>
      </w:r>
      <w:r>
        <w:rPr>
          <w:rFonts w:ascii="Arial" w:hAnsi="Arial" w:cs="Arial" w:eastAsia="Arial"/>
          <w:sz w:val="41"/>
          <w:szCs w:val="41"/>
          <w:color w:val="000000"/>
          <w:spacing w:val="0"/>
          <w:w w:val="100"/>
        </w:rPr>
      </w:r>
    </w:p>
    <w:p>
      <w:pPr>
        <w:spacing w:before="0" w:after="0" w:line="404" w:lineRule="exact"/>
        <w:ind w:left="1637" w:right="5174"/>
        <w:jc w:val="center"/>
        <w:tabs>
          <w:tab w:pos="2960" w:val="left"/>
          <w:tab w:pos="5300" w:val="left"/>
        </w:tabs>
        <w:rPr>
          <w:rFonts w:ascii="Arial" w:hAnsi="Arial" w:cs="Arial" w:eastAsia="Arial"/>
          <w:sz w:val="39"/>
          <w:szCs w:val="3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727272"/>
          <w:spacing w:val="0"/>
          <w:w w:val="127"/>
          <w:position w:val="-3"/>
        </w:rPr>
        <w:t>•'</w:t>
      </w:r>
      <w:r>
        <w:rPr>
          <w:rFonts w:ascii="Times New Roman" w:hAnsi="Times New Roman" w:cs="Times New Roman" w:eastAsia="Times New Roman"/>
          <w:sz w:val="22"/>
          <w:szCs w:val="22"/>
          <w:color w:val="72727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727272"/>
          <w:spacing w:val="0"/>
          <w:w w:val="100"/>
          <w:position w:val="-3"/>
        </w:rPr>
      </w:r>
      <w:r>
        <w:rPr>
          <w:rFonts w:ascii="Arial" w:hAnsi="Arial" w:cs="Arial" w:eastAsia="Arial"/>
          <w:sz w:val="24"/>
          <w:szCs w:val="24"/>
          <w:color w:val="858585"/>
          <w:spacing w:val="0"/>
          <w:w w:val="100"/>
          <w:position w:val="1"/>
        </w:rPr>
        <w:t>±</w:t>
      </w:r>
      <w:r>
        <w:rPr>
          <w:rFonts w:ascii="Arial" w:hAnsi="Arial" w:cs="Arial" w:eastAsia="Arial"/>
          <w:sz w:val="24"/>
          <w:szCs w:val="24"/>
          <w:color w:val="858585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  <w:position w:val="1"/>
        </w:rPr>
        <w:t>appauvn</w:t>
      </w:r>
      <w:r>
        <w:rPr>
          <w:rFonts w:ascii="Arial" w:hAnsi="Arial" w:cs="Arial" w:eastAsia="Arial"/>
          <w:sz w:val="25"/>
          <w:szCs w:val="25"/>
          <w:color w:val="858585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  <w:position w:val="1"/>
        </w:rPr>
      </w:r>
      <w:r>
        <w:rPr>
          <w:rFonts w:ascii="Arial" w:hAnsi="Arial" w:cs="Arial" w:eastAsia="Arial"/>
          <w:sz w:val="39"/>
          <w:szCs w:val="39"/>
          <w:color w:val="1C1C1C"/>
          <w:spacing w:val="0"/>
          <w:w w:val="144"/>
          <w:position w:val="1"/>
        </w:rPr>
        <w:t>1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8" w:after="0" w:line="240" w:lineRule="auto"/>
        <w:ind w:left="2976" w:right="6543"/>
        <w:jc w:val="center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</w:rPr>
        <w:t>en</w:t>
      </w:r>
      <w:r>
        <w:rPr>
          <w:rFonts w:ascii="Arial" w:hAnsi="Arial" w:cs="Arial" w:eastAsia="Arial"/>
          <w:sz w:val="27"/>
          <w:szCs w:val="27"/>
          <w:color w:val="858585"/>
          <w:spacing w:val="-24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</w:rPr>
        <w:t>petit</w:t>
      </w:r>
      <w:r>
        <w:rPr>
          <w:rFonts w:ascii="Arial" w:hAnsi="Arial" w:cs="Arial" w:eastAsia="Arial"/>
          <w:sz w:val="25"/>
          <w:szCs w:val="25"/>
          <w:color w:val="858585"/>
          <w:spacing w:val="0"/>
          <w:w w:val="100"/>
        </w:rPr>
        <w:t>s</w:t>
      </w:r>
      <w:r>
        <w:rPr>
          <w:rFonts w:ascii="Arial" w:hAnsi="Arial" w:cs="Arial" w:eastAsia="Arial"/>
          <w:sz w:val="25"/>
          <w:szCs w:val="25"/>
          <w:color w:val="858585"/>
          <w:spacing w:val="54"/>
          <w:w w:val="100"/>
        </w:rPr>
        <w:t> </w:t>
      </w:r>
      <w:r>
        <w:rPr>
          <w:rFonts w:ascii="Arial" w:hAnsi="Arial" w:cs="Arial" w:eastAsia="Arial"/>
          <w:sz w:val="26"/>
          <w:szCs w:val="26"/>
          <w:color w:val="858585"/>
          <w:spacing w:val="-15"/>
          <w:w w:val="130"/>
          <w:i/>
        </w:rPr>
        <w:t>i</w:t>
      </w:r>
      <w:r>
        <w:rPr>
          <w:rFonts w:ascii="Arial" w:hAnsi="Arial" w:cs="Arial" w:eastAsia="Arial"/>
          <w:sz w:val="26"/>
          <w:szCs w:val="26"/>
          <w:color w:val="AAAAAA"/>
          <w:spacing w:val="0"/>
          <w:w w:val="213"/>
          <w:i/>
        </w:rPr>
        <w:t>.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807" w:lineRule="exact"/>
        <w:ind w:left="3509" w:right="6956"/>
        <w:jc w:val="center"/>
        <w:rPr>
          <w:rFonts w:ascii="Arial" w:hAnsi="Arial" w:cs="Arial" w:eastAsia="Arial"/>
          <w:sz w:val="87"/>
          <w:szCs w:val="87"/>
        </w:rPr>
      </w:pPr>
      <w:rPr/>
      <w:r>
        <w:rPr/>
        <w:pict>
          <v:shape style="position:absolute;margin-left:161.495331pt;margin-top:19.990484pt;width:141.308411pt;height:29.607477pt;mso-position-horizontal-relative:page;mso-position-vertical-relative:paragraph;z-index:-4456" type="#_x0000_t75">
            <v:imagedata r:id="rId56" o:title=""/>
          </v:shape>
        </w:pict>
      </w:r>
      <w:r>
        <w:rPr>
          <w:rFonts w:ascii="Arial" w:hAnsi="Arial" w:cs="Arial" w:eastAsia="Arial"/>
          <w:sz w:val="87"/>
          <w:szCs w:val="87"/>
          <w:color w:val="1C1C1C"/>
          <w:spacing w:val="0"/>
          <w:w w:val="153"/>
          <w:position w:val="-6"/>
        </w:rPr>
        <w:t>'</w:t>
      </w:r>
      <w:r>
        <w:rPr>
          <w:rFonts w:ascii="Arial" w:hAnsi="Arial" w:cs="Arial" w:eastAsia="Arial"/>
          <w:sz w:val="87"/>
          <w:szCs w:val="8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0" w:right="260"/>
          <w:cols w:num="2" w:equalWidth="0">
            <w:col w:w="2963" w:space="267"/>
            <w:col w:w="10910"/>
          </w:cols>
        </w:sectPr>
      </w:pPr>
      <w:rPr/>
    </w:p>
    <w:p>
      <w:pPr>
        <w:spacing w:before="0" w:after="0" w:line="912" w:lineRule="exact"/>
        <w:ind w:left="2337" w:right="-82"/>
        <w:jc w:val="left"/>
        <w:tabs>
          <w:tab w:pos="3500" w:val="left"/>
          <w:tab w:pos="4620" w:val="left"/>
          <w:tab w:pos="58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96.897194pt;margin-top:17.297792pt;width:14.803739pt;height:138.616821pt;mso-position-horizontal-relative:page;mso-position-vertical-relative:paragraph;z-index:-4458" type="#_x0000_t75">
            <v:imagedata r:id="rId57" o:title=""/>
          </v:shape>
        </w:pict>
      </w:r>
      <w:r>
        <w:rPr/>
        <w:pict>
          <v:shape style="position:absolute;margin-left:127.850464pt;margin-top:44.213676pt;width:14.803739pt;height:95.551399pt;mso-position-horizontal-relative:page;mso-position-vertical-relative:paragraph;z-index:-4457" type="#_x0000_t75">
            <v:imagedata r:id="rId58" o:title=""/>
          </v:shape>
        </w:pict>
      </w:r>
      <w:r>
        <w:rPr>
          <w:rFonts w:ascii="Arial" w:hAnsi="Arial" w:cs="Arial" w:eastAsia="Arial"/>
          <w:sz w:val="87"/>
          <w:szCs w:val="87"/>
          <w:color w:val="1C1C1C"/>
          <w:spacing w:val="1"/>
          <w:w w:val="153"/>
          <w:position w:val="2"/>
        </w:rPr>
        <w:t>'</w:t>
      </w:r>
      <w:r>
        <w:rPr>
          <w:rFonts w:ascii="Times New Roman" w:hAnsi="Times New Roman" w:cs="Times New Roman" w:eastAsia="Times New Roman"/>
          <w:sz w:val="59"/>
          <w:szCs w:val="59"/>
          <w:color w:val="C1BABA"/>
          <w:spacing w:val="-35"/>
          <w:w w:val="63"/>
          <w:position w:val="-6"/>
        </w:rPr>
        <w:t>.</w:t>
      </w:r>
      <w:r>
        <w:rPr>
          <w:rFonts w:ascii="Times New Roman" w:hAnsi="Times New Roman" w:cs="Times New Roman" w:eastAsia="Times New Roman"/>
          <w:sz w:val="59"/>
          <w:szCs w:val="59"/>
          <w:color w:val="727272"/>
          <w:spacing w:val="0"/>
          <w:w w:val="57"/>
          <w:position w:val="-6"/>
        </w:rPr>
        <w:t>..</w:t>
      </w:r>
      <w:r>
        <w:rPr>
          <w:rFonts w:ascii="Times New Roman" w:hAnsi="Times New Roman" w:cs="Times New Roman" w:eastAsia="Times New Roman"/>
          <w:sz w:val="59"/>
          <w:szCs w:val="59"/>
          <w:color w:val="72727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59"/>
          <w:szCs w:val="59"/>
          <w:color w:val="727272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4"/>
          <w:szCs w:val="14"/>
          <w:color w:val="60A1D1"/>
          <w:spacing w:val="0"/>
          <w:w w:val="339"/>
          <w:position w:val="19"/>
        </w:rPr>
        <w:t>-----</w:t>
      </w:r>
      <w:r>
        <w:rPr>
          <w:rFonts w:ascii="Times New Roman" w:hAnsi="Times New Roman" w:cs="Times New Roman" w:eastAsia="Times New Roman"/>
          <w:sz w:val="14"/>
          <w:szCs w:val="14"/>
          <w:color w:val="60A1D1"/>
          <w:spacing w:val="0"/>
          <w:w w:val="100"/>
          <w:position w:val="19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60A1D1"/>
          <w:spacing w:val="0"/>
          <w:w w:val="100"/>
          <w:position w:val="19"/>
        </w:rPr>
      </w:r>
      <w:r>
        <w:rPr>
          <w:rFonts w:ascii="Times New Roman" w:hAnsi="Times New Roman" w:cs="Times New Roman" w:eastAsia="Times New Roman"/>
          <w:sz w:val="14"/>
          <w:szCs w:val="14"/>
          <w:color w:val="3F97CF"/>
          <w:spacing w:val="0"/>
          <w:w w:val="152"/>
          <w:position w:val="19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F97CF"/>
          <w:spacing w:val="0"/>
          <w:w w:val="100"/>
          <w:position w:val="19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F97CF"/>
          <w:spacing w:val="0"/>
          <w:w w:val="100"/>
          <w:position w:val="19"/>
        </w:rPr>
      </w:r>
      <w:r>
        <w:rPr>
          <w:rFonts w:ascii="Times New Roman" w:hAnsi="Times New Roman" w:cs="Times New Roman" w:eastAsia="Times New Roman"/>
          <w:sz w:val="14"/>
          <w:szCs w:val="14"/>
          <w:color w:val="60A1D1"/>
          <w:spacing w:val="6"/>
          <w:w w:val="228"/>
          <w:position w:val="19"/>
        </w:rPr>
        <w:t>-</w:t>
      </w:r>
      <w:r>
        <w:rPr>
          <w:rFonts w:ascii="Times New Roman" w:hAnsi="Times New Roman" w:cs="Times New Roman" w:eastAsia="Times New Roman"/>
          <w:sz w:val="14"/>
          <w:szCs w:val="14"/>
          <w:color w:val="3F97CF"/>
          <w:spacing w:val="0"/>
          <w:w w:val="110"/>
          <w:position w:val="19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909" w:lineRule="exact"/>
        <w:ind w:left="2001" w:right="-480"/>
        <w:jc w:val="left"/>
        <w:tabs>
          <w:tab w:pos="3220" w:val="left"/>
        </w:tabs>
        <w:rPr>
          <w:rFonts w:ascii="Arial" w:hAnsi="Arial" w:cs="Arial" w:eastAsia="Arial"/>
          <w:sz w:val="87"/>
          <w:szCs w:val="87"/>
        </w:rPr>
      </w:pPr>
      <w:rPr/>
      <w:r>
        <w:rPr>
          <w:rFonts w:ascii="Arial" w:hAnsi="Arial" w:cs="Arial" w:eastAsia="Arial"/>
          <w:sz w:val="41"/>
          <w:szCs w:val="41"/>
          <w:color w:val="565656"/>
          <w:w w:val="103"/>
          <w:position w:val="-51"/>
        </w:rPr>
        <w:t>+</w:t>
      </w:r>
      <w:r>
        <w:rPr>
          <w:rFonts w:ascii="Arial" w:hAnsi="Arial" w:cs="Arial" w:eastAsia="Arial"/>
          <w:sz w:val="41"/>
          <w:szCs w:val="41"/>
          <w:color w:val="565656"/>
          <w:spacing w:val="-40"/>
          <w:w w:val="100"/>
          <w:position w:val="-51"/>
        </w:rPr>
        <w:t> </w:t>
      </w:r>
      <w:r>
        <w:rPr>
          <w:rFonts w:ascii="Arial" w:hAnsi="Arial" w:cs="Arial" w:eastAsia="Arial"/>
          <w:sz w:val="87"/>
          <w:szCs w:val="87"/>
          <w:color w:val="1C1C1C"/>
          <w:spacing w:val="0"/>
          <w:w w:val="169"/>
          <w:position w:val="-43"/>
        </w:rPr>
        <w:t>'</w:t>
      </w:r>
      <w:r>
        <w:rPr>
          <w:rFonts w:ascii="Arial" w:hAnsi="Arial" w:cs="Arial" w:eastAsia="Arial"/>
          <w:sz w:val="87"/>
          <w:szCs w:val="87"/>
          <w:color w:val="1C1C1C"/>
          <w:spacing w:val="0"/>
          <w:w w:val="100"/>
          <w:position w:val="-43"/>
        </w:rPr>
        <w:tab/>
      </w:r>
      <w:r>
        <w:rPr>
          <w:rFonts w:ascii="Arial" w:hAnsi="Arial" w:cs="Arial" w:eastAsia="Arial"/>
          <w:sz w:val="87"/>
          <w:szCs w:val="87"/>
          <w:color w:val="1C1C1C"/>
          <w:spacing w:val="0"/>
          <w:w w:val="100"/>
          <w:position w:val="-43"/>
        </w:rPr>
        <w:pict>
          <v:shape style="width:144.0pt;height:146.691589pt;mso-position-horizontal-relative:char;mso-position-vertical-relative:line" type="#_x0000_t75">
            <v:imagedata r:id="rId59" o:title=""/>
          </v:shape>
        </w:pict>
      </w:r>
      <w:r>
        <w:rPr>
          <w:rFonts w:ascii="Arial" w:hAnsi="Arial" w:cs="Arial" w:eastAsia="Arial"/>
          <w:sz w:val="87"/>
          <w:szCs w:val="87"/>
          <w:color w:val="000000"/>
          <w:spacing w:val="0"/>
          <w:w w:val="100"/>
          <w:position w:val="0"/>
        </w:rPr>
      </w:r>
    </w:p>
    <w:p>
      <w:pPr>
        <w:spacing w:before="0" w:after="0" w:line="236" w:lineRule="exact"/>
        <w:ind w:left="2163" w:right="3400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727272"/>
          <w:spacing w:val="0"/>
          <w:w w:val="85"/>
          <w:i/>
        </w:rPr>
        <w:t>M1e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417.196259pt;margin-top:23.061401pt;width:269.158875pt;height:125.106221pt;mso-position-horizontal-relative:page;mso-position-vertical-relative:paragraph;z-index:-4454" coordorigin="8344,461" coordsize="5383,2502">
            <v:shape style="position:absolute;left:8344;top:461;width:5383;height:1642" type="#_x0000_t75">
              <v:imagedata r:id="rId60" o:title=""/>
            </v:shape>
            <v:group style="position:absolute;left:13621;top:2051;width:2;height:885" coordorigin="13621,2051" coordsize="2,885">
              <v:shape style="position:absolute;left:13621;top:2051;width:2;height:885" coordorigin="13621,2051" coordsize="0,885" path="m13621,2936l13621,2051e" filled="f" stroked="t" strokeweight="2.686567pt" strokecolor="#DB8C67">
                <v:path arrowok="t"/>
              </v:shape>
            </v:group>
            <v:group style="position:absolute;left:10303;top:2903;width:3358;height:2" coordorigin="10303,2903" coordsize="3358,2">
              <v:shape style="position:absolute;left:10303;top:2903;width:3358;height:2" coordorigin="10303,2903" coordsize="3358,0" path="m10303,2903l13661,2903e" filled="f" stroked="t" strokeweight="2.686567pt" strokecolor="#F7B867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95"/>
          <w:i/>
        </w:rPr>
        <w:t>Rougeoremen</w:t>
      </w:r>
      <w:r>
        <w:rPr>
          <w:rFonts w:ascii="Arial" w:hAnsi="Arial" w:cs="Arial" w:eastAsia="Arial"/>
          <w:sz w:val="27"/>
          <w:szCs w:val="27"/>
          <w:color w:val="727272"/>
          <w:spacing w:val="0"/>
          <w:w w:val="95"/>
          <w:i/>
        </w:rPr>
        <w:t>t</w:t>
      </w:r>
      <w:r>
        <w:rPr>
          <w:rFonts w:ascii="Arial" w:hAnsi="Arial" w:cs="Arial" w:eastAsia="Arial"/>
          <w:sz w:val="27"/>
          <w:szCs w:val="27"/>
          <w:color w:val="727272"/>
          <w:spacing w:val="-1"/>
          <w:w w:val="95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au</w:t>
      </w:r>
      <w:r>
        <w:rPr>
          <w:rFonts w:ascii="Arial" w:hAnsi="Arial" w:cs="Arial" w:eastAsia="Arial"/>
          <w:sz w:val="27"/>
          <w:szCs w:val="27"/>
          <w:color w:val="858585"/>
          <w:spacing w:val="-1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coucher</w:t>
      </w:r>
      <w:r>
        <w:rPr>
          <w:rFonts w:ascii="Arial" w:hAnsi="Arial" w:cs="Arial" w:eastAsia="Arial"/>
          <w:sz w:val="27"/>
          <w:szCs w:val="27"/>
          <w:color w:val="858585"/>
          <w:spacing w:val="-17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du</w:t>
      </w:r>
      <w:r>
        <w:rPr>
          <w:rFonts w:ascii="Arial" w:hAnsi="Arial" w:cs="Arial" w:eastAsia="Arial"/>
          <w:sz w:val="27"/>
          <w:szCs w:val="27"/>
          <w:color w:val="858585"/>
          <w:spacing w:val="-3"/>
          <w:w w:val="100"/>
          <w:i/>
        </w:rPr>
        <w:t> </w:t>
      </w:r>
      <w:r>
        <w:rPr>
          <w:rFonts w:ascii="Arial" w:hAnsi="Arial" w:cs="Arial" w:eastAsia="Arial"/>
          <w:sz w:val="27"/>
          <w:szCs w:val="27"/>
          <w:color w:val="858585"/>
          <w:spacing w:val="0"/>
          <w:w w:val="100"/>
          <w:i/>
        </w:rPr>
        <w:t>Soletl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5" w:right="-20"/>
        <w:jc w:val="left"/>
        <w:rPr>
          <w:rFonts w:ascii="Times New Roman" w:hAnsi="Times New Roman" w:cs="Times New Roman" w:eastAsia="Times New Roman"/>
          <w:sz w:val="43"/>
          <w:szCs w:val="43"/>
        </w:rPr>
      </w:pPr>
      <w:rPr/>
      <w:r>
        <w:rPr>
          <w:rFonts w:ascii="Times New Roman" w:hAnsi="Times New Roman" w:cs="Times New Roman" w:eastAsia="Times New Roman"/>
          <w:sz w:val="43"/>
          <w:szCs w:val="43"/>
          <w:color w:val="491C0A"/>
          <w:spacing w:val="0"/>
          <w:w w:val="114"/>
        </w:rPr>
        <w:t>2</w:t>
      </w:r>
      <w:r>
        <w:rPr>
          <w:rFonts w:ascii="Times New Roman" w:hAnsi="Times New Roman" w:cs="Times New Roman" w:eastAsia="Times New Roman"/>
          <w:sz w:val="43"/>
          <w:szCs w:val="4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0" w:right="260"/>
          <w:cols w:num="2" w:equalWidth="0">
            <w:col w:w="6110" w:space="2272"/>
            <w:col w:w="5758"/>
          </w:cols>
        </w:sectPr>
      </w:pPr>
      <w:rPr/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/>
        <w:pict>
          <v:group style="position:absolute;margin-left:7.38806pt;margin-top:461.513855pt;width:700.522388pt;height:78.486140pt;mso-position-horizontal-relative:page;mso-position-vertical-relative:page;z-index:-4453" coordorigin="148,9230" coordsize="14010,1570">
            <v:group style="position:absolute;left:208;top:9257;width:2;height:1503" coordorigin="208,9257" coordsize="2,1503">
              <v:shape style="position:absolute;left:208;top:9257;width:2;height:1503" coordorigin="208,9257" coordsize="0,1503" path="m208,10760l208,9257e" filled="f" stroked="t" strokeweight="2.686567pt" strokecolor="#F7A057">
                <v:path arrowok="t"/>
              </v:shape>
            </v:group>
            <v:group style="position:absolute;left:188;top:9297;width:13943;height:2" coordorigin="188,9297" coordsize="13943,2">
              <v:shape style="position:absolute;left:188;top:9297;width:13943;height:2" coordorigin="188,9297" coordsize="13943,0" path="m188,9297l14131,9297e" filled="f" stroked="t" strokeweight="2.686567pt" strokecolor="#F49C4F">
                <v:path arrowok="t"/>
              </v:shape>
            </v:group>
            <v:group style="position:absolute;left:14098;top:9284;width:2;height:1503" coordorigin="14098,9284" coordsize="2,1503">
              <v:shape style="position:absolute;left:14098;top:9284;width:2;height:1503" coordorigin="14098,9284" coordsize="0,1503" path="m14098,10787l14098,9284e" filled="f" stroked="t" strokeweight="2.686567pt" strokecolor="#F7A057">
                <v:path arrowok="t"/>
              </v:shape>
            </v:group>
            <v:group style="position:absolute;left:175;top:10746;width:13943;height:2" coordorigin="175,10746" coordsize="13943,2">
              <v:shape style="position:absolute;left:175;top:10746;width:13943;height:2" coordorigin="175,10746" coordsize="13943,0" path="m175,10746l14118,10746e" filled="f" stroked="t" strokeweight="2.686567pt" strokecolor="#F49C4F">
                <v:path arrowok="t"/>
              </v:shape>
            </v:group>
            <w10:wrap type="none"/>
          </v:group>
        </w:pict>
      </w:r>
      <w:r>
        <w:rPr>
          <w:sz w:val="13"/>
          <w:szCs w:val="13"/>
        </w:rPr>
      </w:r>
    </w:p>
    <w:p>
      <w:pPr>
        <w:spacing w:before="0" w:after="0" w:line="284" w:lineRule="auto"/>
        <w:ind w:left="349" w:right="77" w:firstLine="13"/>
        <w:jc w:val="both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808"/>
          <w:spacing w:val="0"/>
          <w:w w:val="100"/>
        </w:rPr>
        <w:t>L'épaisseu</w:t>
      </w:r>
      <w:r>
        <w:rPr>
          <w:rFonts w:ascii="Arial" w:hAnsi="Arial" w:cs="Arial" w:eastAsia="Arial"/>
          <w:sz w:val="32"/>
          <w:szCs w:val="32"/>
          <w:color w:val="FF0808"/>
          <w:spacing w:val="0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FF0808"/>
          <w:spacing w:val="7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FF0808"/>
          <w:spacing w:val="0"/>
          <w:w w:val="112"/>
        </w:rPr>
        <w:t>optiqu</w:t>
      </w:r>
      <w:r>
        <w:rPr>
          <w:rFonts w:ascii="Arial" w:hAnsi="Arial" w:cs="Arial" w:eastAsia="Arial"/>
          <w:sz w:val="32"/>
          <w:szCs w:val="32"/>
          <w:color w:val="FF0808"/>
          <w:spacing w:val="0"/>
          <w:w w:val="112"/>
        </w:rPr>
        <w:t>e</w:t>
      </w:r>
      <w:r>
        <w:rPr>
          <w:rFonts w:ascii="Arial" w:hAnsi="Arial" w:cs="Arial" w:eastAsia="Arial"/>
          <w:sz w:val="32"/>
          <w:szCs w:val="32"/>
          <w:color w:val="FF0808"/>
          <w:spacing w:val="63"/>
          <w:w w:val="112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d'un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5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couche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1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atmosphériqu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86"/>
          <w:w w:val="105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mesure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3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le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1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-23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1C1C1C"/>
          <w:spacing w:val="-23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00"/>
        </w:rPr>
        <w:t>g</w:t>
      </w:r>
      <w:r>
        <w:rPr>
          <w:rFonts w:ascii="Arial" w:hAnsi="Arial" w:cs="Arial" w:eastAsia="Arial"/>
          <w:sz w:val="32"/>
          <w:szCs w:val="32"/>
          <w:color w:val="030303"/>
          <w:spacing w:val="-10"/>
          <w:w w:val="100"/>
        </w:rPr>
        <w:t>r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é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8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-23"/>
          <w:w w:val="100"/>
        </w:rPr>
        <w:t>d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3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13"/>
        </w:rPr>
        <w:t>tra</w:t>
      </w:r>
      <w:r>
        <w:rPr>
          <w:rFonts w:ascii="Arial" w:hAnsi="Arial" w:cs="Arial" w:eastAsia="Arial"/>
          <w:sz w:val="32"/>
          <w:szCs w:val="32"/>
          <w:color w:val="030303"/>
          <w:spacing w:val="-26"/>
          <w:w w:val="113"/>
        </w:rPr>
        <w:t>n</w:t>
      </w:r>
      <w:r>
        <w:rPr>
          <w:rFonts w:ascii="Arial" w:hAnsi="Arial" w:cs="Arial" w:eastAsia="Arial"/>
          <w:sz w:val="32"/>
          <w:szCs w:val="32"/>
          <w:color w:val="1C1C1C"/>
          <w:spacing w:val="-21"/>
          <w:w w:val="113"/>
        </w:rPr>
        <w:t>s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13"/>
        </w:rPr>
        <w:t>pa</w:t>
      </w:r>
      <w:r>
        <w:rPr>
          <w:rFonts w:ascii="Arial" w:hAnsi="Arial" w:cs="Arial" w:eastAsia="Arial"/>
          <w:sz w:val="32"/>
          <w:szCs w:val="32"/>
          <w:color w:val="030303"/>
          <w:spacing w:val="-11"/>
          <w:w w:val="113"/>
        </w:rPr>
        <w:t>r</w:t>
      </w:r>
      <w:r>
        <w:rPr>
          <w:rFonts w:ascii="Arial" w:hAnsi="Arial" w:cs="Arial" w:eastAsia="Arial"/>
          <w:sz w:val="32"/>
          <w:szCs w:val="32"/>
          <w:color w:val="1C1C1C"/>
          <w:spacing w:val="-24"/>
          <w:w w:val="113"/>
        </w:rPr>
        <w:t>e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32"/>
          <w:szCs w:val="32"/>
          <w:color w:val="030303"/>
          <w:spacing w:val="-16"/>
          <w:w w:val="113"/>
        </w:rPr>
        <w:t>c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13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30"/>
          <w:w w:val="113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13"/>
        </w:rPr>
        <w:t>du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20"/>
        </w:rPr>
        <w:t>mil</w:t>
      </w:r>
      <w:r>
        <w:rPr>
          <w:rFonts w:ascii="Arial" w:hAnsi="Arial" w:cs="Arial" w:eastAsia="Arial"/>
          <w:sz w:val="32"/>
          <w:szCs w:val="32"/>
          <w:color w:val="030303"/>
          <w:spacing w:val="-31"/>
          <w:w w:val="120"/>
        </w:rPr>
        <w:t>i</w:t>
      </w:r>
      <w:r>
        <w:rPr>
          <w:rFonts w:ascii="Arial" w:hAnsi="Arial" w:cs="Arial" w:eastAsia="Arial"/>
          <w:sz w:val="32"/>
          <w:szCs w:val="32"/>
          <w:color w:val="1C1C1C"/>
          <w:spacing w:val="-10"/>
          <w:w w:val="114"/>
        </w:rPr>
        <w:t>e</w:t>
      </w:r>
      <w:r>
        <w:rPr>
          <w:rFonts w:ascii="Arial" w:hAnsi="Arial" w:cs="Arial" w:eastAsia="Arial"/>
          <w:sz w:val="32"/>
          <w:szCs w:val="32"/>
          <w:color w:val="030303"/>
          <w:spacing w:val="-27"/>
          <w:w w:val="120"/>
        </w:rPr>
        <w:t>u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67"/>
        </w:rPr>
        <w:t>.</w:t>
      </w:r>
      <w:r>
        <w:rPr>
          <w:rFonts w:ascii="Arial" w:hAnsi="Arial" w:cs="Arial" w:eastAsia="Arial"/>
          <w:sz w:val="32"/>
          <w:szCs w:val="32"/>
          <w:color w:val="313131"/>
          <w:spacing w:val="-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Ell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17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es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1C1C1C"/>
          <w:spacing w:val="4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défini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par</w:t>
      </w:r>
      <w:r>
        <w:rPr>
          <w:rFonts w:ascii="Arial" w:hAnsi="Arial" w:cs="Arial" w:eastAsia="Arial"/>
          <w:sz w:val="32"/>
          <w:szCs w:val="32"/>
          <w:color w:val="313131"/>
          <w:spacing w:val="6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color w:val="1C1C1C"/>
          <w:spacing w:val="4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fractio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n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3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1C1C1C"/>
          <w:spacing w:val="5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rayonnemen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t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45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électromagnétiqu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34"/>
          <w:w w:val="105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(ou</w:t>
      </w:r>
      <w:r>
        <w:rPr>
          <w:rFonts w:ascii="Arial" w:hAnsi="Arial" w:cs="Arial" w:eastAsia="Arial"/>
          <w:sz w:val="32"/>
          <w:szCs w:val="32"/>
          <w:color w:val="313131"/>
          <w:spacing w:val="7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1C1C1C"/>
          <w:spacing w:val="5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lumière)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5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diffusé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e</w:t>
      </w:r>
      <w:r>
        <w:rPr>
          <w:rFonts w:ascii="Arial" w:hAnsi="Arial" w:cs="Arial" w:eastAsia="Arial"/>
          <w:sz w:val="32"/>
          <w:szCs w:val="32"/>
          <w:color w:val="1C1C1C"/>
          <w:spacing w:val="42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ou</w:t>
      </w:r>
      <w:r>
        <w:rPr>
          <w:rFonts w:ascii="Arial" w:hAnsi="Arial" w:cs="Arial" w:eastAsia="Arial"/>
          <w:sz w:val="32"/>
          <w:szCs w:val="32"/>
          <w:color w:val="1C1C1C"/>
          <w:spacing w:val="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absorbée</w:t>
      </w:r>
      <w:r>
        <w:rPr>
          <w:rFonts w:ascii="Arial" w:hAnsi="Arial" w:cs="Arial" w:eastAsia="Arial"/>
          <w:sz w:val="32"/>
          <w:szCs w:val="32"/>
          <w:color w:val="1C1C1C"/>
          <w:spacing w:val="3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par</w:t>
      </w:r>
      <w:r>
        <w:rPr>
          <w:rFonts w:ascii="Arial" w:hAnsi="Arial" w:cs="Arial" w:eastAsia="Arial"/>
          <w:sz w:val="32"/>
          <w:szCs w:val="32"/>
          <w:color w:val="1C1C1C"/>
          <w:spacing w:val="11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-15"/>
          <w:w w:val="143"/>
        </w:rPr>
        <w:t>l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98"/>
        </w:rPr>
        <w:t>es</w:t>
      </w:r>
      <w:r>
        <w:rPr>
          <w:rFonts w:ascii="Arial" w:hAnsi="Arial" w:cs="Arial" w:eastAsia="Arial"/>
          <w:sz w:val="32"/>
          <w:szCs w:val="32"/>
          <w:color w:val="313131"/>
          <w:spacing w:val="-18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composant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s</w:t>
      </w:r>
      <w:r>
        <w:rPr>
          <w:rFonts w:ascii="Arial" w:hAnsi="Arial" w:cs="Arial" w:eastAsia="Arial"/>
          <w:sz w:val="32"/>
          <w:szCs w:val="32"/>
          <w:color w:val="313131"/>
          <w:spacing w:val="34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de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la</w:t>
      </w:r>
      <w:r>
        <w:rPr>
          <w:rFonts w:ascii="Arial" w:hAnsi="Arial" w:cs="Arial" w:eastAsia="Arial"/>
          <w:sz w:val="32"/>
          <w:szCs w:val="32"/>
          <w:color w:val="1C1C1C"/>
          <w:spacing w:val="6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0"/>
        </w:rPr>
        <w:t>c</w:t>
      </w:r>
      <w:r>
        <w:rPr>
          <w:rFonts w:ascii="Arial" w:hAnsi="Arial" w:cs="Arial" w:eastAsia="Arial"/>
          <w:sz w:val="32"/>
          <w:szCs w:val="32"/>
          <w:color w:val="1C1C1C"/>
          <w:spacing w:val="-8"/>
          <w:w w:val="100"/>
        </w:rPr>
        <w:t>o</w:t>
      </w:r>
      <w:r>
        <w:rPr>
          <w:rFonts w:ascii="Arial" w:hAnsi="Arial" w:cs="Arial" w:eastAsia="Arial"/>
          <w:sz w:val="32"/>
          <w:szCs w:val="32"/>
          <w:color w:val="030303"/>
          <w:spacing w:val="-13"/>
          <w:w w:val="100"/>
        </w:rPr>
        <w:t>u</w:t>
      </w:r>
      <w:r>
        <w:rPr>
          <w:rFonts w:ascii="Arial" w:hAnsi="Arial" w:cs="Arial" w:eastAsia="Arial"/>
          <w:sz w:val="32"/>
          <w:szCs w:val="32"/>
          <w:color w:val="313131"/>
          <w:spacing w:val="0"/>
          <w:w w:val="100"/>
        </w:rPr>
        <w:t>che</w:t>
      </w:r>
      <w:r>
        <w:rPr>
          <w:rFonts w:ascii="Arial" w:hAnsi="Arial" w:cs="Arial" w:eastAsia="Arial"/>
          <w:sz w:val="32"/>
          <w:szCs w:val="32"/>
          <w:color w:val="313131"/>
          <w:spacing w:val="23"/>
          <w:w w:val="100"/>
        </w:rPr>
        <w:t> </w:t>
      </w:r>
      <w:r>
        <w:rPr>
          <w:rFonts w:ascii="Arial" w:hAnsi="Arial" w:cs="Arial" w:eastAsia="Arial"/>
          <w:sz w:val="32"/>
          <w:szCs w:val="32"/>
          <w:color w:val="1C1C1C"/>
          <w:spacing w:val="0"/>
          <w:w w:val="101"/>
        </w:rPr>
        <w:t>traversée.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4400" w:h="10800" w:orient="landscape"/>
          <w:pgMar w:top="980" w:bottom="0" w:left="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038" w:lineRule="exact"/>
        <w:ind w:left="309" w:right="629"/>
        <w:jc w:val="center"/>
        <w:tabs>
          <w:tab w:pos="3320" w:val="left"/>
          <w:tab w:pos="6620" w:val="left"/>
          <w:tab w:pos="8720" w:val="left"/>
        </w:tabs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w w:val="99"/>
          <w:b/>
          <w:bCs/>
          <w:position w:val="5"/>
        </w:rPr>
        <w:t>Cal</w:t>
      </w:r>
      <w:r>
        <w:rPr>
          <w:rFonts w:ascii="Calibri" w:hAnsi="Calibri" w:cs="Calibri" w:eastAsia="Calibri"/>
          <w:sz w:val="96"/>
          <w:szCs w:val="96"/>
          <w:spacing w:val="-2"/>
          <w:w w:val="99"/>
          <w:b/>
          <w:bCs/>
          <w:position w:val="5"/>
        </w:rPr>
        <w:t>i</w:t>
      </w:r>
      <w:r>
        <w:rPr>
          <w:rFonts w:ascii="Calibri" w:hAnsi="Calibri" w:cs="Calibri" w:eastAsia="Calibri"/>
          <w:sz w:val="96"/>
          <w:szCs w:val="96"/>
          <w:spacing w:val="-9"/>
          <w:w w:val="99"/>
          <w:b/>
          <w:bCs/>
          <w:position w:val="5"/>
        </w:rPr>
        <w:t>t</w:t>
      </w:r>
      <w:r>
        <w:rPr>
          <w:rFonts w:ascii="Calibri" w:hAnsi="Calibri" w:cs="Calibri" w:eastAsia="Calibri"/>
          <w:sz w:val="96"/>
          <w:szCs w:val="96"/>
          <w:spacing w:val="0"/>
          <w:w w:val="99"/>
          <w:b/>
          <w:bCs/>
          <w:position w:val="5"/>
        </w:rPr>
        <w:t>oo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5"/>
        </w:rPr>
        <w:tab/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5"/>
        </w:rPr>
        <w:t>un</w:t>
      </w:r>
      <w:r>
        <w:rPr>
          <w:rFonts w:ascii="Calibri" w:hAnsi="Calibri" w:cs="Calibri" w:eastAsia="Calibri"/>
          <w:sz w:val="96"/>
          <w:szCs w:val="96"/>
          <w:spacing w:val="-15"/>
          <w:w w:val="100"/>
          <w:b/>
          <w:bCs/>
          <w:position w:val="5"/>
        </w:rPr>
        <w:t> </w:t>
      </w:r>
      <w:r>
        <w:rPr>
          <w:rFonts w:ascii="Calibri" w:hAnsi="Calibri" w:cs="Calibri" w:eastAsia="Calibri"/>
          <w:sz w:val="96"/>
          <w:szCs w:val="96"/>
          <w:spacing w:val="0"/>
          <w:w w:val="99"/>
          <w:b/>
          <w:bCs/>
          <w:position w:val="5"/>
        </w:rPr>
        <w:t>outil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5"/>
        </w:rPr>
        <w:tab/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5"/>
        </w:rPr>
        <w:t>pour</w:t>
        <w:tab/>
      </w:r>
      <w:r>
        <w:rPr>
          <w:rFonts w:ascii="Calibri" w:hAnsi="Calibri" w:cs="Calibri" w:eastAsia="Calibri"/>
          <w:sz w:val="96"/>
          <w:szCs w:val="96"/>
          <w:spacing w:val="0"/>
          <w:w w:val="99"/>
          <w:b/>
          <w:bCs/>
          <w:position w:val="5"/>
        </w:rPr>
        <w:t>la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0"/>
        </w:rPr>
      </w:r>
    </w:p>
    <w:p>
      <w:pPr>
        <w:spacing w:before="0" w:after="0" w:line="1152" w:lineRule="exact"/>
        <w:ind w:left="821" w:right="1147"/>
        <w:jc w:val="center"/>
        <w:tabs>
          <w:tab w:pos="4000" w:val="left"/>
          <w:tab w:pos="5600" w:val="left"/>
        </w:tabs>
        <w:rPr>
          <w:rFonts w:ascii="Calibri" w:hAnsi="Calibri" w:cs="Calibri" w:eastAsia="Calibri"/>
          <w:sz w:val="96"/>
          <w:szCs w:val="96"/>
        </w:rPr>
      </w:pPr>
      <w:rPr/>
      <w:r>
        <w:rPr>
          <w:rFonts w:ascii="Calibri" w:hAnsi="Calibri" w:cs="Calibri" w:eastAsia="Calibri"/>
          <w:sz w:val="96"/>
          <w:szCs w:val="96"/>
          <w:b/>
          <w:bCs/>
          <w:position w:val="3"/>
        </w:rPr>
        <w:t>mesu</w:t>
      </w:r>
      <w:r>
        <w:rPr>
          <w:rFonts w:ascii="Calibri" w:hAnsi="Calibri" w:cs="Calibri" w:eastAsia="Calibri"/>
          <w:sz w:val="96"/>
          <w:szCs w:val="96"/>
          <w:spacing w:val="-10"/>
          <w:b/>
          <w:bCs/>
          <w:position w:val="3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b/>
          <w:bCs/>
          <w:position w:val="3"/>
        </w:rPr>
        <w:t>e</w:t>
        <w:tab/>
      </w:r>
      <w:r>
        <w:rPr>
          <w:rFonts w:ascii="Calibri" w:hAnsi="Calibri" w:cs="Calibri" w:eastAsia="Calibri"/>
          <w:sz w:val="96"/>
          <w:szCs w:val="96"/>
          <w:spacing w:val="0"/>
          <w:w w:val="99"/>
          <w:b/>
          <w:bCs/>
          <w:position w:val="3"/>
        </w:rPr>
        <w:t>des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3"/>
        </w:rPr>
        <w:tab/>
      </w:r>
      <w:r>
        <w:rPr>
          <w:rFonts w:ascii="Calibri" w:hAnsi="Calibri" w:cs="Calibri" w:eastAsia="Calibri"/>
          <w:sz w:val="96"/>
          <w:szCs w:val="96"/>
          <w:spacing w:val="-3"/>
          <w:w w:val="99"/>
          <w:b/>
          <w:bCs/>
          <w:position w:val="3"/>
        </w:rPr>
        <w:t>a</w:t>
      </w:r>
      <w:r>
        <w:rPr>
          <w:rFonts w:ascii="Calibri" w:hAnsi="Calibri" w:cs="Calibri" w:eastAsia="Calibri"/>
          <w:sz w:val="96"/>
          <w:szCs w:val="96"/>
          <w:spacing w:val="0"/>
          <w:w w:val="100"/>
          <w:b/>
          <w:bCs/>
          <w:position w:val="3"/>
        </w:rPr>
        <w:t>é</w:t>
      </w:r>
      <w:r>
        <w:rPr>
          <w:rFonts w:ascii="Calibri" w:hAnsi="Calibri" w:cs="Calibri" w:eastAsia="Calibri"/>
          <w:sz w:val="96"/>
          <w:szCs w:val="96"/>
          <w:spacing w:val="-13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96"/>
          <w:szCs w:val="96"/>
          <w:spacing w:val="0"/>
          <w:w w:val="99"/>
          <w:b/>
          <w:bCs/>
          <w:position w:val="3"/>
        </w:rPr>
        <w:t>osols</w:t>
      </w:r>
      <w:r>
        <w:rPr>
          <w:rFonts w:ascii="Calibri" w:hAnsi="Calibri" w:cs="Calibri" w:eastAsia="Calibri"/>
          <w:sz w:val="96"/>
          <w:szCs w:val="96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37" w:after="0" w:line="240" w:lineRule="auto"/>
        <w:ind w:left="102" w:right="-20"/>
        <w:jc w:val="left"/>
        <w:rPr>
          <w:rFonts w:ascii="Arial" w:hAnsi="Arial" w:cs="Arial" w:eastAsia="Arial"/>
          <w:sz w:val="50"/>
          <w:szCs w:val="50"/>
        </w:rPr>
      </w:pPr>
      <w:rPr/>
      <w:r>
        <w:rPr/>
        <w:pict>
          <v:shape style="position:absolute;margin-left:241.919998pt;margin-top:101.979698pt;width:332.640015pt;height:180pt;mso-position-horizontal-relative:page;mso-position-vertical-relative:paragraph;z-index:-4449" type="#_x0000_t75">
            <v:imagedata r:id="rId61" o:title=""/>
          </v:shape>
        </w:pict>
      </w:r>
      <w:r>
        <w:rPr/>
        <w:pict>
          <v:shape style="position:absolute;margin-left:607.679993pt;margin-top:226.079987pt;width:92.160004pt;height:40.32pt;mso-position-horizontal-relative:page;mso-position-vertical-relative:page;z-index:-4448" type="#_x0000_t75">
            <v:imagedata r:id="rId62" o:title=""/>
          </v:shape>
        </w:pict>
      </w:r>
      <w:r>
        <w:rPr/>
        <w:pict>
          <v:group style="position:absolute;margin-left:41.759998pt;margin-top:307.619995pt;width:193.32pt;height:.1pt;mso-position-horizontal-relative:page;mso-position-vertical-relative:page;z-index:-4447" coordorigin="835,6152" coordsize="3866,2">
            <v:shape style="position:absolute;left:835;top:6152;width:3866;height:2" coordorigin="835,6152" coordsize="3866,0" path="m835,6152l4702,6152e" filled="f" stroked="t" strokeweight="1.0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0"/>
          <w:szCs w:val="50"/>
          <w:spacing w:val="0"/>
          <w:w w:val="100"/>
        </w:rPr>
        <w:t>Princip</w:t>
      </w:r>
      <w:r>
        <w:rPr>
          <w:rFonts w:ascii="Arial" w:hAnsi="Arial" w:cs="Arial" w:eastAsia="Arial"/>
          <w:sz w:val="50"/>
          <w:szCs w:val="50"/>
          <w:spacing w:val="0"/>
          <w:w w:val="100"/>
        </w:rPr>
        <w:t>e</w:t>
      </w:r>
      <w:r>
        <w:rPr>
          <w:rFonts w:ascii="Arial" w:hAnsi="Arial" w:cs="Arial" w:eastAsia="Arial"/>
          <w:sz w:val="50"/>
          <w:szCs w:val="50"/>
          <w:spacing w:val="70"/>
          <w:w w:val="100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0"/>
        </w:rPr>
        <w:t>de</w:t>
      </w:r>
      <w:r>
        <w:rPr>
          <w:rFonts w:ascii="Arial" w:hAnsi="Arial" w:cs="Arial" w:eastAsia="Arial"/>
          <w:sz w:val="50"/>
          <w:szCs w:val="50"/>
          <w:spacing w:val="15"/>
          <w:w w:val="100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8"/>
        </w:rPr>
        <w:t>fonctionnement</w:t>
      </w:r>
      <w:r>
        <w:rPr>
          <w:rFonts w:ascii="Arial" w:hAnsi="Arial" w:cs="Arial" w:eastAsia="Arial"/>
          <w:sz w:val="50"/>
          <w:szCs w:val="50"/>
          <w:spacing w:val="-3"/>
          <w:w w:val="108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0"/>
        </w:rPr>
        <w:t>de</w:t>
      </w:r>
      <w:r>
        <w:rPr>
          <w:rFonts w:ascii="Arial" w:hAnsi="Arial" w:cs="Arial" w:eastAsia="Arial"/>
          <w:sz w:val="50"/>
          <w:szCs w:val="50"/>
          <w:spacing w:val="9"/>
          <w:w w:val="100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0"/>
        </w:rPr>
        <w:t>la</w:t>
      </w:r>
      <w:r>
        <w:rPr>
          <w:rFonts w:ascii="Arial" w:hAnsi="Arial" w:cs="Arial" w:eastAsia="Arial"/>
          <w:sz w:val="50"/>
          <w:szCs w:val="50"/>
          <w:spacing w:val="17"/>
          <w:w w:val="100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7"/>
        </w:rPr>
        <w:t>photométri</w:t>
      </w:r>
      <w:r>
        <w:rPr>
          <w:rFonts w:ascii="Arial" w:hAnsi="Arial" w:cs="Arial" w:eastAsia="Arial"/>
          <w:sz w:val="50"/>
          <w:szCs w:val="50"/>
          <w:spacing w:val="0"/>
          <w:w w:val="107"/>
        </w:rPr>
        <w:t>e</w:t>
      </w:r>
      <w:r>
        <w:rPr>
          <w:rFonts w:ascii="Arial" w:hAnsi="Arial" w:cs="Arial" w:eastAsia="Arial"/>
          <w:sz w:val="50"/>
          <w:szCs w:val="50"/>
          <w:spacing w:val="76"/>
          <w:w w:val="107"/>
        </w:rPr>
        <w:t> </w:t>
      </w:r>
      <w:r>
        <w:rPr>
          <w:rFonts w:ascii="Arial" w:hAnsi="Arial" w:cs="Arial" w:eastAsia="Arial"/>
          <w:sz w:val="50"/>
          <w:szCs w:val="50"/>
          <w:spacing w:val="0"/>
          <w:w w:val="107"/>
        </w:rPr>
        <w:t>solaire</w:t>
      </w:r>
      <w:r>
        <w:rPr>
          <w:rFonts w:ascii="Arial" w:hAnsi="Arial" w:cs="Arial" w:eastAsia="Arial"/>
          <w:sz w:val="50"/>
          <w:szCs w:val="5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4.879997pt;height:15.84pt;mso-position-horizontal-relative:char;mso-position-vertical-relative:line" type="#_x0000_t75">
            <v:imagedata r:id="rId6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7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1.199990pt;height:69.12pt;mso-position-horizontal-relative:char;mso-position-vertical-relative:line" type="#_x0000_t75">
            <v:imagedata r:id="rId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0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38.239997pt;height:17.28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840" w:bottom="280" w:left="740" w:right="300"/>
        </w:sectPr>
      </w:pPr>
      <w:rPr/>
    </w:p>
    <w:p>
      <w:pPr>
        <w:spacing w:before="4" w:after="0" w:line="250" w:lineRule="auto"/>
        <w:ind w:left="118" w:right="-144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Comment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les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mesu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1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er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</w:rPr>
        <w:t>avec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</w:rPr>
      </w:r>
    </w:p>
    <w:p>
      <w:pPr>
        <w:spacing w:before="1" w:after="0" w:line="813" w:lineRule="exact"/>
        <w:ind w:left="118" w:right="-20"/>
        <w:jc w:val="left"/>
        <w:rPr>
          <w:rFonts w:ascii="Times New Roman" w:hAnsi="Times New Roman" w:cs="Times New Roman" w:eastAsia="Times New Roman"/>
          <w:sz w:val="72"/>
          <w:szCs w:val="72"/>
        </w:rPr>
      </w:pPr>
      <w:rPr/>
      <w:r>
        <w:rPr>
          <w:rFonts w:ascii="Times New Roman" w:hAnsi="Times New Roman" w:cs="Times New Roman" w:eastAsia="Times New Roman"/>
          <w:sz w:val="72"/>
          <w:szCs w:val="72"/>
          <w:color w:val="FF0000"/>
          <w:spacing w:val="0"/>
          <w:w w:val="100"/>
          <w:b/>
          <w:bCs/>
          <w:position w:val="-2"/>
        </w:rPr>
        <w:t>Calitoo?</w:t>
      </w:r>
      <w:r>
        <w:rPr>
          <w:rFonts w:ascii="Times New Roman" w:hAnsi="Times New Roman" w:cs="Times New Roman" w:eastAsia="Times New Roman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240" w:lineRule="auto"/>
        <w:ind w:right="-116"/>
        <w:jc w:val="left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1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ce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d’énergie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2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le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1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color w:val="FF0000"/>
          <w:spacing w:val="0"/>
          <w:w w:val="100"/>
          <w:b/>
          <w:bCs/>
        </w:rPr>
        <w:t>eil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100" w:bottom="0" w:left="60" w:right="0"/>
          <w:cols w:num="2" w:equalWidth="0">
            <w:col w:w="4192" w:space="3205"/>
            <w:col w:w="6943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auto"/>
        <w:ind w:left="5105" w:right="5611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9"/>
        </w:rPr>
        <w:t>G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9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9"/>
        </w:rPr>
        <w:t>z</w:t>
      </w:r>
      <w:r>
        <w:rPr>
          <w:rFonts w:ascii="Arial" w:hAnsi="Arial" w:cs="Arial" w:eastAsia="Arial"/>
          <w:sz w:val="24"/>
          <w:szCs w:val="24"/>
          <w:spacing w:val="32"/>
          <w:w w:val="100"/>
          <w:b/>
          <w:bCs/>
          <w:position w:val="-9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(0.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0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0</w:t>
      </w:r>
      <w:r>
        <w:rPr>
          <w:rFonts w:ascii="Arial" w:hAnsi="Arial" w:cs="Arial" w:eastAsia="Arial"/>
          <w:sz w:val="36"/>
          <w:szCs w:val="36"/>
          <w:spacing w:val="-2"/>
          <w:w w:val="100"/>
          <w:position w:val="0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36"/>
          <w:szCs w:val="36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0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.1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0"/>
        </w:rPr>
        <w:t>5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  <w:t>)</w:t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2" w:lineRule="exact"/>
        <w:ind w:left="4555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4"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  <w:position w:val="4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5"/>
        </w:rPr>
        <w:t>N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5"/>
        </w:rPr>
        <w:t>u</w:t>
      </w:r>
      <w:r>
        <w:rPr>
          <w:rFonts w:ascii="Arial" w:hAnsi="Arial" w:cs="Arial" w:eastAsia="Arial"/>
          <w:sz w:val="24"/>
          <w:szCs w:val="24"/>
          <w:spacing w:val="1"/>
          <w:w w:val="100"/>
          <w:b/>
          <w:bCs/>
          <w:position w:val="-5"/>
        </w:rPr>
        <w:t>a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-5"/>
        </w:rPr>
        <w:t>ge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-5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4"/>
        </w:rPr>
        <w:t>(0.5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4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4"/>
        </w:rPr>
        <w:t>à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4"/>
        </w:rPr>
        <w:t>5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4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4"/>
        </w:rPr>
        <w:t>)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0"/>
        </w:sectPr>
      </w:pPr>
      <w:rPr/>
    </w:p>
    <w:p>
      <w:pPr>
        <w:spacing w:before="27" w:after="0" w:line="240" w:lineRule="auto"/>
        <w:ind w:left="4017" w:right="-104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FF0000"/>
          <w:spacing w:val="-10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color w:val="FF0000"/>
          <w:spacing w:val="0"/>
          <w:w w:val="100"/>
          <w:b/>
          <w:bCs/>
        </w:rPr>
        <w:t>OD</w:t>
      </w:r>
      <w:r>
        <w:rPr>
          <w:rFonts w:ascii="Arial" w:hAnsi="Arial" w:cs="Arial" w:eastAsia="Arial"/>
          <w:sz w:val="24"/>
          <w:szCs w:val="24"/>
          <w:color w:val="FF0000"/>
          <w:spacing w:val="1"/>
          <w:w w:val="100"/>
          <w:b/>
          <w:bCs/>
          <w:position w:val="-9"/>
        </w:rPr>
        <w:t>a</w:t>
      </w:r>
      <w:r>
        <w:rPr>
          <w:rFonts w:ascii="Arial" w:hAnsi="Arial" w:cs="Arial" w:eastAsia="Arial"/>
          <w:sz w:val="24"/>
          <w:szCs w:val="24"/>
          <w:color w:val="FF0000"/>
          <w:spacing w:val="1"/>
          <w:w w:val="100"/>
          <w:b/>
          <w:bCs/>
          <w:position w:val="-9"/>
        </w:rPr>
        <w:t>é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100"/>
          <w:b/>
          <w:bCs/>
          <w:position w:val="-9"/>
        </w:rPr>
        <w:t>ro</w:t>
      </w:r>
      <w:r>
        <w:rPr>
          <w:rFonts w:ascii="Arial" w:hAnsi="Arial" w:cs="Arial" w:eastAsia="Arial"/>
          <w:sz w:val="24"/>
          <w:szCs w:val="24"/>
          <w:color w:val="FF0000"/>
          <w:spacing w:val="1"/>
          <w:w w:val="100"/>
          <w:b/>
          <w:bCs/>
          <w:position w:val="-9"/>
        </w:rPr>
        <w:t>s</w:t>
      </w:r>
      <w:r>
        <w:rPr>
          <w:rFonts w:ascii="Arial" w:hAnsi="Arial" w:cs="Arial" w:eastAsia="Arial"/>
          <w:sz w:val="24"/>
          <w:szCs w:val="24"/>
          <w:color w:val="FF0000"/>
          <w:spacing w:val="0"/>
          <w:w w:val="100"/>
          <w:b/>
          <w:bCs/>
          <w:position w:val="-9"/>
        </w:rPr>
        <w:t>ol</w:t>
      </w:r>
      <w:r>
        <w:rPr>
          <w:rFonts w:ascii="Arial" w:hAnsi="Arial" w:cs="Arial" w:eastAsia="Arial"/>
          <w:sz w:val="24"/>
          <w:szCs w:val="24"/>
          <w:color w:val="FF0000"/>
          <w:spacing w:val="41"/>
          <w:w w:val="100"/>
          <w:b/>
          <w:bCs/>
          <w:position w:val="-9"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  <w:t>(0.</w:t>
      </w:r>
      <w:r>
        <w:rPr>
          <w:rFonts w:ascii="Arial" w:hAnsi="Arial" w:cs="Arial" w:eastAsia="Arial"/>
          <w:sz w:val="36"/>
          <w:szCs w:val="36"/>
          <w:color w:val="000000"/>
          <w:spacing w:val="-1"/>
          <w:w w:val="100"/>
          <w:position w:val="0"/>
        </w:rPr>
        <w:t>0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  <w:t>1</w:t>
      </w:r>
      <w:r>
        <w:rPr>
          <w:rFonts w:ascii="Arial" w:hAnsi="Arial" w:cs="Arial" w:eastAsia="Arial"/>
          <w:sz w:val="36"/>
          <w:szCs w:val="36"/>
          <w:color w:val="00000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  <w:t>à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36"/>
          <w:szCs w:val="36"/>
          <w:color w:val="000000"/>
          <w:spacing w:val="-1"/>
          <w:w w:val="100"/>
          <w:position w:val="0"/>
        </w:rPr>
        <w:t>5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  <w:t>)</w:t>
      </w:r>
    </w:p>
    <w:p>
      <w:pPr>
        <w:spacing w:before="24" w:after="0" w:line="240" w:lineRule="auto"/>
        <w:ind w:left="13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spacing w:val="-28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ec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re</w:t>
      </w:r>
    </w:p>
    <w:p>
      <w:pPr>
        <w:spacing w:before="14" w:after="0" w:line="240" w:lineRule="auto"/>
        <w:ind w:left="1320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~</w:t>
      </w:r>
      <w:r>
        <w:rPr>
          <w:rFonts w:ascii="Times New Roman" w:hAnsi="Times New Roman" w:cs="Times New Roman" w:eastAsia="Times New Roman"/>
          <w:sz w:val="28"/>
          <w:szCs w:val="28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</w:rPr>
        <w:t>W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"/>
          <w:w w:val="100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4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au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4"/>
          <w:w w:val="100"/>
          <w:u w:val="single" w:color="FF33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4"/>
          <w:w w:val="100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4"/>
          <w:w w:val="100"/>
          <w:u w:val="single" w:color="FF33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4"/>
          <w:w w:val="100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et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</w:rPr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14" w:after="0" w:line="240" w:lineRule="auto"/>
        <w:ind w:left="131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2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2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2"/>
          <w:w w:val="100"/>
          <w:u w:val="single" w:color="FF3300"/>
        </w:rPr>
        <w:t>’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2"/>
          <w:w w:val="100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at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5"/>
          <w:w w:val="100"/>
          <w:u w:val="single" w:color="FF33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5"/>
          <w:w w:val="100"/>
          <w:u w:val="single" w:color="FF3300"/>
        </w:rPr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1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ère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0"/>
          <w:w w:val="100"/>
          <w:u w:val="single" w:color="FF33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FF3300"/>
          <w:spacing w:val="-6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  <w:t>)</w:t>
      </w:r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77" w:lineRule="exact"/>
        <w:ind w:left="-56" w:right="648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=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Epaiss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ur</w:t>
      </w:r>
      <w:r>
        <w:rPr>
          <w:rFonts w:ascii="Calibri" w:hAnsi="Calibri" w:cs="Calibri" w:eastAsia="Calibri"/>
          <w:sz w:val="48"/>
          <w:szCs w:val="48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99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-3"/>
          <w:w w:val="99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99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99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99"/>
          <w:b/>
          <w:bCs/>
        </w:rPr>
        <w:t>q</w:t>
      </w:r>
      <w:r>
        <w:rPr>
          <w:rFonts w:ascii="Calibri" w:hAnsi="Calibri" w:cs="Calibri" w:eastAsia="Calibri"/>
          <w:sz w:val="48"/>
          <w:szCs w:val="48"/>
          <w:spacing w:val="-2"/>
          <w:w w:val="99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60" w:right="0"/>
          <w:cols w:num="2" w:equalWidth="0">
            <w:col w:w="7311" w:space="1672"/>
            <w:col w:w="535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0"/>
        </w:sectPr>
      </w:pPr>
      <w:rPr/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7.8pt;margin-top:9.24pt;width:712.2pt;height:530.76pt;mso-position-horizontal-relative:page;mso-position-vertical-relative:page;z-index:-4446" coordorigin="156,185" coordsize="14244,10615">
            <v:shape style="position:absolute;left:283;top:185;width:9850;height:9355" type="#_x0000_t75">
              <v:imagedata r:id="rId66" o:title=""/>
            </v:shape>
            <v:shape style="position:absolute;left:5419;top:442;width:2659;height:1843" type="#_x0000_t75">
              <v:imagedata r:id="rId67" o:title=""/>
            </v:shape>
            <v:group style="position:absolute;left:5052;top:8462;width:9348;height:2338" coordorigin="5052,8462" coordsize="9348,2338">
              <v:shape style="position:absolute;left:5052;top:8462;width:9348;height:2338" coordorigin="5052,8462" coordsize="9348,2338" path="m14400,8462l5052,8462,5052,10800,14400,10800,14400,8462e" filled="t" fillcolor="#FFFFFF" stroked="f">
                <v:path arrowok="t"/>
                <v:fill/>
              </v:shape>
              <v:shape style="position:absolute;left:9115;top:907;width:5249;height:3910" type="#_x0000_t75">
                <v:imagedata r:id="rId68" o:title=""/>
              </v:shape>
            </v:group>
            <v:group style="position:absolute;left:10954;top:2998;width:2;height:2633" coordorigin="10954,2998" coordsize="2,2633">
              <v:shape style="position:absolute;left:10954;top:2998;width:2;height:2633" coordorigin="10954,2998" coordsize="0,2633" path="m10954,2998l10954,5630e" filled="f" stroked="t" strokeweight=".72pt" strokecolor="#000000">
                <v:path arrowok="t"/>
              </v:shape>
            </v:group>
            <v:group style="position:absolute;left:10387;top:3060;width:2;height:2635" coordorigin="10387,3060" coordsize="2,2635">
              <v:shape style="position:absolute;left:10387;top:3060;width:2;height:2635" coordorigin="10387,3060" coordsize="0,2635" path="m10387,3060l10387,5695e" filled="f" stroked="t" strokeweight=".72pt" strokecolor="#000000">
                <v:path arrowok="t"/>
              </v:shape>
              <v:shape style="position:absolute;left:10272;top:5196;width:682;height:187" type="#_x0000_t75">
                <v:imagedata r:id="rId69" o:title=""/>
              </v:shape>
              <v:shape style="position:absolute;left:2248;top:1600;width:3903;height:6292" type="#_x0000_t75">
                <v:imagedata r:id="rId70" o:title=""/>
              </v:shape>
            </v:group>
            <v:group style="position:absolute;left:2248;top:1600;width:3903;height:6292" coordorigin="2248,1600" coordsize="3903,6292">
              <v:shape style="position:absolute;left:2248;top:1600;width:3903;height:6292" coordorigin="2248,1600" coordsize="3903,6292" path="m2248,7893l2899,5720,3137,5861,5676,1600,6152,1884,3612,6145,3850,6287,2248,7893xe" filled="f" stroked="t" strokeweight=".75pt" strokecolor="#000000">
                <v:path arrowok="t"/>
              </v:shape>
            </v:group>
            <v:group style="position:absolute;left:10217;top:5719;width:4183;height:1166" coordorigin="10217,5719" coordsize="4183,1166">
              <v:shape style="position:absolute;left:10217;top:5719;width:4183;height:1166" coordorigin="10217,5719" coordsize="4183,1166" path="m10217,6886l14400,6886e" filled="f" stroked="t" strokeweight=".96pt" strokecolor="#000000">
                <v:path arrowok="t"/>
              </v:shape>
              <v:shape style="position:absolute;left:10217;top:5719;width:4183;height:1166" coordorigin="10217,5719" coordsize="4183,1166" path="m14400,5719l10217,5719,10217,6886e" filled="f" stroked="t" strokeweight=".96pt" strokecolor="#000000">
                <v:path arrowok="t"/>
              </v:shape>
              <v:shape style="position:absolute;left:156;top:10224;width:2443;height:576" type="#_x0000_t75">
                <v:imagedata r:id="rId71" o:title=""/>
              </v:shape>
            </v:group>
            <v:group style="position:absolute;left:179;top:7597;width:2396;height:2645" coordorigin="179,7597" coordsize="2396,2645">
              <v:shape style="position:absolute;left:179;top:7597;width:2396;height:2645" coordorigin="179,7597" coordsize="2396,2645" path="m1662,7597l1594,7624,194,9473,179,9528,181,9547,221,9610,1038,10227,1093,10241,1111,10239,1175,10200,2561,8364,2575,8310,2573,8291,2534,8228,1717,7611,1662,7597e" filled="t" fillcolor="#ECECEC" stroked="f">
                <v:path arrowok="t"/>
                <v:fill/>
              </v:shape>
              <v:shape style="position:absolute;left:179;top:7597;width:2396;height:2645" type="#_x0000_t75">
                <v:imagedata r:id="rId72" o:title=""/>
              </v:shape>
            </v:group>
            <w10:wrap type="none"/>
          </v:group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  <w:position w:val="9"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  <w:position w:val="9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t</w:t>
      </w:r>
      <w:r>
        <w:rPr>
          <w:rFonts w:ascii="Arial" w:hAnsi="Arial" w:cs="Arial" w:eastAsia="Arial"/>
          <w:sz w:val="24"/>
          <w:szCs w:val="24"/>
          <w:spacing w:val="-1"/>
          <w:w w:val="100"/>
          <w:b/>
          <w:bCs/>
          <w:position w:val="0"/>
        </w:rPr>
        <w:t>o</w:t>
      </w:r>
      <w:r>
        <w:rPr>
          <w:rFonts w:ascii="Arial" w:hAnsi="Arial" w:cs="Arial" w:eastAsia="Arial"/>
          <w:sz w:val="24"/>
          <w:szCs w:val="24"/>
          <w:spacing w:val="0"/>
          <w:w w:val="100"/>
          <w:b/>
          <w:bCs/>
          <w:position w:val="0"/>
        </w:rPr>
        <w:t>tal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624" w:lineRule="exact"/>
        <w:ind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/>
        <w:br w:type="column"/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-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4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  <w:position w:val="-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4"/>
        </w:rPr>
        <w:t>al</w:t>
      </w:r>
      <w:r>
        <w:rPr>
          <w:rFonts w:ascii="Calibri" w:hAnsi="Calibri" w:cs="Calibri" w:eastAsia="Calibri"/>
          <w:sz w:val="32"/>
          <w:szCs w:val="32"/>
          <w:spacing w:val="26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8"/>
        </w:rPr>
        <w:t>=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8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  <w:b/>
          <w:bCs/>
          <w:position w:val="8"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-1"/>
          <w:w w:val="100"/>
          <w:b/>
          <w:bCs/>
          <w:position w:val="8"/>
        </w:rPr>
        <w:t>D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  <w:position w:val="-4"/>
        </w:rPr>
        <w:t>aé</w:t>
      </w:r>
      <w:r>
        <w:rPr>
          <w:rFonts w:ascii="Calibri" w:hAnsi="Calibri" w:cs="Calibri" w:eastAsia="Calibri"/>
          <w:sz w:val="32"/>
          <w:szCs w:val="32"/>
          <w:color w:val="FF0000"/>
          <w:spacing w:val="-5"/>
          <w:w w:val="100"/>
          <w:b/>
          <w:bCs/>
          <w:position w:val="-4"/>
        </w:rPr>
        <w:t>r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  <w:position w:val="-4"/>
        </w:rPr>
        <w:t>os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  <w:b/>
          <w:bCs/>
          <w:position w:val="-4"/>
        </w:rPr>
        <w:t>o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  <w:position w:val="-4"/>
        </w:rPr>
        <w:t>l</w:t>
      </w:r>
      <w:r>
        <w:rPr>
          <w:rFonts w:ascii="Calibri" w:hAnsi="Calibri" w:cs="Calibri" w:eastAsia="Calibri"/>
          <w:sz w:val="32"/>
          <w:szCs w:val="32"/>
          <w:color w:val="FF0000"/>
          <w:spacing w:val="27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  <w:b/>
          <w:bCs/>
          <w:position w:val="8"/>
        </w:rPr>
        <w:t>+</w:t>
      </w:r>
      <w:r>
        <w:rPr>
          <w:rFonts w:ascii="Calibri" w:hAnsi="Calibri" w:cs="Calibri" w:eastAsia="Calibri"/>
          <w:sz w:val="48"/>
          <w:szCs w:val="48"/>
          <w:color w:val="000000"/>
          <w:spacing w:val="-6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-1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Gaz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+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b/>
          <w:bCs/>
          <w:position w:val="-4"/>
        </w:rPr>
        <w:t>v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ape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  <w:b/>
          <w:bCs/>
          <w:position w:val="-4"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  <w:b/>
          <w:bCs/>
          <w:position w:val="-4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  <w:position w:val="-4"/>
        </w:rPr>
        <w:t>d</w:t>
      </w:r>
      <w:r>
        <w:rPr>
          <w:rFonts w:ascii="Calibri" w:hAnsi="Calibri" w:cs="Calibri" w:eastAsia="Calibri"/>
          <w:sz w:val="32"/>
          <w:szCs w:val="32"/>
          <w:color w:val="000000"/>
          <w:spacing w:val="-21"/>
          <w:w w:val="100"/>
          <w:b/>
          <w:bCs/>
          <w:position w:val="-4"/>
        </w:rPr>
        <w:t>’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ea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  <w:position w:val="-4"/>
        </w:rPr>
        <w:t>u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b/>
          <w:bCs/>
          <w:position w:val="8"/>
        </w:rPr>
        <w:t>+</w:t>
      </w:r>
      <w:r>
        <w:rPr>
          <w:rFonts w:ascii="Calibri" w:hAnsi="Calibri" w:cs="Calibri" w:eastAsia="Calibri"/>
          <w:sz w:val="48"/>
          <w:szCs w:val="48"/>
          <w:color w:val="000000"/>
          <w:spacing w:val="-6"/>
          <w:w w:val="100"/>
          <w:b/>
          <w:bCs/>
          <w:position w:val="8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-1"/>
          <w:w w:val="100"/>
          <w:b/>
          <w:bCs/>
          <w:position w:val="8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Nua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  <w:position w:val="-4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  <w:position w:val="-4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0000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OD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  <w:position w:val="-9"/>
        </w:rPr>
        <w:t>a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  <w:position w:val="-9"/>
        </w:rPr>
        <w:t>é</w:t>
      </w:r>
      <w:r>
        <w:rPr>
          <w:rFonts w:ascii="Calibri" w:hAnsi="Calibri" w:cs="Calibri" w:eastAsia="Calibri"/>
          <w:sz w:val="24"/>
          <w:szCs w:val="24"/>
          <w:color w:val="FF0000"/>
          <w:spacing w:val="-1"/>
          <w:w w:val="100"/>
          <w:b/>
          <w:bCs/>
          <w:position w:val="-9"/>
        </w:rPr>
        <w:t>r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  <w:position w:val="-9"/>
        </w:rPr>
        <w:t>o</w:t>
      </w:r>
      <w:r>
        <w:rPr>
          <w:rFonts w:ascii="Calibri" w:hAnsi="Calibri" w:cs="Calibri" w:eastAsia="Calibri"/>
          <w:sz w:val="24"/>
          <w:szCs w:val="24"/>
          <w:color w:val="FF0000"/>
          <w:spacing w:val="1"/>
          <w:w w:val="100"/>
          <w:b/>
          <w:bCs/>
          <w:position w:val="-9"/>
        </w:rPr>
        <w:t>s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  <w:position w:val="-9"/>
        </w:rPr>
        <w:t>ol</w:t>
      </w:r>
      <w:r>
        <w:rPr>
          <w:rFonts w:ascii="Calibri" w:hAnsi="Calibri" w:cs="Calibri" w:eastAsia="Calibri"/>
          <w:sz w:val="24"/>
          <w:szCs w:val="24"/>
          <w:color w:val="FF0000"/>
          <w:spacing w:val="0"/>
          <w:w w:val="100"/>
          <w:b/>
          <w:bCs/>
          <w:position w:val="-9"/>
        </w:rPr>
        <w:t> </w:t>
      </w:r>
      <w:r>
        <w:rPr>
          <w:rFonts w:ascii="Calibri" w:hAnsi="Calibri" w:cs="Calibri" w:eastAsia="Calibri"/>
          <w:sz w:val="24"/>
          <w:szCs w:val="24"/>
          <w:color w:val="FF0000"/>
          <w:spacing w:val="21"/>
          <w:w w:val="100"/>
          <w:b/>
          <w:bCs/>
          <w:position w:val="-9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d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  <w:position w:val="0"/>
        </w:rPr>
        <w:t>é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p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nd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:</w:t>
      </w:r>
      <w:r>
        <w:rPr>
          <w:rFonts w:ascii="Calibri" w:hAnsi="Calibri" w:cs="Calibri" w:eastAsia="Calibri"/>
          <w:sz w:val="36"/>
          <w:szCs w:val="36"/>
          <w:color w:val="000000"/>
          <w:spacing w:val="4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-</w:t>
      </w:r>
      <w:r>
        <w:rPr>
          <w:rFonts w:ascii="Calibri" w:hAnsi="Calibri" w:cs="Calibri" w:eastAsia="Calibri"/>
          <w:sz w:val="36"/>
          <w:szCs w:val="36"/>
          <w:color w:val="000000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  <w:position w:val="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  <w:position w:val="0"/>
        </w:rPr>
        <w:t>q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uan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  <w:position w:val="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  <w:position w:val="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é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de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part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  <w:position w:val="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  <w:position w:val="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ules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(nomb</w:t>
      </w:r>
      <w:r>
        <w:rPr>
          <w:rFonts w:ascii="Calibri" w:hAnsi="Calibri" w:cs="Calibri" w:eastAsia="Calibri"/>
          <w:sz w:val="36"/>
          <w:szCs w:val="36"/>
          <w:color w:val="000000"/>
          <w:spacing w:val="-6"/>
          <w:w w:val="100"/>
          <w:position w:val="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  <w:t>e)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74" w:lineRule="exact"/>
        <w:ind w:left="2182" w:right="-20"/>
        <w:jc w:val="left"/>
        <w:tabs>
          <w:tab w:pos="42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: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-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part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ules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428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tu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part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ules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60" w:right="0"/>
          <w:cols w:num="2" w:equalWidth="0">
            <w:col w:w="3504" w:space="1633"/>
            <w:col w:w="9203"/>
          </w:cols>
        </w:sectPr>
      </w:pPr>
      <w:rPr/>
    </w:p>
    <w:p>
      <w:pPr>
        <w:spacing w:before="0" w:after="0" w:line="861" w:lineRule="exact"/>
        <w:ind w:left="1544" w:right="-20"/>
        <w:jc w:val="left"/>
        <w:rPr>
          <w:rFonts w:ascii="Arial" w:hAnsi="Arial" w:cs="Arial" w:eastAsia="Arial"/>
          <w:sz w:val="51"/>
          <w:szCs w:val="51"/>
        </w:rPr>
      </w:pPr>
      <w:rPr/>
      <w:r>
        <w:rPr>
          <w:rFonts w:ascii="Arial" w:hAnsi="Arial" w:cs="Arial" w:eastAsia="Arial"/>
          <w:sz w:val="75"/>
          <w:szCs w:val="75"/>
          <w:color w:val="030303"/>
          <w:spacing w:val="0"/>
          <w:w w:val="100"/>
          <w:position w:val="-1"/>
        </w:rPr>
        <w:t>L'épaisseu</w:t>
      </w:r>
      <w:r>
        <w:rPr>
          <w:rFonts w:ascii="Arial" w:hAnsi="Arial" w:cs="Arial" w:eastAsia="Arial"/>
          <w:sz w:val="75"/>
          <w:szCs w:val="75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75"/>
          <w:szCs w:val="75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color w:val="030303"/>
          <w:spacing w:val="0"/>
          <w:w w:val="112"/>
          <w:position w:val="-1"/>
        </w:rPr>
        <w:t>optique</w:t>
      </w:r>
      <w:r>
        <w:rPr>
          <w:rFonts w:ascii="Arial" w:hAnsi="Arial" w:cs="Arial" w:eastAsia="Arial"/>
          <w:sz w:val="75"/>
          <w:szCs w:val="75"/>
          <w:color w:val="030303"/>
          <w:spacing w:val="-54"/>
          <w:w w:val="112"/>
          <w:position w:val="-1"/>
        </w:rPr>
        <w:t> 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0"/>
          <w:position w:val="-1"/>
        </w:rPr>
        <w:t>(oo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51"/>
          <w:szCs w:val="51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0"/>
          <w:position w:val="-1"/>
        </w:rPr>
        <w:t>optica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51"/>
          <w:szCs w:val="51"/>
          <w:color w:val="030303"/>
          <w:spacing w:val="107"/>
          <w:w w:val="100"/>
          <w:position w:val="-1"/>
        </w:rPr>
        <w:t> 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4"/>
          <w:position w:val="-1"/>
        </w:rPr>
        <w:t>oepth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05"/>
          <w:position w:val="-1"/>
        </w:rPr>
        <w:t>)</w:t>
      </w:r>
      <w:r>
        <w:rPr>
          <w:rFonts w:ascii="Arial" w:hAnsi="Arial" w:cs="Arial" w:eastAsia="Arial"/>
          <w:sz w:val="51"/>
          <w:szCs w:val="51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20"/>
        <w:jc w:val="left"/>
        <w:tabs>
          <w:tab w:pos="640" w:val="left"/>
          <w:tab w:pos="486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7"/>
          <w:szCs w:val="37"/>
          <w:color w:val="030303"/>
          <w:spacing w:val="0"/>
          <w:w w:val="100"/>
          <w:position w:val="5"/>
        </w:rPr>
        <w:t>•</w:t>
      </w:r>
      <w:r>
        <w:rPr>
          <w:rFonts w:ascii="Arial" w:hAnsi="Arial" w:cs="Arial" w:eastAsia="Arial"/>
          <w:sz w:val="37"/>
          <w:szCs w:val="37"/>
          <w:color w:val="030303"/>
          <w:spacing w:val="-80"/>
          <w:w w:val="100"/>
          <w:position w:val="5"/>
        </w:rPr>
        <w:t> </w:t>
      </w:r>
      <w:r>
        <w:rPr>
          <w:rFonts w:ascii="Arial" w:hAnsi="Arial" w:cs="Arial" w:eastAsia="Arial"/>
          <w:sz w:val="37"/>
          <w:szCs w:val="37"/>
          <w:color w:val="030303"/>
          <w:spacing w:val="0"/>
          <w:w w:val="100"/>
          <w:position w:val="5"/>
        </w:rPr>
        <w:tab/>
      </w:r>
      <w:r>
        <w:rPr>
          <w:rFonts w:ascii="Arial" w:hAnsi="Arial" w:cs="Arial" w:eastAsia="Arial"/>
          <w:sz w:val="37"/>
          <w:szCs w:val="37"/>
          <w:color w:val="030303"/>
          <w:spacing w:val="0"/>
          <w:w w:val="100"/>
          <w:position w:val="5"/>
        </w:rPr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2"/>
          <w:w w:val="222"/>
          <w:position w:val="0"/>
        </w:rPr>
        <w:t>1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13"/>
          <w:position w:val="0"/>
        </w:rPr>
        <w:t>total=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28"/>
          <w:position w:val="0"/>
        </w:rPr>
        <w:t>1aé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-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0"/>
          <w:w w:val="100"/>
          <w:position w:val="0"/>
        </w:rPr>
        <w:t>ro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-6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  <w:t>+'!mol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3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13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  <w:t>ulai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color w:val="232323"/>
          <w:spacing w:val="7"/>
          <w:w w:val="83"/>
          <w:position w:val="0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16"/>
          <w:position w:val="0"/>
        </w:rPr>
        <w:t>e</w:t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6"/>
          <w:szCs w:val="26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  <w:position w:val="0"/>
        </w:rPr>
        <w:t>(Moléculaire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  <w:position w:val="0"/>
        </w:rPr>
        <w:t>=</w:t>
      </w:r>
      <w:r>
        <w:rPr>
          <w:rFonts w:ascii="Arial" w:hAnsi="Arial" w:cs="Arial" w:eastAsia="Arial"/>
          <w:sz w:val="31"/>
          <w:szCs w:val="31"/>
          <w:color w:val="030303"/>
          <w:spacing w:val="7"/>
          <w:w w:val="112"/>
          <w:position w:val="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  <w:position w:val="0"/>
        </w:rPr>
        <w:t>l'air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8"/>
          <w:position w:val="0"/>
        </w:rPr>
        <w:t>)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6" w:after="0" w:line="240" w:lineRule="auto"/>
        <w:ind w:left="867" w:right="-20"/>
        <w:jc w:val="left"/>
        <w:tabs>
          <w:tab w:pos="12700" w:val="left"/>
        </w:tabs>
        <w:rPr>
          <w:rFonts w:ascii="Times New Roman" w:hAnsi="Times New Roman" w:cs="Times New Roman" w:eastAsia="Times New Roman"/>
          <w:sz w:val="54"/>
          <w:szCs w:val="54"/>
        </w:rPr>
      </w:pPr>
      <w:rPr/>
      <w:r>
        <w:rPr>
          <w:rFonts w:ascii="Arial" w:hAnsi="Arial" w:cs="Arial" w:eastAsia="Arial"/>
          <w:sz w:val="51"/>
          <w:szCs w:val="51"/>
          <w:color w:val="030303"/>
          <w:spacing w:val="0"/>
          <w:w w:val="124"/>
          <w:i/>
        </w:rPr>
        <w:t>f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24"/>
          <w:i/>
        </w:rPr>
        <w:t>(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24"/>
          <w:i/>
        </w:rPr>
        <w:t>À</w:t>
      </w:r>
      <w:r>
        <w:rPr>
          <w:rFonts w:ascii="Arial" w:hAnsi="Arial" w:cs="Arial" w:eastAsia="Arial"/>
          <w:sz w:val="51"/>
          <w:szCs w:val="51"/>
          <w:color w:val="030303"/>
          <w:spacing w:val="0"/>
          <w:w w:val="124"/>
          <w:i/>
        </w:rPr>
        <w:t>)</w:t>
      </w:r>
      <w:r>
        <w:rPr>
          <w:rFonts w:ascii="Arial" w:hAnsi="Arial" w:cs="Arial" w:eastAsia="Arial"/>
          <w:sz w:val="51"/>
          <w:szCs w:val="51"/>
          <w:color w:val="030303"/>
          <w:spacing w:val="-67"/>
          <w:w w:val="124"/>
          <w:i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0"/>
          <w:w w:val="52"/>
        </w:rPr>
        <w:t>==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51"/>
          <w:w w:val="52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27"/>
          <w:w w:val="100"/>
        </w:rPr>
        <w:t>f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0"/>
          <w:w w:val="100"/>
          <w:position w:val="-11"/>
        </w:rPr>
        <w:t>0</w:t>
      </w:r>
      <w:r>
        <w:rPr>
          <w:rFonts w:ascii="Times New Roman" w:hAnsi="Times New Roman" w:cs="Times New Roman" w:eastAsia="Times New Roman"/>
          <w:sz w:val="30"/>
          <w:szCs w:val="30"/>
          <w:color w:val="030303"/>
          <w:spacing w:val="41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6"/>
          <w:position w:val="0"/>
        </w:rPr>
        <w:t>(À)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5"/>
          <w:position w:val="0"/>
        </w:rPr>
        <w:t>.exp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6"/>
          <w:position w:val="0"/>
        </w:rPr>
        <w:t>(-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10"/>
          <w:w w:val="105"/>
          <w:position w:val="0"/>
        </w:rPr>
        <w:t>m</w:t>
      </w:r>
      <w:r>
        <w:rPr>
          <w:rFonts w:ascii="Times New Roman" w:hAnsi="Times New Roman" w:cs="Times New Roman" w:eastAsia="Times New Roman"/>
          <w:sz w:val="54"/>
          <w:szCs w:val="54"/>
          <w:color w:val="D30000"/>
          <w:spacing w:val="-15"/>
          <w:w w:val="161"/>
          <w:position w:val="0"/>
        </w:rPr>
        <w:t>@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-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45"/>
          <w:i/>
          <w:position w:val="0"/>
        </w:rPr>
        <w:t>Tg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44"/>
          <w:i/>
          <w:position w:val="0"/>
        </w:rPr>
        <w:t>+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-4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00"/>
          <w:i/>
          <w:position w:val="0"/>
        </w:rPr>
        <w:t>N02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6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-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i/>
          <w:position w:val="0"/>
        </w:rPr>
        <w:t>Tw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3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-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17"/>
          <w:w w:val="100"/>
          <w:i/>
          <w:position w:val="0"/>
        </w:rPr>
        <w:t>T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00"/>
          <w:i/>
          <w:position w:val="-11"/>
        </w:rPr>
        <w:t>03</w:t>
      </w:r>
      <w:r>
        <w:rPr>
          <w:rFonts w:ascii="Arial" w:hAnsi="Arial" w:cs="Arial" w:eastAsia="Arial"/>
          <w:sz w:val="32"/>
          <w:szCs w:val="32"/>
          <w:color w:val="030303"/>
          <w:spacing w:val="0"/>
          <w:w w:val="100"/>
          <w:i/>
          <w:position w:val="-11"/>
        </w:rPr>
        <w:t> </w:t>
      </w:r>
      <w:r>
        <w:rPr>
          <w:rFonts w:ascii="Arial" w:hAnsi="Arial" w:cs="Arial" w:eastAsia="Arial"/>
          <w:sz w:val="32"/>
          <w:szCs w:val="32"/>
          <w:color w:val="030303"/>
          <w:spacing w:val="31"/>
          <w:w w:val="100"/>
          <w:i/>
          <w:position w:val="-11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+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-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Tr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))</w:t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030303"/>
          <w:spacing w:val="0"/>
          <w:w w:val="100"/>
          <w:position w:val="0"/>
        </w:rPr>
        <w:t>[1]</w:t>
      </w:r>
      <w:r>
        <w:rPr>
          <w:rFonts w:ascii="Times New Roman" w:hAnsi="Times New Roman" w:cs="Times New Roman" w:eastAsia="Times New Roman"/>
          <w:sz w:val="54"/>
          <w:szCs w:val="54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65" w:lineRule="exact"/>
        <w:ind w:left="8521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group style="position:absolute;margin-left:416.160004pt;margin-top:1.846653pt;width:.1pt;height:102.6pt;mso-position-horizontal-relative:page;mso-position-vertical-relative:paragraph;z-index:-4444" coordorigin="8323,37" coordsize="2,2052">
            <v:shape style="position:absolute;left:8323;top:37;width:2;height:2052" coordorigin="8323,37" coordsize="0,2052" path="m8323,2089l8323,37e" filled="f" stroked="t" strokeweight="3.9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3"/>
          <w:szCs w:val="33"/>
          <w:color w:val="030303"/>
          <w:w w:val="164"/>
          <w:position w:val="-2"/>
        </w:rPr>
        <w:t>r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w w:val="62"/>
          <w:i/>
          <w:position w:val="-2"/>
        </w:rPr>
        <w:t>a2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spacing w:val="2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0"/>
          <w:w w:val="82"/>
          <w:position w:val="-2"/>
        </w:rPr>
        <w:t>=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-10"/>
          <w:w w:val="82"/>
          <w:position w:val="-2"/>
        </w:rPr>
        <w:t> </w:t>
      </w:r>
      <w:r>
        <w:rPr>
          <w:rFonts w:ascii="Arial" w:hAnsi="Arial" w:cs="Arial" w:eastAsia="Arial"/>
          <w:sz w:val="48"/>
          <w:szCs w:val="48"/>
          <w:color w:val="030303"/>
          <w:spacing w:val="0"/>
          <w:w w:val="65"/>
          <w:position w:val="-2"/>
        </w:rPr>
        <w:t>_..!_</w:t>
      </w:r>
      <w:r>
        <w:rPr>
          <w:rFonts w:ascii="Arial" w:hAnsi="Arial" w:cs="Arial" w:eastAsia="Arial"/>
          <w:sz w:val="48"/>
          <w:szCs w:val="48"/>
          <w:color w:val="030303"/>
          <w:spacing w:val="-89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color w:val="030303"/>
          <w:spacing w:val="0"/>
          <w:w w:val="70"/>
          <w:i/>
          <w:position w:val="-2"/>
        </w:rPr>
        <w:t>.Ln(T;._</w:t>
      </w:r>
      <w:r>
        <w:rPr>
          <w:rFonts w:ascii="Times New Roman" w:hAnsi="Times New Roman" w:cs="Times New Roman" w:eastAsia="Times New Roman"/>
          <w:sz w:val="41"/>
          <w:szCs w:val="41"/>
          <w:color w:val="030303"/>
          <w:spacing w:val="-52"/>
          <w:w w:val="100"/>
          <w:i/>
          <w:position w:val="-2"/>
        </w:rPr>
        <w:t> </w:t>
      </w:r>
      <w:r>
        <w:rPr>
          <w:rFonts w:ascii="Arial" w:hAnsi="Arial" w:cs="Arial" w:eastAsia="Arial"/>
          <w:sz w:val="38"/>
          <w:szCs w:val="38"/>
          <w:color w:val="030303"/>
          <w:spacing w:val="0"/>
          <w:w w:val="85"/>
          <w:i/>
          <w:position w:val="-2"/>
        </w:rPr>
        <w:t>.R</w:t>
      </w:r>
      <w:r>
        <w:rPr>
          <w:rFonts w:ascii="Arial" w:hAnsi="Arial" w:cs="Arial" w:eastAsia="Arial"/>
          <w:sz w:val="38"/>
          <w:szCs w:val="38"/>
          <w:color w:val="030303"/>
          <w:spacing w:val="-77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  <w:i/>
          <w:position w:val="12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20"/>
          <w:w w:val="100"/>
          <w:i/>
          <w:position w:val="12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spacing w:val="0"/>
          <w:w w:val="101"/>
          <w:i/>
          <w:position w:val="-2"/>
        </w:rPr>
        <w:t>)-rr2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spacing w:val="-6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spacing w:val="0"/>
          <w:w w:val="100"/>
          <w:position w:val="-2"/>
        </w:rPr>
        <w:t>(</w:t>
      </w:r>
      <w:r>
        <w:rPr>
          <w:rFonts w:ascii="Times New Roman" w:hAnsi="Times New Roman" w:cs="Times New Roman" w:eastAsia="Times New Roman"/>
          <w:sz w:val="42"/>
          <w:szCs w:val="42"/>
          <w:color w:val="030303"/>
          <w:spacing w:val="50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39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position w:val="-2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030303"/>
          <w:spacing w:val="0"/>
          <w:w w:val="119"/>
          <w:position w:val="-2"/>
        </w:rPr>
        <w:t>-ro32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400" w:lineRule="exact"/>
        <w:ind w:left="118" w:right="-20"/>
        <w:jc w:val="left"/>
        <w:tabs>
          <w:tab w:pos="660" w:val="left"/>
          <w:tab w:pos="9700" w:val="left"/>
          <w:tab w:pos="12660" w:val="left"/>
        </w:tabs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Arial" w:hAnsi="Arial" w:cs="Arial" w:eastAsia="Arial"/>
          <w:sz w:val="36"/>
          <w:szCs w:val="36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36"/>
          <w:szCs w:val="36"/>
          <w:color w:val="030303"/>
          <w:spacing w:val="-84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10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5"/>
        </w:rPr>
        <w:t>intensit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5"/>
        </w:rPr>
        <w:t>é</w:t>
      </w:r>
      <w:r>
        <w:rPr>
          <w:rFonts w:ascii="Arial" w:hAnsi="Arial" w:cs="Arial" w:eastAsia="Arial"/>
          <w:sz w:val="31"/>
          <w:szCs w:val="31"/>
          <w:color w:val="030303"/>
          <w:spacing w:val="-36"/>
          <w:w w:val="115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5"/>
        </w:rPr>
        <w:t>lumière</w:t>
      </w:r>
      <w:r>
        <w:rPr>
          <w:rFonts w:ascii="Arial" w:hAnsi="Arial" w:cs="Arial" w:eastAsia="Arial"/>
          <w:sz w:val="31"/>
          <w:szCs w:val="31"/>
          <w:color w:val="030303"/>
          <w:spacing w:val="-30"/>
          <w:w w:val="115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solaire</w:t>
      </w:r>
      <w:r>
        <w:rPr>
          <w:rFonts w:ascii="Arial" w:hAnsi="Arial" w:cs="Arial" w:eastAsia="Arial"/>
          <w:sz w:val="31"/>
          <w:szCs w:val="31"/>
          <w:color w:val="030303"/>
          <w:spacing w:val="7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hors</w:t>
      </w:r>
      <w:r>
        <w:rPr>
          <w:rFonts w:ascii="Arial" w:hAnsi="Arial" w:cs="Arial" w:eastAsia="Arial"/>
          <w:sz w:val="31"/>
          <w:szCs w:val="31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atmosphère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-7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38"/>
          <w:szCs w:val="38"/>
          <w:color w:val="030303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40"/>
          <w:szCs w:val="40"/>
          <w:color w:val="030303"/>
          <w:spacing w:val="0"/>
          <w:w w:val="76"/>
          <w:i/>
        </w:rPr>
        <w:t>Po</w:t>
      </w:r>
      <w:r>
        <w:rPr>
          <w:rFonts w:ascii="Times New Roman" w:hAnsi="Times New Roman" w:cs="Times New Roman" w:eastAsia="Times New Roman"/>
          <w:sz w:val="40"/>
          <w:szCs w:val="40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18" w:right="-20"/>
        <w:jc w:val="left"/>
        <w:tabs>
          <w:tab w:pos="660" w:val="left"/>
        </w:tabs>
        <w:rPr>
          <w:rFonts w:ascii="Arial" w:hAnsi="Arial" w:cs="Arial" w:eastAsia="Arial"/>
          <w:sz w:val="31"/>
          <w:szCs w:val="31"/>
        </w:rPr>
      </w:pPr>
      <w:rPr/>
      <w:r>
        <w:rPr/>
        <w:pict>
          <v:shape style="position:absolute;margin-left:424.079987pt;margin-top:.498828pt;width:68.400002pt;height:48.240002pt;mso-position-horizontal-relative:page;mso-position-vertical-relative:paragraph;z-index:-4445" type="#_x0000_t75">
            <v:imagedata r:id="rId73" o:title=""/>
          </v:shape>
        </w:pic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62"/>
        </w:rPr>
        <w:t>1</w:t>
      </w:r>
      <w:r>
        <w:rPr>
          <w:rFonts w:ascii="Arial" w:hAnsi="Arial" w:cs="Arial" w:eastAsia="Arial"/>
          <w:sz w:val="31"/>
          <w:szCs w:val="31"/>
          <w:color w:val="030303"/>
          <w:spacing w:val="18"/>
          <w:w w:val="62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85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6"/>
        </w:rPr>
        <w:t>lumière</w:t>
      </w:r>
      <w:r>
        <w:rPr>
          <w:rFonts w:ascii="Arial" w:hAnsi="Arial" w:cs="Arial" w:eastAsia="Arial"/>
          <w:sz w:val="31"/>
          <w:szCs w:val="31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reçue</w:t>
      </w:r>
      <w:r>
        <w:rPr>
          <w:rFonts w:ascii="Arial" w:hAnsi="Arial" w:cs="Arial" w:eastAsia="Arial"/>
          <w:sz w:val="31"/>
          <w:szCs w:val="31"/>
          <w:color w:val="030303"/>
          <w:spacing w:val="5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au</w:t>
      </w:r>
      <w:r>
        <w:rPr>
          <w:rFonts w:ascii="Arial" w:hAnsi="Arial" w:cs="Arial" w:eastAsia="Arial"/>
          <w:sz w:val="31"/>
          <w:szCs w:val="31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sol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31"/>
          <w:szCs w:val="31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longueur</w:t>
      </w:r>
      <w:r>
        <w:rPr>
          <w:rFonts w:ascii="Arial" w:hAnsi="Arial" w:cs="Arial" w:eastAsia="Arial"/>
          <w:sz w:val="31"/>
          <w:szCs w:val="31"/>
          <w:color w:val="030303"/>
          <w:spacing w:val="-20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d'ond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3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6"/>
        </w:rPr>
        <w:t>lumière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88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88"/>
        </w:rPr>
        <w:t>a</w:t>
      </w:r>
      <w:r>
        <w:rPr>
          <w:rFonts w:ascii="Arial" w:hAnsi="Arial" w:cs="Arial" w:eastAsia="Arial"/>
          <w:sz w:val="31"/>
          <w:szCs w:val="31"/>
          <w:color w:val="030303"/>
          <w:spacing w:val="15"/>
          <w:w w:val="88"/>
        </w:rPr>
        <w:t> 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11"/>
        </w:rPr>
        <w:t>:</w:t>
      </w:r>
      <w:r>
        <w:rPr>
          <w:rFonts w:ascii="Arial" w:hAnsi="Arial" w:cs="Arial" w:eastAsia="Arial"/>
          <w:sz w:val="31"/>
          <w:szCs w:val="31"/>
          <w:color w:val="232323"/>
          <w:spacing w:val="-18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32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transparenc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20"/>
          <w:w w:val="107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des</w:t>
      </w:r>
      <w:r>
        <w:rPr>
          <w:rFonts w:ascii="Arial" w:hAnsi="Arial" w:cs="Arial" w:eastAsia="Arial"/>
          <w:sz w:val="31"/>
          <w:szCs w:val="31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4"/>
        </w:rPr>
        <w:t>aérosols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92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92"/>
        </w:rPr>
        <w:t>g</w:t>
      </w:r>
      <w:r>
        <w:rPr>
          <w:rFonts w:ascii="Arial" w:hAnsi="Arial" w:cs="Arial" w:eastAsia="Arial"/>
          <w:sz w:val="31"/>
          <w:szCs w:val="31"/>
          <w:color w:val="030303"/>
          <w:spacing w:val="-6"/>
          <w:w w:val="92"/>
        </w:rPr>
        <w:t> 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38"/>
        </w:rPr>
        <w:t>:</w:t>
      </w:r>
      <w:r>
        <w:rPr>
          <w:rFonts w:ascii="Arial" w:hAnsi="Arial" w:cs="Arial" w:eastAsia="Arial"/>
          <w:sz w:val="31"/>
          <w:szCs w:val="31"/>
          <w:color w:val="232323"/>
          <w:spacing w:val="-65"/>
          <w:w w:val="138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transparenc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14"/>
          <w:w w:val="107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des</w:t>
      </w:r>
      <w:r>
        <w:rPr>
          <w:rFonts w:ascii="Arial" w:hAnsi="Arial" w:cs="Arial" w:eastAsia="Arial"/>
          <w:sz w:val="31"/>
          <w:szCs w:val="31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gaz</w:t>
      </w:r>
      <w:r>
        <w:rPr>
          <w:rFonts w:ascii="Arial" w:hAnsi="Arial" w:cs="Arial" w:eastAsia="Arial"/>
          <w:sz w:val="31"/>
          <w:szCs w:val="31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(C02</w:t>
      </w:r>
      <w:r>
        <w:rPr>
          <w:rFonts w:ascii="Arial" w:hAnsi="Arial" w:cs="Arial" w:eastAsia="Arial"/>
          <w:sz w:val="31"/>
          <w:szCs w:val="31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34"/>
        </w:rPr>
        <w:t>02)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-74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TN02:</w:t>
      </w:r>
      <w:r>
        <w:rPr>
          <w:rFonts w:ascii="Arial" w:hAnsi="Arial" w:cs="Arial" w:eastAsia="Arial"/>
          <w:sz w:val="31"/>
          <w:szCs w:val="31"/>
          <w:color w:val="030303"/>
          <w:spacing w:val="9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32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transparenc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29"/>
          <w:w w:val="107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du</w:t>
      </w:r>
      <w:r>
        <w:rPr>
          <w:rFonts w:ascii="Arial" w:hAnsi="Arial" w:cs="Arial" w:eastAsia="Arial"/>
          <w:sz w:val="31"/>
          <w:szCs w:val="31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dioxyde</w:t>
      </w:r>
      <w:r>
        <w:rPr>
          <w:rFonts w:ascii="Arial" w:hAnsi="Arial" w:cs="Arial" w:eastAsia="Arial"/>
          <w:sz w:val="31"/>
          <w:szCs w:val="31"/>
          <w:color w:val="030303"/>
          <w:spacing w:val="6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d'azot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5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4"/>
        </w:rPr>
        <w:t>(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3"/>
        </w:rPr>
        <w:t>pollution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4"/>
        </w:rPr>
        <w:t>)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85"/>
        </w:rPr>
        <w:t>TW</w:t>
      </w:r>
      <w:r>
        <w:rPr>
          <w:rFonts w:ascii="Arial" w:hAnsi="Arial" w:cs="Arial" w:eastAsia="Arial"/>
          <w:sz w:val="31"/>
          <w:szCs w:val="31"/>
          <w:color w:val="030303"/>
          <w:spacing w:val="11"/>
          <w:w w:val="85"/>
        </w:rPr>
        <w:t> 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38"/>
        </w:rPr>
        <w:t>:</w:t>
      </w:r>
      <w:r>
        <w:rPr>
          <w:rFonts w:ascii="Arial" w:hAnsi="Arial" w:cs="Arial" w:eastAsia="Arial"/>
          <w:sz w:val="31"/>
          <w:szCs w:val="31"/>
          <w:color w:val="232323"/>
          <w:spacing w:val="-65"/>
          <w:w w:val="138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6"/>
        </w:rPr>
        <w:t>transparenc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19"/>
          <w:w w:val="106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vapeur</w:t>
      </w:r>
      <w:r>
        <w:rPr>
          <w:rFonts w:ascii="Arial" w:hAnsi="Arial" w:cs="Arial" w:eastAsia="Arial"/>
          <w:sz w:val="31"/>
          <w:szCs w:val="31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8"/>
        </w:rPr>
        <w:t>d'eau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T0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31"/>
          <w:szCs w:val="31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-10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32"/>
          <w:w w:val="111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transparenc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29"/>
          <w:w w:val="107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7"/>
        </w:rPr>
        <w:t>l'ozone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31"/>
          <w:szCs w:val="31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62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-4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26"/>
          <w:w w:val="112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diffusio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31"/>
          <w:szCs w:val="31"/>
          <w:color w:val="030303"/>
          <w:spacing w:val="21"/>
          <w:w w:val="11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Rayleigh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118" w:right="-20"/>
        <w:jc w:val="left"/>
        <w:tabs>
          <w:tab w:pos="6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1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m</w:t>
      </w:r>
      <w:r>
        <w:rPr>
          <w:rFonts w:ascii="Arial" w:hAnsi="Arial" w:cs="Arial" w:eastAsia="Arial"/>
          <w:sz w:val="31"/>
          <w:szCs w:val="31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9"/>
        </w:rPr>
        <w:t>:coefficient</w:t>
      </w:r>
      <w:r>
        <w:rPr>
          <w:rFonts w:ascii="Arial" w:hAnsi="Arial" w:cs="Arial" w:eastAsia="Arial"/>
          <w:sz w:val="31"/>
          <w:szCs w:val="31"/>
          <w:color w:val="030303"/>
          <w:spacing w:val="-32"/>
          <w:w w:val="119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masse</w:t>
      </w:r>
      <w:r>
        <w:rPr>
          <w:rFonts w:ascii="Arial" w:hAnsi="Arial" w:cs="Arial" w:eastAsia="Arial"/>
          <w:sz w:val="31"/>
          <w:szCs w:val="31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d'ai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31"/>
          <w:szCs w:val="31"/>
          <w:color w:val="030303"/>
          <w:spacing w:val="7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traversé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5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31"/>
          <w:szCs w:val="31"/>
          <w:color w:val="030303"/>
          <w:spacing w:val="4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3"/>
        </w:rPr>
        <w:t>lumière</w:t>
      </w:r>
      <w:r>
        <w:rPr>
          <w:rFonts w:ascii="Arial" w:hAnsi="Arial" w:cs="Arial" w:eastAsia="Arial"/>
          <w:sz w:val="31"/>
          <w:szCs w:val="31"/>
          <w:color w:val="030303"/>
          <w:spacing w:val="-14"/>
          <w:w w:val="113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3"/>
        </w:rPr>
        <w:t>(chemin</w:t>
      </w:r>
      <w:r>
        <w:rPr>
          <w:rFonts w:ascii="Arial" w:hAnsi="Arial" w:cs="Arial" w:eastAsia="Arial"/>
          <w:sz w:val="31"/>
          <w:szCs w:val="31"/>
          <w:color w:val="030303"/>
          <w:spacing w:val="-44"/>
          <w:w w:val="113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</w:rPr>
        <w:t>optique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3"/>
        </w:rPr>
        <w:t>)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6" w:lineRule="exact"/>
        <w:ind w:left="118" w:right="-20"/>
        <w:jc w:val="left"/>
        <w:tabs>
          <w:tab w:pos="640" w:val="left"/>
          <w:tab w:pos="144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33"/>
          <w:position w:val="-4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33"/>
          <w:position w:val="-4"/>
        </w:rPr>
        <w:t>m=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</w:r>
      <w:r>
        <w:rPr>
          <w:rFonts w:ascii="Arial" w:hAnsi="Arial" w:cs="Arial" w:eastAsia="Arial"/>
          <w:sz w:val="31"/>
          <w:szCs w:val="31"/>
          <w:color w:val="151515"/>
          <w:spacing w:val="-27"/>
          <w:w w:val="133"/>
          <w:position w:val="-4"/>
        </w:rPr>
        <w:t>.</w: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133"/>
          <w:position w:val="-4"/>
        </w:rPr>
        <w:t>)</w:t>
      </w:r>
      <w:r>
        <w:rPr>
          <w:rFonts w:ascii="Arial" w:hAnsi="Arial" w:cs="Arial" w:eastAsia="Arial"/>
          <w:sz w:val="31"/>
          <w:szCs w:val="31"/>
          <w:color w:val="232323"/>
          <w:spacing w:val="-39"/>
          <w:w w:val="133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avec@</w:t>
      </w:r>
      <w:r>
        <w:rPr>
          <w:rFonts w:ascii="Arial" w:hAnsi="Arial" w:cs="Arial" w:eastAsia="Arial"/>
          <w:sz w:val="31"/>
          <w:szCs w:val="31"/>
          <w:color w:val="030303"/>
          <w:spacing w:val="58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  <w:position w:val="-4"/>
        </w:rPr>
        <w:t>l'angl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  <w:position w:val="-4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-36"/>
          <w:w w:val="112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0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20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4"/>
          <w:position w:val="-4"/>
        </w:rPr>
        <w:t>positio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4"/>
          <w:position w:val="-4"/>
        </w:rPr>
        <w:t>n</w:t>
      </w:r>
      <w:r>
        <w:rPr>
          <w:rFonts w:ascii="Arial" w:hAnsi="Arial" w:cs="Arial" w:eastAsia="Arial"/>
          <w:sz w:val="31"/>
          <w:szCs w:val="31"/>
          <w:color w:val="030303"/>
          <w:spacing w:val="-28"/>
          <w:w w:val="114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du</w:t>
      </w:r>
      <w:r>
        <w:rPr>
          <w:rFonts w:ascii="Arial" w:hAnsi="Arial" w:cs="Arial" w:eastAsia="Arial"/>
          <w:sz w:val="31"/>
          <w:szCs w:val="31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Solei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31"/>
          <w:szCs w:val="31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  <w:position w:val="-4"/>
        </w:rPr>
        <w:t>avec</w:t>
      </w:r>
      <w:r>
        <w:rPr>
          <w:rFonts w:ascii="Arial" w:hAnsi="Arial" w:cs="Arial" w:eastAsia="Arial"/>
          <w:sz w:val="31"/>
          <w:szCs w:val="31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3"/>
          <w:position w:val="-4"/>
        </w:rPr>
        <w:t>l'horizon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05" w:lineRule="exact"/>
        <w:ind w:left="1314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144"/>
          <w:position w:val="1"/>
        </w:rPr>
        <w:t>Slll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39"/>
          <w:w w:val="144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8"/>
          <w:i/>
          <w:position w:val="1"/>
        </w:rPr>
        <w:t>€J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133" w:right="-20"/>
        <w:jc w:val="left"/>
        <w:tabs>
          <w:tab w:pos="56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-7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31"/>
          <w:szCs w:val="31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62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-22"/>
          <w:w w:val="162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Coefficient</w:t>
      </w:r>
      <w:r>
        <w:rPr>
          <w:rFonts w:ascii="Arial" w:hAnsi="Arial" w:cs="Arial" w:eastAsia="Arial"/>
          <w:sz w:val="31"/>
          <w:szCs w:val="31"/>
          <w:color w:val="030303"/>
          <w:spacing w:val="-25"/>
          <w:w w:val="11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</w:rPr>
        <w:t>correctio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31"/>
          <w:szCs w:val="31"/>
          <w:color w:val="030303"/>
          <w:spacing w:val="-34"/>
          <w:w w:val="112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31"/>
          <w:szCs w:val="31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distanc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7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terr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1"/>
        </w:rPr>
        <w:t>soleil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75" w:after="0" w:line="240" w:lineRule="auto"/>
        <w:ind w:left="133" w:right="-20"/>
        <w:jc w:val="left"/>
        <w:tabs>
          <w:tab w:pos="56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31"/>
          <w:szCs w:val="31"/>
          <w:color w:val="030303"/>
          <w:spacing w:val="-7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31"/>
          <w:szCs w:val="31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62"/>
        </w:rPr>
        <w:t>:</w:t>
      </w:r>
      <w:r>
        <w:rPr>
          <w:rFonts w:ascii="Arial" w:hAnsi="Arial" w:cs="Arial" w:eastAsia="Arial"/>
          <w:sz w:val="31"/>
          <w:szCs w:val="31"/>
          <w:color w:val="030303"/>
          <w:spacing w:val="-4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00"/>
        </w:rPr>
        <w:t>pression</w:t>
      </w:r>
      <w:r>
        <w:rPr>
          <w:rFonts w:ascii="Arial" w:hAnsi="Arial" w:cs="Arial" w:eastAsia="Arial"/>
          <w:sz w:val="31"/>
          <w:szCs w:val="31"/>
          <w:color w:val="030303"/>
          <w:spacing w:val="68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30303"/>
          <w:spacing w:val="0"/>
          <w:w w:val="110"/>
        </w:rPr>
        <w:t>atmosphérique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220" w:bottom="280" w:left="40" w:right="100"/>
        </w:sectPr>
      </w:pPr>
      <w:rPr/>
    </w:p>
    <w:p>
      <w:pPr>
        <w:spacing w:before="30" w:after="0" w:line="240" w:lineRule="auto"/>
        <w:ind w:left="652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Cal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b</w:t>
      </w:r>
      <w:r>
        <w:rPr>
          <w:rFonts w:ascii="Calibri" w:hAnsi="Calibri" w:cs="Calibri" w:eastAsia="Calibri"/>
          <w:sz w:val="36"/>
          <w:szCs w:val="36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on:</w:t>
      </w:r>
    </w:p>
    <w:p>
      <w:pPr>
        <w:spacing w:before="37" w:after="0" w:line="208" w:lineRule="auto"/>
        <w:ind w:left="10779" w:right="496" w:firstLine="-4320"/>
        <w:jc w:val="righ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x</w:t>
      </w:r>
      <w:r>
        <w:rPr>
          <w:rFonts w:ascii="Calibri" w:hAnsi="Calibri" w:cs="Calibri" w:eastAsia="Calibri"/>
          <w:sz w:val="36"/>
          <w:szCs w:val="36"/>
          <w:spacing w:val="-7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=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  <w:t>0</w:t>
      </w:r>
      <w:r>
        <w:rPr>
          <w:rFonts w:ascii="Calibri" w:hAnsi="Calibri" w:cs="Calibri" w:eastAsia="Calibri"/>
          <w:sz w:val="24"/>
          <w:szCs w:val="24"/>
          <w:spacing w:val="29"/>
          <w:w w:val="100"/>
          <w:position w:val="-9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ns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aé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osol</w:t>
      </w:r>
      <w:r>
        <w:rPr>
          <w:rFonts w:ascii="Calibri" w:hAnsi="Calibri" w:cs="Calibri" w:eastAsia="Calibri"/>
          <w:sz w:val="36"/>
          <w:szCs w:val="36"/>
          <w:spacing w:val="77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soleil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au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0"/>
        </w:rPr>
        <w:t>z</w:t>
      </w:r>
      <w:r>
        <w:rPr>
          <w:rFonts w:ascii="Calibri" w:hAnsi="Calibri" w:cs="Calibri" w:eastAsia="Calibri"/>
          <w:sz w:val="36"/>
          <w:szCs w:val="36"/>
          <w:spacing w:val="0"/>
          <w:w w:val="99"/>
          <w:position w:val="0"/>
        </w:rPr>
        <w:t>é</w:t>
      </w:r>
      <w:r>
        <w:rPr>
          <w:rFonts w:ascii="Calibri" w:hAnsi="Calibri" w:cs="Calibri" w:eastAsia="Calibri"/>
          <w:sz w:val="36"/>
          <w:szCs w:val="36"/>
          <w:spacing w:val="1"/>
          <w:w w:val="99"/>
          <w:position w:val="0"/>
        </w:rPr>
        <w:t>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th</w:t>
      </w:r>
    </w:p>
    <w:p>
      <w:pPr>
        <w:jc w:val="right"/>
        <w:spacing w:after="0"/>
        <w:sectPr>
          <w:pgSz w:w="14400" w:h="10800" w:orient="landscape"/>
          <w:pgMar w:top="80" w:bottom="0" w:left="2060" w:right="80"/>
        </w:sectPr>
      </w:pPr>
      <w:rPr/>
    </w:p>
    <w:p>
      <w:pPr>
        <w:spacing w:before="0" w:after="0" w:line="1710" w:lineRule="exact"/>
        <w:ind w:right="-20"/>
        <w:jc w:val="right"/>
        <w:rPr>
          <w:rFonts w:ascii="Cambria Math" w:hAnsi="Cambria Math" w:cs="Cambria Math" w:eastAsia="Cambria Math"/>
          <w:sz w:val="48"/>
          <w:szCs w:val="48"/>
        </w:rPr>
      </w:pPr>
      <w:rPr/>
      <w:r>
        <w:rPr>
          <w:rFonts w:ascii="Cambria Math" w:hAnsi="Cambria Math" w:cs="Cambria Math" w:eastAsia="Cambria Math"/>
          <w:sz w:val="48"/>
          <w:szCs w:val="48"/>
          <w:spacing w:val="-72"/>
          <w:w w:val="100"/>
          <w:position w:val="65"/>
        </w:rPr>
        <w:t>𝑇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56"/>
        </w:rPr>
        <w:t>𝜆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56"/>
        </w:rPr>
        <w:t> </w:t>
      </w:r>
      <w:r>
        <w:rPr>
          <w:rFonts w:ascii="Cambria Math" w:hAnsi="Cambria Math" w:cs="Cambria Math" w:eastAsia="Cambria Math"/>
          <w:sz w:val="35"/>
          <w:szCs w:val="35"/>
          <w:spacing w:val="4"/>
          <w:w w:val="100"/>
          <w:position w:val="56"/>
        </w:rPr>
        <w:t> </w:t>
      </w:r>
      <w:r>
        <w:rPr>
          <w:rFonts w:ascii="Cambria Math" w:hAnsi="Cambria Math" w:cs="Cambria Math" w:eastAsia="Cambria Math"/>
          <w:sz w:val="48"/>
          <w:szCs w:val="48"/>
          <w:spacing w:val="0"/>
          <w:w w:val="100"/>
          <w:position w:val="65"/>
        </w:rPr>
        <w:t>=</w:t>
      </w:r>
      <w:r>
        <w:rPr>
          <w:rFonts w:ascii="Cambria Math" w:hAnsi="Cambria Math" w:cs="Cambria Math" w:eastAsia="Cambria Math"/>
          <w:sz w:val="48"/>
          <w:szCs w:val="48"/>
          <w:spacing w:val="0"/>
          <w:w w:val="100"/>
          <w:position w:val="0"/>
        </w:rPr>
      </w:r>
    </w:p>
    <w:p>
      <w:pPr>
        <w:spacing w:before="0" w:after="0" w:line="99" w:lineRule="exact"/>
        <w:ind w:right="551"/>
        <w:jc w:val="right"/>
        <w:rPr>
          <w:rFonts w:ascii="Symbol" w:hAnsi="Symbol" w:cs="Symbol" w:eastAsia="Symbol"/>
          <w:sz w:val="39"/>
          <w:szCs w:val="39"/>
        </w:rPr>
      </w:pPr>
      <w:rPr/>
      <w:r>
        <w:rPr/>
        <w:pict>
          <v:group style="position:absolute;margin-left:521.225037pt;margin-top:1.830116pt;width:174.454391pt;height:.1pt;mso-position-horizontal-relative:page;mso-position-vertical-relative:paragraph;z-index:-4440" coordorigin="10425,37" coordsize="3489,2">
            <v:shape style="position:absolute;left:10425;top:37;width:3489;height:2" coordorigin="10425,37" coordsize="3489,0" path="m10425,37l13914,37e" filled="f" stroked="t" strokeweight=".80806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i/>
          <w:position w:val="-5"/>
        </w:rPr>
        <w:t>R</w:t>
      </w:r>
      <w:r>
        <w:rPr>
          <w:rFonts w:ascii="Times New Roman" w:hAnsi="Times New Roman" w:cs="Times New Roman" w:eastAsia="Times New Roman"/>
          <w:sz w:val="39"/>
          <w:szCs w:val="39"/>
          <w:spacing w:val="-2"/>
          <w:w w:val="100"/>
          <w:i/>
          <w:position w:val="-5"/>
        </w:rPr>
        <w:t> </w:t>
      </w:r>
      <w:r>
        <w:rPr>
          <w:rFonts w:ascii="Symbol" w:hAnsi="Symbol" w:cs="Symbol" w:eastAsia="Symbol"/>
          <w:sz w:val="39"/>
          <w:szCs w:val="39"/>
          <w:spacing w:val="0"/>
          <w:w w:val="101"/>
          <w:position w:val="-5"/>
        </w:rPr>
        <w:t></w:t>
      </w:r>
      <w:r>
        <w:rPr>
          <w:rFonts w:ascii="Symbol" w:hAnsi="Symbol" w:cs="Symbol" w:eastAsia="Symbol"/>
          <w:sz w:val="39"/>
          <w:szCs w:val="39"/>
          <w:spacing w:val="0"/>
          <w:w w:val="100"/>
          <w:position w:val="0"/>
        </w:rPr>
      </w:r>
    </w:p>
    <w:p>
      <w:pPr>
        <w:spacing w:before="0" w:after="0" w:line="937" w:lineRule="exact"/>
        <w:ind w:left="49" w:right="2676"/>
        <w:jc w:val="center"/>
        <w:rPr>
          <w:rFonts w:ascii="Cambria Math" w:hAnsi="Cambria Math" w:cs="Cambria Math" w:eastAsia="Cambria Math"/>
          <w:sz w:val="35"/>
          <w:szCs w:val="35"/>
        </w:rPr>
      </w:pPr>
      <w:rPr/>
      <w:r>
        <w:rPr/>
        <w:br w:type="column"/>
      </w:r>
      <w:r>
        <w:rPr>
          <w:rFonts w:ascii="Cambria Math" w:hAnsi="Cambria Math" w:cs="Cambria Math" w:eastAsia="Cambria Math"/>
          <w:sz w:val="48"/>
          <w:szCs w:val="48"/>
          <w:spacing w:val="-86"/>
          <w:w w:val="100"/>
          <w:position w:val="40"/>
        </w:rPr>
        <w:t>𝑉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30"/>
        </w:rPr>
        <w:t>𝜆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0"/>
        </w:rPr>
      </w:r>
    </w:p>
    <w:p>
      <w:pPr>
        <w:spacing w:before="0" w:after="0" w:line="521" w:lineRule="exact"/>
        <w:ind w:left="-61" w:right="2563"/>
        <w:jc w:val="center"/>
        <w:rPr>
          <w:rFonts w:ascii="Cambria Math" w:hAnsi="Cambria Math" w:cs="Cambria Math" w:eastAsia="Cambria Math"/>
          <w:sz w:val="35"/>
          <w:szCs w:val="35"/>
        </w:rPr>
      </w:pPr>
      <w:rPr/>
      <w:r>
        <w:rPr/>
        <w:pict>
          <v:group style="position:absolute;margin-left:551.690002pt;margin-top:-17.947708pt;width:33.480pt;height:.1pt;mso-position-horizontal-relative:page;mso-position-vertical-relative:paragraph;z-index:-4438" coordorigin="11034,-359" coordsize="670,2">
            <v:shape style="position:absolute;left:11034;top:-359;width:670;height:2" coordorigin="11034,-359" coordsize="670,0" path="m11034,-359l11703,-359e" filled="f" stroked="t" strokeweight="1.66pt" strokecolor="#000000">
              <v:path arrowok="t"/>
            </v:shape>
          </v:group>
          <w10:wrap type="none"/>
        </w:pict>
      </w:r>
      <w:r>
        <w:rPr>
          <w:rFonts w:ascii="Cambria Math" w:hAnsi="Cambria Math" w:cs="Cambria Math" w:eastAsia="Cambria Math"/>
          <w:sz w:val="48"/>
          <w:szCs w:val="48"/>
          <w:spacing w:val="-65"/>
          <w:position w:val="32"/>
        </w:rPr>
        <w:t>𝑉</w:t>
      </w:r>
      <w:r>
        <w:rPr>
          <w:rFonts w:ascii="Cambria Math" w:hAnsi="Cambria Math" w:cs="Cambria Math" w:eastAsia="Cambria Math"/>
          <w:sz w:val="35"/>
          <w:szCs w:val="35"/>
          <w:spacing w:val="-1"/>
          <w:w w:val="104"/>
          <w:position w:val="22"/>
        </w:rPr>
        <w:t>0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22"/>
        </w:rPr>
        <w:t>𝜆</w:t>
      </w:r>
      <w:r>
        <w:rPr>
          <w:rFonts w:ascii="Cambria Math" w:hAnsi="Cambria Math" w:cs="Cambria Math" w:eastAsia="Cambria Math"/>
          <w:sz w:val="35"/>
          <w:szCs w:val="35"/>
          <w:spacing w:val="0"/>
          <w:w w:val="100"/>
          <w:position w:val="0"/>
        </w:rPr>
      </w:r>
    </w:p>
    <w:p>
      <w:pPr>
        <w:spacing w:before="0" w:after="0" w:line="231" w:lineRule="exact"/>
        <w:ind w:left="579" w:right="-20"/>
        <w:jc w:val="lef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spacing w:val="-34"/>
          <w:w w:val="101"/>
          <w:position w:val="4"/>
        </w:rPr>
        <w:t>(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  <w:position w:val="4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spacing w:val="-70"/>
          <w:w w:val="100"/>
          <w:position w:val="4"/>
        </w:rPr>
        <w:t> </w:t>
      </w:r>
      <w:r>
        <w:rPr>
          <w:rFonts w:ascii="Symbol" w:hAnsi="Symbol" w:cs="Symbol" w:eastAsia="Symbol"/>
          <w:sz w:val="39"/>
          <w:szCs w:val="39"/>
          <w:spacing w:val="0"/>
          <w:w w:val="101"/>
          <w:position w:val="4"/>
        </w:rPr>
        <w:t></w:t>
      </w:r>
      <w:r>
        <w:rPr>
          <w:rFonts w:ascii="Times New Roman" w:hAnsi="Times New Roman" w:cs="Times New Roman" w:eastAsia="Times New Roman"/>
          <w:sz w:val="39"/>
          <w:szCs w:val="39"/>
          <w:spacing w:val="-52"/>
          <w:w w:val="100"/>
          <w:position w:val="4"/>
        </w:rPr>
        <w:t> </w:t>
      </w:r>
      <w:r>
        <w:rPr>
          <w:rFonts w:ascii="Symbol" w:hAnsi="Symbol" w:cs="Symbol" w:eastAsia="Symbol"/>
          <w:sz w:val="41"/>
          <w:szCs w:val="41"/>
          <w:spacing w:val="0"/>
          <w:w w:val="96"/>
          <w:position w:val="4"/>
        </w:rPr>
        <w:t></w:t>
      </w:r>
      <w:r>
        <w:rPr>
          <w:rFonts w:ascii="Times New Roman" w:hAnsi="Times New Roman" w:cs="Times New Roman" w:eastAsia="Times New Roman"/>
          <w:sz w:val="41"/>
          <w:szCs w:val="41"/>
          <w:spacing w:val="-32"/>
          <w:w w:val="96"/>
          <w:position w:val="4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22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-9"/>
          <w:w w:val="100"/>
          <w:position w:val="22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  <w:position w:val="4"/>
        </w:rPr>
        <w:t>)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  <w:cols w:num="2" w:equalWidth="0">
            <w:col w:w="8842" w:space="133"/>
            <w:col w:w="3285"/>
          </w:cols>
        </w:sectPr>
      </w:pPr>
      <w:rPr/>
    </w:p>
    <w:p>
      <w:pPr>
        <w:spacing w:before="0" w:after="0" w:line="429" w:lineRule="exact"/>
        <w:ind w:right="385"/>
        <w:jc w:val="righ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spacing w:val="-34"/>
          <w:w w:val="101"/>
        </w:rPr>
        <w:t>[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spacing w:val="-69"/>
          <w:w w:val="100"/>
        </w:rPr>
        <w:t> </w:t>
      </w:r>
      <w:r>
        <w:rPr>
          <w:rFonts w:ascii="Symbol" w:hAnsi="Symbol" w:cs="Symbol" w:eastAsia="Symbol"/>
          <w:sz w:val="39"/>
          <w:szCs w:val="39"/>
          <w:spacing w:val="0"/>
          <w:w w:val="101"/>
        </w:rPr>
        <w:t></w:t>
      </w:r>
      <w:r>
        <w:rPr>
          <w:rFonts w:ascii="Times New Roman" w:hAnsi="Times New Roman" w:cs="Times New Roman" w:eastAsia="Times New Roman"/>
          <w:sz w:val="39"/>
          <w:szCs w:val="39"/>
          <w:spacing w:val="-47"/>
          <w:w w:val="100"/>
        </w:rPr>
        <w:t> </w:t>
      </w:r>
      <w:r>
        <w:rPr>
          <w:rFonts w:ascii="Symbol" w:hAnsi="Symbol" w:cs="Symbol" w:eastAsia="Symbol"/>
          <w:sz w:val="41"/>
          <w:szCs w:val="41"/>
          <w:spacing w:val="0"/>
          <w:w w:val="100"/>
        </w:rPr>
        <w:t></w:t>
      </w:r>
      <w:r>
        <w:rPr>
          <w:rFonts w:ascii="Times New Roman" w:hAnsi="Times New Roman" w:cs="Times New Roman" w:eastAsia="Times New Roman"/>
          <w:sz w:val="41"/>
          <w:szCs w:val="41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39"/>
          <w:szCs w:val="39"/>
          <w:spacing w:val="-5"/>
          <w:w w:val="100"/>
        </w:rPr>
        <w:t>o</w:t>
      </w:r>
      <w:r>
        <w:rPr>
          <w:rFonts w:ascii="Times New Roman" w:hAnsi="Times New Roman" w:cs="Times New Roman" w:eastAsia="Times New Roman"/>
          <w:sz w:val="39"/>
          <w:szCs w:val="3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39"/>
          <w:szCs w:val="39"/>
          <w:spacing w:val="-6"/>
          <w:w w:val="100"/>
        </w:rPr>
        <w:t>(</w:t>
      </w:r>
      <w:r>
        <w:rPr>
          <w:rFonts w:ascii="Times New Roman" w:hAnsi="Times New Roman" w:cs="Times New Roman" w:eastAsia="Times New Roman"/>
          <w:sz w:val="39"/>
          <w:szCs w:val="39"/>
          <w:spacing w:val="-5"/>
          <w:w w:val="100"/>
        </w:rPr>
        <w:t>36</w:t>
      </w:r>
      <w:r>
        <w:rPr>
          <w:rFonts w:ascii="Times New Roman" w:hAnsi="Times New Roman" w:cs="Times New Roman" w:eastAsia="Times New Roman"/>
          <w:sz w:val="39"/>
          <w:szCs w:val="39"/>
          <w:spacing w:val="1"/>
          <w:w w:val="100"/>
        </w:rPr>
        <w:t>0</w:t>
      </w:r>
      <w:r>
        <w:rPr>
          <w:rFonts w:ascii="Symbol" w:hAnsi="Symbol" w:cs="Symbol" w:eastAsia="Symbol"/>
          <w:sz w:val="39"/>
          <w:szCs w:val="39"/>
          <w:spacing w:val="-6"/>
          <w:w w:val="100"/>
        </w:rPr>
        <w:t></w:t>
      </w:r>
      <w:r>
        <w:rPr>
          <w:rFonts w:ascii="Times New Roman" w:hAnsi="Times New Roman" w:cs="Times New Roman" w:eastAsia="Times New Roman"/>
          <w:sz w:val="39"/>
          <w:szCs w:val="39"/>
          <w:spacing w:val="-14"/>
          <w:w w:val="100"/>
        </w:rPr>
        <w:t>.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39"/>
          <w:szCs w:val="39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39"/>
          <w:szCs w:val="39"/>
          <w:spacing w:val="-43"/>
          <w:w w:val="100"/>
        </w:rPr>
        <w:t> </w:t>
      </w:r>
      <w:r>
        <w:rPr>
          <w:rFonts w:ascii="Times New Roman" w:hAnsi="Times New Roman" w:cs="Times New Roman" w:eastAsia="Times New Roman"/>
          <w:sz w:val="39"/>
          <w:szCs w:val="39"/>
          <w:spacing w:val="-5"/>
          <w:w w:val="101"/>
        </w:rPr>
        <w:t>365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1"/>
        </w:rPr>
        <w:t>]</w:t>
      </w:r>
      <w:r>
        <w:rPr>
          <w:rFonts w:ascii="Times New Roman" w:hAnsi="Times New Roman" w:cs="Times New Roman" w:eastAsia="Times New Roman"/>
          <w:sz w:val="39"/>
          <w:szCs w:val="39"/>
          <w:spacing w:val="0"/>
          <w:w w:val="100"/>
        </w:rPr>
      </w:r>
    </w:p>
    <w:p>
      <w:pPr>
        <w:spacing w:before="13" w:after="0" w:line="288" w:lineRule="exact"/>
        <w:ind w:left="7780" w:right="375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1"/>
          <w:w w:val="100"/>
        </w:rPr>
        <w:t>ε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=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0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.0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67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x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rici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é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spacing w:val="-5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=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mé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j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17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ée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</w:sectPr>
      </w:pPr>
      <w:rPr/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174" w:lineRule="auto"/>
        <w:ind w:left="8527" w:right="-138" w:firstLine="-737"/>
        <w:jc w:val="left"/>
        <w:tabs>
          <w:tab w:pos="8800" w:val="left"/>
        </w:tabs>
        <w:rPr>
          <w:rFonts w:ascii="Symbol" w:hAnsi="Symbol" w:cs="Symbol" w:eastAsia="Symbol"/>
          <w:sz w:val="50"/>
          <w:szCs w:val="50"/>
        </w:rPr>
      </w:pPr>
      <w:rPr/>
      <w:r>
        <w:rPr/>
        <w:pict>
          <v:group style="position:absolute;margin-left:528.592285pt;margin-top:21.161211pt;width:40.797667pt;height:.1pt;mso-position-horizontal-relative:page;mso-position-vertical-relative:paragraph;z-index:-4442" coordorigin="10572,423" coordsize="816,2">
            <v:shape style="position:absolute;left:10572;top:423;width:816;height:2" coordorigin="10572,423" coordsize="816,0" path="m10572,423l11388,423e" filled="f" stroked="t" strokeweight="1.002315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86"/>
          <w:i/>
        </w:rPr>
        <w:t>m</w:t>
      </w:r>
      <w:r>
        <w:rPr>
          <w:rFonts w:ascii="Times New Roman" w:hAnsi="Times New Roman" w:cs="Times New Roman" w:eastAsia="Times New Roman"/>
          <w:sz w:val="48"/>
          <w:szCs w:val="48"/>
          <w:spacing w:val="-11"/>
          <w:w w:val="86"/>
          <w:i/>
        </w:rPr>
        <w:t> </w:t>
      </w:r>
      <w:r>
        <w:rPr>
          <w:rFonts w:ascii="Symbol" w:hAnsi="Symbol" w:cs="Symbol" w:eastAsia="Symbol"/>
          <w:sz w:val="48"/>
          <w:szCs w:val="48"/>
          <w:spacing w:val="0"/>
          <w:w w:val="100"/>
        </w:rPr>
        <w:t></w:t>
      </w:r>
      <w:r>
        <w:rPr>
          <w:rFonts w:ascii="Times New Roman" w:hAnsi="Times New Roman" w:cs="Times New Roman" w:eastAsia="Times New Roman"/>
          <w:sz w:val="48"/>
          <w:szCs w:val="48"/>
          <w:spacing w:val="-83"/>
          <w:w w:val="10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30"/>
        </w:rPr>
        <w:t>1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30"/>
        </w:rPr>
        <w:t> </w:t>
      </w:r>
      <w:r>
        <w:rPr>
          <w:rFonts w:ascii="Times New Roman" w:hAnsi="Times New Roman" w:cs="Times New Roman" w:eastAsia="Times New Roman"/>
          <w:sz w:val="48"/>
          <w:szCs w:val="48"/>
          <w:spacing w:val="-4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48"/>
          <w:szCs w:val="48"/>
          <w:spacing w:val="-22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48"/>
          <w:szCs w:val="48"/>
          <w:spacing w:val="-64"/>
          <w:w w:val="100"/>
          <w:position w:val="0"/>
        </w:rPr>
        <w:t> </w:t>
      </w:r>
      <w:r>
        <w:rPr>
          <w:rFonts w:ascii="Symbol" w:hAnsi="Symbol" w:cs="Symbol" w:eastAsia="Symbol"/>
          <w:sz w:val="50"/>
          <w:szCs w:val="50"/>
          <w:spacing w:val="0"/>
          <w:w w:val="83"/>
          <w:position w:val="0"/>
        </w:rPr>
        <w:t></w:t>
      </w:r>
      <w:r>
        <w:rPr>
          <w:rFonts w:ascii="Symbol" w:hAnsi="Symbol" w:cs="Symbol" w:eastAsia="Symbol"/>
          <w:sz w:val="50"/>
          <w:szCs w:val="50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196" w:lineRule="auto"/>
        <w:ind w:left="238" w:right="24" w:firstLine="-238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Symbol" w:hAnsi="Symbol" w:cs="Symbol" w:eastAsia="Symbol"/>
          <w:sz w:val="37"/>
          <w:szCs w:val="37"/>
          <w:spacing w:val="0"/>
          <w:w w:val="94"/>
          <w:position w:val="-6"/>
        </w:rPr>
        <w:t></w:t>
      </w:r>
      <w:r>
        <w:rPr>
          <w:rFonts w:ascii="Times New Roman" w:hAnsi="Times New Roman" w:cs="Times New Roman" w:eastAsia="Times New Roman"/>
          <w:sz w:val="37"/>
          <w:szCs w:val="37"/>
          <w:spacing w:val="-31"/>
          <w:w w:val="94"/>
          <w:position w:val="-6"/>
        </w:rPr>
        <w:t> </w:t>
      </w:r>
      <w:r>
        <w:rPr>
          <w:rFonts w:ascii="Calibri" w:hAnsi="Calibri" w:cs="Calibri" w:eastAsia="Calibri"/>
          <w:sz w:val="24"/>
          <w:szCs w:val="24"/>
          <w:spacing w:val="-17"/>
          <w:w w:val="100"/>
          <w:position w:val="0"/>
        </w:rPr>
        <w:t>L</w:t>
      </w:r>
      <w:r>
        <w:rPr>
          <w:rFonts w:ascii="Calibri" w:hAnsi="Calibri" w:cs="Calibri" w:eastAsia="Calibri"/>
          <w:sz w:val="24"/>
          <w:szCs w:val="24"/>
          <w:spacing w:val="-17"/>
          <w:w w:val="100"/>
          <w:position w:val="0"/>
        </w:rPr>
        <w:t>’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gle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-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osi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t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ion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d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u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sol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e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il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-5"/>
          <w:w w:val="100"/>
          <w:position w:val="0"/>
        </w:rPr>
        <w:t>a</w:t>
      </w:r>
      <w:r>
        <w:rPr>
          <w:rFonts w:ascii="Calibri" w:hAnsi="Calibri" w:cs="Calibri" w:eastAsia="Calibri"/>
          <w:sz w:val="24"/>
          <w:szCs w:val="24"/>
          <w:spacing w:val="-3"/>
          <w:w w:val="100"/>
          <w:position w:val="0"/>
        </w:rPr>
        <w:t>v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ec</w:t>
      </w:r>
      <w:r>
        <w:rPr>
          <w:rFonts w:ascii="Calibri" w:hAnsi="Calibri" w:cs="Calibri" w:eastAsia="Calibri"/>
          <w:sz w:val="24"/>
          <w:szCs w:val="24"/>
          <w:spacing w:val="3"/>
          <w:w w:val="100"/>
          <w:position w:val="0"/>
        </w:rPr>
        <w:t> 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l’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h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0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0"/>
        </w:rPr>
        <w:t>z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0"/>
        </w:rPr>
        <w:t>on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  <w:cols w:num="2" w:equalWidth="0">
            <w:col w:w="9260" w:space="451"/>
            <w:col w:w="254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</w:sectPr>
      </w:pPr>
      <w:rPr/>
    </w:p>
    <w:p>
      <w:pPr>
        <w:spacing w:before="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Symbol" w:hAnsi="Symbol" w:cs="Symbol" w:eastAsia="Symbol"/>
          <w:sz w:val="31"/>
          <w:szCs w:val="31"/>
        </w:rPr>
      </w:pPr>
      <w:rPr/>
      <w:r>
        <w:rPr>
          <w:rFonts w:ascii="Symbol" w:hAnsi="Symbol" w:cs="Symbol" w:eastAsia="Symbol"/>
          <w:sz w:val="51"/>
          <w:szCs w:val="51"/>
          <w:spacing w:val="-11"/>
          <w:w w:val="100"/>
        </w:rPr>
        <w:t></w:t>
      </w:r>
      <w:r>
        <w:rPr>
          <w:rFonts w:ascii="Symbol" w:hAnsi="Symbol" w:cs="Symbol" w:eastAsia="Symbol"/>
          <w:sz w:val="51"/>
          <w:szCs w:val="51"/>
          <w:spacing w:val="0"/>
          <w:w w:val="100"/>
        </w:rPr>
        <w:t></w:t>
      </w:r>
      <w:r>
        <w:rPr>
          <w:rFonts w:ascii="Times New Roman" w:hAnsi="Times New Roman" w:cs="Times New Roman" w:eastAsia="Times New Roman"/>
          <w:sz w:val="51"/>
          <w:szCs w:val="51"/>
          <w:spacing w:val="-7"/>
          <w:w w:val="100"/>
        </w:rPr>
        <w:t> </w:t>
      </w:r>
      <w:r>
        <w:rPr>
          <w:rFonts w:ascii="Symbol" w:hAnsi="Symbol" w:cs="Symbol" w:eastAsia="Symbol"/>
          <w:sz w:val="54"/>
          <w:szCs w:val="54"/>
          <w:spacing w:val="0"/>
          <w:w w:val="95"/>
        </w:rPr>
        <w:t></w:t>
      </w:r>
      <w:r>
        <w:rPr>
          <w:rFonts w:ascii="Times New Roman" w:hAnsi="Times New Roman" w:cs="Times New Roman" w:eastAsia="Times New Roman"/>
          <w:sz w:val="54"/>
          <w:szCs w:val="54"/>
          <w:spacing w:val="-77"/>
          <w:w w:val="100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spacing w:val="-2"/>
          <w:w w:val="103"/>
          <w:i/>
          <w:position w:val="-13"/>
        </w:rPr>
        <w:t>a</w:t>
      </w:r>
      <w:r>
        <w:rPr>
          <w:rFonts w:ascii="Symbol" w:hAnsi="Symbol" w:cs="Symbol" w:eastAsia="Symbol"/>
          <w:sz w:val="31"/>
          <w:szCs w:val="31"/>
          <w:spacing w:val="0"/>
          <w:w w:val="97"/>
          <w:position w:val="-13"/>
        </w:rPr>
        <w:t>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0"/>
        </w:rPr>
      </w:r>
    </w:p>
    <w:p>
      <w:pPr>
        <w:spacing w:before="0" w:after="0" w:line="841" w:lineRule="exact"/>
        <w:ind w:left="-144" w:right="43"/>
        <w:jc w:val="righ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br w:type="column"/>
      </w:r>
      <w:r>
        <w:rPr>
          <w:rFonts w:ascii="Symbol" w:hAnsi="Symbol" w:cs="Symbol" w:eastAsia="Symbol"/>
          <w:sz w:val="51"/>
          <w:szCs w:val="51"/>
          <w:spacing w:val="0"/>
          <w:w w:val="100"/>
          <w:position w:val="-12"/>
        </w:rPr>
        <w:t></w:t>
      </w:r>
      <w:r>
        <w:rPr>
          <w:rFonts w:ascii="Times New Roman" w:hAnsi="Times New Roman" w:cs="Times New Roman" w:eastAsia="Times New Roman"/>
          <w:sz w:val="51"/>
          <w:szCs w:val="51"/>
          <w:spacing w:val="-9"/>
          <w:w w:val="100"/>
          <w:position w:val="-12"/>
        </w:rPr>
        <w:t> </w:t>
      </w:r>
      <w:r>
        <w:rPr>
          <w:rFonts w:ascii="Symbol" w:hAnsi="Symbol" w:cs="Symbol" w:eastAsia="Symbol"/>
          <w:sz w:val="51"/>
          <w:szCs w:val="51"/>
          <w:spacing w:val="0"/>
          <w:w w:val="100"/>
          <w:position w:val="-12"/>
        </w:rPr>
        <w:t></w:t>
      </w:r>
      <w:r>
        <w:rPr>
          <w:rFonts w:ascii="Times New Roman" w:hAnsi="Times New Roman" w:cs="Times New Roman" w:eastAsia="Times New Roman"/>
          <w:sz w:val="51"/>
          <w:szCs w:val="51"/>
          <w:spacing w:val="38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1"/>
          <w:position w:val="20"/>
        </w:rPr>
        <w:t>1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0" w:after="0" w:line="448" w:lineRule="exact"/>
        <w:ind w:right="-20"/>
        <w:jc w:val="righ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pict>
          <v:group style="position:absolute;margin-left:554.181580pt;margin-top:-8.829823pt;width:21.449337pt;height:.1pt;mso-position-horizontal-relative:page;mso-position-vertical-relative:paragraph;z-index:-4441" coordorigin="11084,-177" coordsize="429,2">
            <v:shape style="position:absolute;left:11084;top:-177;width:429;height:2" coordorigin="11084,-177" coordsize="429,0" path="m11084,-177l11513,-177e" filled="f" stroked="t" strokeweight="1.060252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1"/>
          <w:i/>
          <w:position w:val="1"/>
        </w:rPr>
        <w:t>m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151"/>
        <w:jc w:val="left"/>
        <w:rPr>
          <w:rFonts w:ascii="Symbol" w:hAnsi="Symbol" w:cs="Symbol" w:eastAsia="Symbol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-2"/>
          <w:w w:val="101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spacing w:val="-15"/>
          <w:w w:val="101"/>
          <w:i/>
        </w:rPr>
        <w:t>L</w:t>
      </w:r>
      <w:r>
        <w:rPr>
          <w:rFonts w:ascii="Times New Roman" w:hAnsi="Times New Roman" w:cs="Times New Roman" w:eastAsia="Times New Roman"/>
          <w:sz w:val="51"/>
          <w:szCs w:val="51"/>
          <w:spacing w:val="19"/>
          <w:w w:val="101"/>
          <w:i/>
        </w:rPr>
        <w:t>n</w:t>
      </w:r>
      <w:r>
        <w:rPr>
          <w:rFonts w:ascii="Symbol" w:hAnsi="Symbol" w:cs="Symbol" w:eastAsia="Symbol"/>
          <w:sz w:val="67"/>
          <w:szCs w:val="67"/>
          <w:spacing w:val="-42"/>
          <w:w w:val="76"/>
        </w:rPr>
        <w:t></w:t>
      </w:r>
      <w:r>
        <w:rPr>
          <w:rFonts w:ascii="Times New Roman" w:hAnsi="Times New Roman" w:cs="Times New Roman" w:eastAsia="Times New Roman"/>
          <w:sz w:val="51"/>
          <w:szCs w:val="51"/>
          <w:spacing w:val="-29"/>
          <w:w w:val="101"/>
          <w:i/>
        </w:rPr>
        <w:t>T</w:t>
      </w:r>
      <w:r>
        <w:rPr>
          <w:rFonts w:ascii="Symbol" w:hAnsi="Symbol" w:cs="Symbol" w:eastAsia="Symbol"/>
          <w:sz w:val="31"/>
          <w:szCs w:val="31"/>
          <w:spacing w:val="0"/>
          <w:w w:val="97"/>
          <w:position w:val="-13"/>
        </w:rPr>
        <w:t>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/>
        <w:br w:type="column"/>
      </w:r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Symbol" w:hAnsi="Symbol" w:cs="Symbol" w:eastAsia="Symbol"/>
          <w:sz w:val="67"/>
          <w:szCs w:val="67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-2"/>
          <w:w w:val="101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spacing w:val="20"/>
          <w:w w:val="101"/>
          <w:i/>
        </w:rPr>
        <w:t>R</w:t>
      </w:r>
      <w:r>
        <w:rPr>
          <w:rFonts w:ascii="Times New Roman" w:hAnsi="Times New Roman" w:cs="Times New Roman" w:eastAsia="Times New Roman"/>
          <w:sz w:val="51"/>
          <w:szCs w:val="51"/>
          <w:spacing w:val="27"/>
          <w:w w:val="101"/>
        </w:rPr>
        <w:t>²</w:t>
      </w:r>
      <w:r>
        <w:rPr>
          <w:rFonts w:ascii="Symbol" w:hAnsi="Symbol" w:cs="Symbol" w:eastAsia="Symbol"/>
          <w:sz w:val="67"/>
          <w:szCs w:val="67"/>
          <w:spacing w:val="0"/>
          <w:w w:val="76"/>
        </w:rPr>
        <w:t></w:t>
      </w:r>
      <w:r>
        <w:rPr>
          <w:rFonts w:ascii="Symbol" w:hAnsi="Symbol" w:cs="Symbol" w:eastAsia="Symbol"/>
          <w:sz w:val="67"/>
          <w:szCs w:val="67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  <w:cols w:num="4" w:equalWidth="0">
            <w:col w:w="8075" w:space="190"/>
            <w:col w:w="1167" w:space="77"/>
            <w:col w:w="1230" w:space="54"/>
            <w:col w:w="14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</w:sectPr>
      </w:pPr>
      <w:rPr/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20"/>
        <w:jc w:val="right"/>
        <w:rPr>
          <w:rFonts w:ascii="Symbol" w:hAnsi="Symbol" w:cs="Symbol" w:eastAsia="Symbol"/>
          <w:sz w:val="31"/>
          <w:szCs w:val="31"/>
        </w:rPr>
      </w:pPr>
      <w:rPr/>
      <w:r>
        <w:rPr>
          <w:rFonts w:ascii="Symbol" w:hAnsi="Symbol" w:cs="Symbol" w:eastAsia="Symbol"/>
          <w:sz w:val="51"/>
          <w:szCs w:val="51"/>
          <w:spacing w:val="-15"/>
          <w:w w:val="100"/>
        </w:rPr>
        <w:t></w:t>
      </w:r>
      <w:r>
        <w:rPr>
          <w:rFonts w:ascii="Symbol" w:hAnsi="Symbol" w:cs="Symbol" w:eastAsia="Symbol"/>
          <w:sz w:val="51"/>
          <w:szCs w:val="51"/>
          <w:spacing w:val="0"/>
          <w:w w:val="100"/>
        </w:rPr>
        <w:t></w:t>
      </w:r>
      <w:r>
        <w:rPr>
          <w:rFonts w:ascii="Times New Roman" w:hAnsi="Times New Roman" w:cs="Times New Roman" w:eastAsia="Times New Roman"/>
          <w:sz w:val="51"/>
          <w:szCs w:val="51"/>
          <w:spacing w:val="-3"/>
          <w:w w:val="100"/>
        </w:rPr>
        <w:t> </w:t>
      </w:r>
      <w:r>
        <w:rPr>
          <w:rFonts w:ascii="Symbol" w:hAnsi="Symbol" w:cs="Symbol" w:eastAsia="Symbol"/>
          <w:sz w:val="54"/>
          <w:szCs w:val="54"/>
          <w:spacing w:val="0"/>
          <w:w w:val="96"/>
        </w:rPr>
        <w:t></w:t>
      </w:r>
      <w:r>
        <w:rPr>
          <w:rFonts w:ascii="Times New Roman" w:hAnsi="Times New Roman" w:cs="Times New Roman" w:eastAsia="Times New Roman"/>
          <w:sz w:val="54"/>
          <w:szCs w:val="54"/>
          <w:spacing w:val="-79"/>
          <w:w w:val="10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-3"/>
          <w:w w:val="101"/>
          <w:i/>
          <w:position w:val="-13"/>
        </w:rPr>
        <w:t>a</w:t>
      </w:r>
      <w:r>
        <w:rPr>
          <w:rFonts w:ascii="Symbol" w:hAnsi="Symbol" w:cs="Symbol" w:eastAsia="Symbol"/>
          <w:sz w:val="31"/>
          <w:szCs w:val="31"/>
          <w:spacing w:val="0"/>
          <w:w w:val="98"/>
          <w:position w:val="-13"/>
        </w:rPr>
        <w:t>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0"/>
        </w:rPr>
      </w:r>
    </w:p>
    <w:p>
      <w:pPr>
        <w:spacing w:before="0" w:after="0" w:line="844" w:lineRule="exact"/>
        <w:ind w:left="-144" w:right="44"/>
        <w:jc w:val="righ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br w:type="column"/>
      </w:r>
      <w:r>
        <w:rPr>
          <w:rFonts w:ascii="Symbol" w:hAnsi="Symbol" w:cs="Symbol" w:eastAsia="Symbol"/>
          <w:sz w:val="51"/>
          <w:szCs w:val="51"/>
          <w:spacing w:val="0"/>
          <w:w w:val="100"/>
          <w:position w:val="-12"/>
        </w:rPr>
        <w:t></w:t>
      </w:r>
      <w:r>
        <w:rPr>
          <w:rFonts w:ascii="Times New Roman" w:hAnsi="Times New Roman" w:cs="Times New Roman" w:eastAsia="Times New Roman"/>
          <w:sz w:val="51"/>
          <w:szCs w:val="51"/>
          <w:spacing w:val="-9"/>
          <w:w w:val="100"/>
          <w:position w:val="-12"/>
        </w:rPr>
        <w:t> </w:t>
      </w:r>
      <w:r>
        <w:rPr>
          <w:rFonts w:ascii="Symbol" w:hAnsi="Symbol" w:cs="Symbol" w:eastAsia="Symbol"/>
          <w:sz w:val="51"/>
          <w:szCs w:val="51"/>
          <w:spacing w:val="0"/>
          <w:w w:val="100"/>
          <w:position w:val="-12"/>
        </w:rPr>
        <w:t></w:t>
      </w:r>
      <w:r>
        <w:rPr>
          <w:rFonts w:ascii="Times New Roman" w:hAnsi="Times New Roman" w:cs="Times New Roman" w:eastAsia="Times New Roman"/>
          <w:sz w:val="51"/>
          <w:szCs w:val="51"/>
          <w:spacing w:val="39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position w:val="20"/>
        </w:rPr>
        <w:t>1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0" w:after="0" w:line="461" w:lineRule="exact"/>
        <w:ind w:right="-20"/>
        <w:jc w:val="righ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i/>
          <w:position w:val="2"/>
        </w:rPr>
        <w:t>m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40" w:lineRule="auto"/>
        <w:ind w:right="-152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-3"/>
          <w:w w:val="102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spacing w:val="-19"/>
          <w:w w:val="102"/>
          <w:i/>
        </w:rPr>
        <w:t>L</w:t>
      </w:r>
      <w:r>
        <w:rPr>
          <w:rFonts w:ascii="Times New Roman" w:hAnsi="Times New Roman" w:cs="Times New Roman" w:eastAsia="Times New Roman"/>
          <w:sz w:val="51"/>
          <w:szCs w:val="51"/>
          <w:spacing w:val="19"/>
          <w:w w:val="102"/>
          <w:i/>
        </w:rPr>
        <w:t>n</w:t>
      </w:r>
      <w:r>
        <w:rPr>
          <w:rFonts w:ascii="Symbol" w:hAnsi="Symbol" w:cs="Symbol" w:eastAsia="Symbol"/>
          <w:sz w:val="67"/>
          <w:szCs w:val="67"/>
          <w:spacing w:val="-44"/>
          <w:w w:val="76"/>
        </w:rPr>
        <w:t></w:t>
      </w:r>
      <w:r>
        <w:rPr>
          <w:rFonts w:ascii="Times New Roman" w:hAnsi="Times New Roman" w:cs="Times New Roman" w:eastAsia="Times New Roman"/>
          <w:sz w:val="51"/>
          <w:szCs w:val="51"/>
          <w:spacing w:val="-32"/>
          <w:w w:val="102"/>
          <w:i/>
        </w:rPr>
        <w:t>T</w:t>
      </w:r>
      <w:r>
        <w:rPr>
          <w:rFonts w:ascii="Symbol" w:hAnsi="Symbol" w:cs="Symbol" w:eastAsia="Symbol"/>
          <w:sz w:val="31"/>
          <w:szCs w:val="31"/>
          <w:spacing w:val="0"/>
          <w:w w:val="98"/>
          <w:position w:val="-13"/>
        </w:rPr>
        <w:t></w:t>
      </w:r>
      <w:r>
        <w:rPr>
          <w:rFonts w:ascii="Times New Roman" w:hAnsi="Times New Roman" w:cs="Times New Roman" w:eastAsia="Times New Roman"/>
          <w:sz w:val="31"/>
          <w:szCs w:val="31"/>
          <w:spacing w:val="-24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-3"/>
          <w:w w:val="102"/>
          <w:position w:val="0"/>
        </w:rPr>
        <w:t>.</w:t>
      </w:r>
      <w:r>
        <w:rPr>
          <w:rFonts w:ascii="Times New Roman" w:hAnsi="Times New Roman" w:cs="Times New Roman" w:eastAsia="Times New Roman"/>
          <w:sz w:val="51"/>
          <w:szCs w:val="51"/>
          <w:spacing w:val="17"/>
          <w:w w:val="102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51"/>
          <w:szCs w:val="51"/>
          <w:spacing w:val="27"/>
          <w:w w:val="102"/>
          <w:position w:val="0"/>
        </w:rPr>
        <w:t>²</w:t>
      </w:r>
      <w:r>
        <w:rPr>
          <w:rFonts w:ascii="Symbol" w:hAnsi="Symbol" w:cs="Symbol" w:eastAsia="Symbol"/>
          <w:sz w:val="67"/>
          <w:szCs w:val="67"/>
          <w:spacing w:val="0"/>
          <w:w w:val="76"/>
          <w:position w:val="0"/>
        </w:rPr>
        <w:t></w:t>
      </w:r>
      <w:r>
        <w:rPr>
          <w:rFonts w:ascii="Times New Roman" w:hAnsi="Times New Roman" w:cs="Times New Roman" w:eastAsia="Times New Roman"/>
          <w:sz w:val="67"/>
          <w:szCs w:val="67"/>
          <w:spacing w:val="-125"/>
          <w:w w:val="100"/>
          <w:position w:val="0"/>
        </w:rPr>
        <w:t> </w:t>
      </w:r>
      <w:r>
        <w:rPr>
          <w:rFonts w:ascii="Symbol" w:hAnsi="Symbol" w:cs="Symbol" w:eastAsia="Symbol"/>
          <w:sz w:val="51"/>
          <w:szCs w:val="51"/>
          <w:spacing w:val="25"/>
          <w:w w:val="102"/>
          <w:position w:val="0"/>
        </w:rPr>
        <w:t></w:t>
      </w:r>
      <w:r>
        <w:rPr>
          <w:rFonts w:ascii="Symbol" w:hAnsi="Symbol" w:cs="Symbol" w:eastAsia="Symbol"/>
          <w:sz w:val="54"/>
          <w:szCs w:val="54"/>
          <w:spacing w:val="0"/>
          <w:w w:val="96"/>
          <w:position w:val="0"/>
        </w:rPr>
        <w:t></w:t>
      </w:r>
      <w:r>
        <w:rPr>
          <w:rFonts w:ascii="Times New Roman" w:hAnsi="Times New Roman" w:cs="Times New Roman" w:eastAsia="Times New Roman"/>
          <w:sz w:val="54"/>
          <w:szCs w:val="54"/>
          <w:spacing w:val="-7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  <w:i/>
          <w:position w:val="-13"/>
        </w:rPr>
        <w:t>r</w:t>
      </w:r>
      <w:r>
        <w:rPr>
          <w:rFonts w:ascii="Times New Roman" w:hAnsi="Times New Roman" w:cs="Times New Roman" w:eastAsia="Times New Roman"/>
          <w:sz w:val="30"/>
          <w:szCs w:val="30"/>
          <w:spacing w:val="-41"/>
          <w:w w:val="100"/>
          <w:i/>
          <w:position w:val="-13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3"/>
          <w:w w:val="100"/>
          <w:position w:val="-13"/>
        </w:rPr>
        <w:t>0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-13"/>
        </w:rPr>
        <w:t></w:t>
      </w:r>
      <w:r>
        <w:rPr>
          <w:rFonts w:ascii="Times New Roman" w:hAnsi="Times New Roman" w:cs="Times New Roman" w:eastAsia="Times New Roman"/>
          <w:sz w:val="31"/>
          <w:szCs w:val="31"/>
          <w:spacing w:val="-3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position w:val="0"/>
        </w:rPr>
        <w:t>(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0" w:after="0" w:line="467" w:lineRule="exact"/>
        <w:ind w:left="96" w:right="-20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i/>
          <w:position w:val="-10"/>
        </w:rPr>
        <w:t>p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spacing w:before="0" w:after="0" w:line="420" w:lineRule="exact"/>
        <w:ind w:left="507" w:right="-20"/>
        <w:jc w:val="left"/>
        <w:rPr>
          <w:rFonts w:ascii="Symbol" w:hAnsi="Symbol" w:cs="Symbol" w:eastAsia="Symbol"/>
          <w:sz w:val="31"/>
          <w:szCs w:val="31"/>
        </w:rPr>
      </w:pPr>
      <w:rPr/>
      <w:r>
        <w:rPr/>
        <w:pict>
          <v:group style="position:absolute;margin-left:617.527344pt;margin-top:10.020252pt;width:29.132598pt;height:.1pt;mso-position-horizontal-relative:page;mso-position-vertical-relative:paragraph;z-index:-4439" coordorigin="12351,200" coordsize="583,2">
            <v:shape style="position:absolute;left:12351;top:200;width:583;height:2" coordorigin="12351,200" coordsize="583,0" path="m12351,200l12933,200e" filled="f" stroked="t" strokeweight="1.05547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1"/>
        </w:rPr>
        <w:t>)</w:t>
      </w:r>
      <w:r>
        <w:rPr>
          <w:rFonts w:ascii="Times New Roman" w:hAnsi="Times New Roman" w:cs="Times New Roman" w:eastAsia="Times New Roman"/>
          <w:sz w:val="51"/>
          <w:szCs w:val="51"/>
          <w:spacing w:val="-42"/>
          <w:w w:val="100"/>
          <w:position w:val="1"/>
        </w:rPr>
        <w:t> </w:t>
      </w:r>
      <w:r>
        <w:rPr>
          <w:rFonts w:ascii="Symbol" w:hAnsi="Symbol" w:cs="Symbol" w:eastAsia="Symbol"/>
          <w:sz w:val="51"/>
          <w:szCs w:val="51"/>
          <w:spacing w:val="25"/>
          <w:w w:val="102"/>
          <w:position w:val="1"/>
        </w:rPr>
        <w:t></w:t>
      </w:r>
      <w:r>
        <w:rPr>
          <w:rFonts w:ascii="Symbol" w:hAnsi="Symbol" w:cs="Symbol" w:eastAsia="Symbol"/>
          <w:sz w:val="54"/>
          <w:szCs w:val="54"/>
          <w:spacing w:val="0"/>
          <w:w w:val="96"/>
          <w:position w:val="1"/>
        </w:rPr>
        <w:t></w:t>
      </w:r>
      <w:r>
        <w:rPr>
          <w:rFonts w:ascii="Times New Roman" w:hAnsi="Times New Roman" w:cs="Times New Roman" w:eastAsia="Times New Roman"/>
          <w:sz w:val="54"/>
          <w:szCs w:val="54"/>
          <w:spacing w:val="-8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spacing w:val="13"/>
          <w:w w:val="100"/>
          <w:position w:val="-12"/>
        </w:rPr>
        <w:t>0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-12"/>
        </w:rPr>
        <w:t></w:t>
      </w:r>
      <w:r>
        <w:rPr>
          <w:rFonts w:ascii="Symbol" w:hAnsi="Symbol" w:cs="Symbol" w:eastAsia="Symbol"/>
          <w:sz w:val="31"/>
          <w:szCs w:val="31"/>
          <w:spacing w:val="0"/>
          <w:w w:val="100"/>
          <w:position w:val="0"/>
        </w:rPr>
      </w:r>
    </w:p>
    <w:p>
      <w:pPr>
        <w:spacing w:before="0" w:after="0" w:line="493" w:lineRule="exact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-4"/>
          <w:w w:val="102"/>
          <w:i/>
          <w:position w:val="9"/>
        </w:rPr>
        <w:t>p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1"/>
          <w:position w:val="-4"/>
        </w:rPr>
        <w:t>0</w:t>
      </w:r>
      <w:r>
        <w:rPr>
          <w:rFonts w:ascii="Times New Roman" w:hAnsi="Times New Roman" w:cs="Times New Roman" w:eastAsia="Times New Roman"/>
          <w:sz w:val="30"/>
          <w:szCs w:val="3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80"/>
          <w:cols w:num="4" w:equalWidth="0">
            <w:col w:w="5357" w:space="189"/>
            <w:col w:w="1173" w:space="73"/>
            <w:col w:w="3481" w:space="117"/>
            <w:col w:w="1870"/>
          </w:cols>
        </w:sectPr>
      </w:pPr>
      <w:rPr/>
    </w:p>
    <w:p>
      <w:pPr>
        <w:spacing w:before="25" w:after="0" w:line="240" w:lineRule="auto"/>
        <w:ind w:right="-20"/>
        <w:jc w:val="right"/>
        <w:rPr>
          <w:rFonts w:ascii="Symbol" w:hAnsi="Symbol" w:cs="Symbol" w:eastAsia="Symbol"/>
          <w:sz w:val="27"/>
          <w:szCs w:val="27"/>
        </w:rPr>
      </w:pPr>
      <w:rPr/>
      <w:r>
        <w:rPr/>
        <w:pict>
          <v:group style="position:absolute;margin-left:0pt;margin-top:0pt;width:720pt;height:533.5199pt;mso-position-horizontal-relative:page;mso-position-vertical-relative:page;z-index:-4443" coordorigin="0,0" coordsize="14400,10670">
            <v:shape style="position:absolute;left:0;top:0;width:9888;height:10670" type="#_x0000_t75">
              <v:imagedata r:id="rId74" o:title=""/>
            </v:shape>
            <v:group style="position:absolute;left:8438;top:46;width:5962;height:1454" coordorigin="8438,46" coordsize="5962,1454">
              <v:shape style="position:absolute;left:8438;top:46;width:5962;height:1454" coordorigin="8438,46" coordsize="5962,1454" path="m8438,1500l14400,1500,14400,46,8438,46,8438,1500e" filled="t" fillcolor="#FFFFFF" stroked="f">
                <v:path arrowok="t"/>
                <v:fill/>
              </v:shape>
            </v:group>
            <v:group style="position:absolute;left:7590;top:505;width:850;height:269" coordorigin="7590,505" coordsize="850,269">
              <v:shape style="position:absolute;left:7590;top:505;width:850;height:269" coordorigin="7590,505" coordsize="850,269" path="m7828,505l7814,509,7590,640,7814,771,7833,775,7850,767,7858,747,7855,730,7757,670,7649,670,7649,610,7760,610,7844,561,7857,547,7859,528,7844,511,7828,505e" filled="t" fillcolor="#000000" stroked="f">
                <v:path arrowok="t"/>
                <v:fill/>
              </v:shape>
              <v:shape style="position:absolute;left:7590;top:505;width:850;height:269" coordorigin="7590,505" coordsize="850,269" path="m7760,610l7649,610,7649,670,7757,670,7750,666,7665,666,7664,614,7753,614,7760,610e" filled="t" fillcolor="#000000" stroked="f">
                <v:path arrowok="t"/>
                <v:fill/>
              </v:shape>
              <v:shape style="position:absolute;left:7590;top:505;width:850;height:269" coordorigin="7590,505" coordsize="850,269" path="m7757,670l7649,670,7757,670e" filled="t" fillcolor="#000000" stroked="f">
                <v:path arrowok="t"/>
                <v:fill/>
              </v:shape>
              <v:shape style="position:absolute;left:7590;top:505;width:850;height:269" coordorigin="7590,505" coordsize="850,269" path="m8439,610l7760,610,7708,641,7757,670,8439,670,8439,610e" filled="t" fillcolor="#000000" stroked="f">
                <v:path arrowok="t"/>
                <v:fill/>
              </v:shape>
              <v:shape style="position:absolute;left:7590;top:505;width:850;height:269" coordorigin="7590,505" coordsize="850,269" path="m7664,614l7665,666,7708,641,7664,614e" filled="t" fillcolor="#000000" stroked="f">
                <v:path arrowok="t"/>
                <v:fill/>
              </v:shape>
              <v:shape style="position:absolute;left:7590;top:505;width:850;height:269" coordorigin="7590,505" coordsize="850,269" path="m7708,641l7665,666,7750,666,7708,641e" filled="t" fillcolor="#000000" stroked="f">
                <v:path arrowok="t"/>
                <v:fill/>
              </v:shape>
              <v:shape style="position:absolute;left:7590;top:505;width:850;height:269" coordorigin="7590,505" coordsize="850,269" path="m7753,614l7664,614,7708,641,7753,614e" filled="t" fillcolor="#000000" stroked="f">
                <v:path arrowok="t"/>
                <v:fill/>
              </v:shape>
            </v:group>
            <v:group style="position:absolute;left:8366;top:8947;width:429;height:2" coordorigin="8366,8947" coordsize="429,2">
              <v:shape style="position:absolute;left:8366;top:8947;width:429;height:2" coordorigin="8366,8947" coordsize="429,0" path="m8366,8947l8795,8947e" filled="f" stroked="t" strokeweight="1.055474pt" strokecolor="#000000">
                <v:path arrowok="t"/>
              </v:shape>
            </v:group>
            <w10:wrap type="none"/>
          </v:group>
        </w:pict>
      </w:r>
      <w:r>
        <w:rPr>
          <w:rFonts w:ascii="Symbol" w:hAnsi="Symbol" w:cs="Symbol" w:eastAsia="Symbol"/>
          <w:sz w:val="45"/>
          <w:szCs w:val="45"/>
          <w:spacing w:val="1"/>
          <w:w w:val="100"/>
        </w:rPr>
        <w:t></w:t>
      </w:r>
      <w:r>
        <w:rPr>
          <w:rFonts w:ascii="Symbol" w:hAnsi="Symbol" w:cs="Symbol" w:eastAsia="Symbol"/>
          <w:sz w:val="45"/>
          <w:szCs w:val="45"/>
          <w:spacing w:val="0"/>
          <w:w w:val="100"/>
        </w:rPr>
        <w:t></w:t>
      </w:r>
      <w:r>
        <w:rPr>
          <w:rFonts w:ascii="Times New Roman" w:hAnsi="Times New Roman" w:cs="Times New Roman" w:eastAsia="Times New Roman"/>
          <w:sz w:val="45"/>
          <w:szCs w:val="45"/>
          <w:spacing w:val="-25"/>
          <w:w w:val="100"/>
        </w:rPr>
        <w:t> </w:t>
      </w:r>
      <w:r>
        <w:rPr>
          <w:rFonts w:ascii="Symbol" w:hAnsi="Symbol" w:cs="Symbol" w:eastAsia="Symbol"/>
          <w:sz w:val="47"/>
          <w:szCs w:val="47"/>
          <w:spacing w:val="0"/>
          <w:w w:val="98"/>
        </w:rPr>
        <w:t></w:t>
      </w:r>
      <w:r>
        <w:rPr>
          <w:rFonts w:ascii="Times New Roman" w:hAnsi="Times New Roman" w:cs="Times New Roman" w:eastAsia="Times New Roman"/>
          <w:sz w:val="47"/>
          <w:szCs w:val="47"/>
          <w:spacing w:val="-71"/>
          <w:w w:val="100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-4"/>
          <w:w w:val="103"/>
          <w:i/>
          <w:position w:val="-11"/>
        </w:rPr>
        <w:t>a</w:t>
      </w:r>
      <w:r>
        <w:rPr>
          <w:rFonts w:ascii="Symbol" w:hAnsi="Symbol" w:cs="Symbol" w:eastAsia="Symbol"/>
          <w:sz w:val="27"/>
          <w:szCs w:val="27"/>
          <w:spacing w:val="0"/>
          <w:w w:val="99"/>
          <w:position w:val="-11"/>
        </w:rPr>
        <w:t></w:t>
      </w:r>
      <w:r>
        <w:rPr>
          <w:rFonts w:ascii="Symbol" w:hAnsi="Symbol" w:cs="Symbol" w:eastAsia="Symbol"/>
          <w:sz w:val="27"/>
          <w:szCs w:val="27"/>
          <w:spacing w:val="0"/>
          <w:w w:val="100"/>
          <w:position w:val="0"/>
        </w:rPr>
      </w:r>
    </w:p>
    <w:p>
      <w:pPr>
        <w:spacing w:before="0" w:after="0" w:line="667" w:lineRule="exact"/>
        <w:ind w:left="-69" w:right="95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br w:type="column"/>
      </w:r>
      <w:r>
        <w:rPr>
          <w:rFonts w:ascii="Symbol" w:hAnsi="Symbol" w:cs="Symbol" w:eastAsia="Symbol"/>
          <w:sz w:val="45"/>
          <w:szCs w:val="45"/>
          <w:spacing w:val="0"/>
          <w:w w:val="100"/>
          <w:position w:val="4"/>
        </w:rPr>
        <w:t></w:t>
      </w:r>
      <w:r>
        <w:rPr>
          <w:rFonts w:ascii="Times New Roman" w:hAnsi="Times New Roman" w:cs="Times New Roman" w:eastAsia="Times New Roman"/>
          <w:sz w:val="45"/>
          <w:szCs w:val="45"/>
          <w:spacing w:val="-12"/>
          <w:w w:val="100"/>
          <w:position w:val="4"/>
        </w:rPr>
        <w:t> </w:t>
      </w:r>
      <w:r>
        <w:rPr>
          <w:rFonts w:ascii="Symbol" w:hAnsi="Symbol" w:cs="Symbol" w:eastAsia="Symbol"/>
          <w:sz w:val="45"/>
          <w:szCs w:val="45"/>
          <w:spacing w:val="0"/>
          <w:w w:val="102"/>
          <w:position w:val="4"/>
        </w:rPr>
        <w:t></w:t>
      </w:r>
      <w:r>
        <w:rPr>
          <w:rFonts w:ascii="Times New Roman" w:hAnsi="Times New Roman" w:cs="Times New Roman" w:eastAsia="Times New Roman"/>
          <w:sz w:val="45"/>
          <w:szCs w:val="45"/>
          <w:spacing w:val="-7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-9"/>
          <w:w w:val="102"/>
          <w:position w:val="4"/>
        </w:rPr>
        <w:t>s</w:t>
      </w:r>
      <w:r>
        <w:rPr>
          <w:rFonts w:ascii="Times New Roman" w:hAnsi="Times New Roman" w:cs="Times New Roman" w:eastAsia="Times New Roman"/>
          <w:sz w:val="45"/>
          <w:szCs w:val="45"/>
          <w:spacing w:val="-10"/>
          <w:w w:val="102"/>
          <w:position w:val="4"/>
        </w:rPr>
        <w:t>i</w:t>
      </w:r>
      <w:r>
        <w:rPr>
          <w:rFonts w:ascii="Times New Roman" w:hAnsi="Times New Roman" w:cs="Times New Roman" w:eastAsia="Times New Roman"/>
          <w:sz w:val="45"/>
          <w:szCs w:val="45"/>
          <w:spacing w:val="0"/>
          <w:w w:val="102"/>
          <w:position w:val="4"/>
        </w:rPr>
        <w:t>n</w:t>
      </w:r>
      <w:r>
        <w:rPr>
          <w:rFonts w:ascii="Times New Roman" w:hAnsi="Times New Roman" w:cs="Times New Roman" w:eastAsia="Times New Roman"/>
          <w:sz w:val="45"/>
          <w:szCs w:val="45"/>
          <w:spacing w:val="-74"/>
          <w:w w:val="100"/>
          <w:position w:val="4"/>
        </w:rPr>
        <w:t> </w:t>
      </w:r>
      <w:r>
        <w:rPr>
          <w:rFonts w:ascii="Symbol" w:hAnsi="Symbol" w:cs="Symbol" w:eastAsia="Symbol"/>
          <w:sz w:val="47"/>
          <w:szCs w:val="47"/>
          <w:spacing w:val="0"/>
          <w:w w:val="98"/>
          <w:position w:val="4"/>
        </w:rPr>
        <w:t></w:t>
      </w:r>
      <w:r>
        <w:rPr>
          <w:rFonts w:ascii="Times New Roman" w:hAnsi="Times New Roman" w:cs="Times New Roman" w:eastAsia="Times New Roman"/>
          <w:sz w:val="47"/>
          <w:szCs w:val="47"/>
          <w:spacing w:val="-85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45"/>
          <w:szCs w:val="45"/>
          <w:spacing w:val="-4"/>
          <w:w w:val="102"/>
          <w:position w:val="4"/>
        </w:rPr>
        <w:t>.</w:t>
      </w:r>
      <w:r>
        <w:rPr>
          <w:rFonts w:ascii="Times New Roman" w:hAnsi="Times New Roman" w:cs="Times New Roman" w:eastAsia="Times New Roman"/>
          <w:sz w:val="45"/>
          <w:szCs w:val="45"/>
          <w:spacing w:val="-2"/>
          <w:w w:val="102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45"/>
          <w:szCs w:val="45"/>
          <w:spacing w:val="-5"/>
          <w:w w:val="102"/>
          <w:i/>
          <w:position w:val="4"/>
        </w:rPr>
        <w:t>n</w:t>
      </w:r>
      <w:r>
        <w:rPr>
          <w:rFonts w:ascii="Symbol" w:hAnsi="Symbol" w:cs="Symbol" w:eastAsia="Symbol"/>
          <w:sz w:val="59"/>
          <w:szCs w:val="59"/>
          <w:spacing w:val="-40"/>
          <w:w w:val="77"/>
          <w:position w:val="4"/>
        </w:rPr>
        <w:t></w:t>
      </w:r>
      <w:r>
        <w:rPr>
          <w:rFonts w:ascii="Times New Roman" w:hAnsi="Times New Roman" w:cs="Times New Roman" w:eastAsia="Times New Roman"/>
          <w:sz w:val="45"/>
          <w:szCs w:val="45"/>
          <w:spacing w:val="-30"/>
          <w:w w:val="102"/>
          <w:i/>
          <w:position w:val="4"/>
        </w:rPr>
        <w:t>T</w:t>
      </w:r>
      <w:r>
        <w:rPr>
          <w:rFonts w:ascii="Symbol" w:hAnsi="Symbol" w:cs="Symbol" w:eastAsia="Symbol"/>
          <w:sz w:val="27"/>
          <w:szCs w:val="27"/>
          <w:spacing w:val="0"/>
          <w:w w:val="99"/>
          <w:position w:val="-8"/>
        </w:rPr>
        <w:t></w:t>
      </w:r>
      <w:r>
        <w:rPr>
          <w:rFonts w:ascii="Times New Roman" w:hAnsi="Times New Roman" w:cs="Times New Roman" w:eastAsia="Times New Roman"/>
          <w:sz w:val="27"/>
          <w:szCs w:val="27"/>
          <w:spacing w:val="11"/>
          <w:w w:val="100"/>
          <w:position w:val="-8"/>
        </w:rPr>
        <w:t> </w:t>
      </w:r>
      <w:r>
        <w:rPr>
          <w:rFonts w:ascii="Symbol" w:hAnsi="Symbol" w:cs="Symbol" w:eastAsia="Symbol"/>
          <w:sz w:val="59"/>
          <w:szCs w:val="59"/>
          <w:spacing w:val="34"/>
          <w:w w:val="77"/>
          <w:position w:val="4"/>
        </w:rPr>
        <w:t></w:t>
      </w:r>
      <w:r>
        <w:rPr>
          <w:rFonts w:ascii="Symbol" w:hAnsi="Symbol" w:cs="Symbol" w:eastAsia="Symbol"/>
          <w:sz w:val="45"/>
          <w:szCs w:val="45"/>
          <w:spacing w:val="19"/>
          <w:w w:val="102"/>
          <w:position w:val="4"/>
        </w:rPr>
        <w:t></w:t>
      </w:r>
      <w:r>
        <w:rPr>
          <w:rFonts w:ascii="Symbol" w:hAnsi="Symbol" w:cs="Symbol" w:eastAsia="Symbol"/>
          <w:sz w:val="47"/>
          <w:szCs w:val="47"/>
          <w:spacing w:val="0"/>
          <w:w w:val="98"/>
          <w:position w:val="4"/>
        </w:rPr>
        <w:t></w:t>
      </w:r>
      <w:r>
        <w:rPr>
          <w:rFonts w:ascii="Times New Roman" w:hAnsi="Times New Roman" w:cs="Times New Roman" w:eastAsia="Times New Roman"/>
          <w:sz w:val="47"/>
          <w:szCs w:val="47"/>
          <w:spacing w:val="-71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3"/>
          <w:i/>
          <w:position w:val="-8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spacing w:val="-38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15"/>
          <w:w w:val="103"/>
          <w:position w:val="-8"/>
        </w:rPr>
        <w:t>(</w:t>
      </w:r>
      <w:r>
        <w:rPr>
          <w:rFonts w:ascii="Symbol" w:hAnsi="Symbol" w:cs="Symbol" w:eastAsia="Symbol"/>
          <w:sz w:val="27"/>
          <w:szCs w:val="27"/>
          <w:spacing w:val="0"/>
          <w:w w:val="99"/>
          <w:position w:val="-8"/>
        </w:rPr>
        <w:t></w:t>
      </w:r>
      <w:r>
        <w:rPr>
          <w:rFonts w:ascii="Times New Roman" w:hAnsi="Times New Roman" w:cs="Times New Roman" w:eastAsia="Times New Roman"/>
          <w:sz w:val="27"/>
          <w:szCs w:val="27"/>
          <w:spacing w:val="-39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3"/>
          <w:position w:val="-8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15" w:after="0" w:line="457" w:lineRule="exact"/>
        <w:ind w:left="172" w:right="459"/>
        <w:jc w:val="center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36"/>
          <w:szCs w:val="36"/>
          <w:spacing w:val="-7"/>
          <w:w w:val="100"/>
          <w:position w:val="2"/>
        </w:rPr>
        <w:t>A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ec</w:t>
      </w:r>
      <w:r>
        <w:rPr>
          <w:rFonts w:ascii="Calibri" w:hAnsi="Calibri" w:cs="Calibri" w:eastAsia="Calibri"/>
          <w:sz w:val="36"/>
          <w:szCs w:val="36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#1,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τ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7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#0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p#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p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2"/>
        </w:rPr>
        <w:t>0</w:t>
      </w:r>
      <w:r>
        <w:rPr>
          <w:rFonts w:ascii="Calibri" w:hAnsi="Calibri" w:cs="Calibri" w:eastAsia="Calibri"/>
          <w:sz w:val="22"/>
          <w:szCs w:val="22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2060" w:right="80"/>
          <w:cols w:num="2" w:equalWidth="0">
            <w:col w:w="8075" w:space="162"/>
            <w:col w:w="4023"/>
          </w:cols>
        </w:sectPr>
      </w:pPr>
      <w:rPr/>
    </w:p>
    <w:p>
      <w:pPr>
        <w:spacing w:before="0" w:after="0" w:line="995" w:lineRule="exact"/>
        <w:ind w:left="2673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0.640015pt;margin-top:46.799969pt;width:399.359959pt;height:186.646031pt;mso-position-horizontal-relative:page;mso-position-vertical-relative:page;z-index:-4437" type="#_x0000_t202" filled="f" stroked="f">
            <v:textbox inset="0,0,0,0">
              <w:txbxContent>
                <w:p>
                  <w:pPr>
                    <w:spacing w:before="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433" w:lineRule="exact"/>
                    <w:ind w:left="1147"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gn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bru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6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8.160004pt;margin-top:302.399902pt;width:512.16pt;height:236.4pt;mso-position-horizontal-relative:page;mso-position-vertical-relative:page;z-index:-4436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811"/>
                    <w:jc w:val="righ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888888"/>
                      <w:spacing w:val="1"/>
                      <w:w w:val="99"/>
                    </w:rPr>
                    <w:t>22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4.16pt;margin-top:46.799969pt;width:705.839959pt;height:491.999931pt;mso-position-horizontal-relative:page;mso-position-vertical-relative:page;z-index:-4435" coordorigin="283,936" coordsize="14117,9840">
            <v:group style="position:absolute;left:1561;top:7398;width:2186;height:2275" coordorigin="1561,7398" coordsize="2186,2275">
              <v:shape style="position:absolute;left:1561;top:7398;width:2186;height:2275" coordorigin="1561,7398" coordsize="2186,2275" path="m2108,7398l1561,7398,1561,8853,3201,8853,3201,9673,3748,8580,3611,8307,2108,8307,2108,7398e" filled="t" fillcolor="#4F81BC" stroked="f">
                <v:path arrowok="t"/>
                <v:fill/>
              </v:shape>
              <v:shape style="position:absolute;left:1561;top:7398;width:2186;height:2275" coordorigin="1561,7398" coordsize="2186,2275" path="m3201,7487l3201,8307,3611,8307,3201,7487e" filled="t" fillcolor="#4F81BC" stroked="f">
                <v:path arrowok="t"/>
                <v:fill/>
              </v:shape>
            </v:group>
            <v:group style="position:absolute;left:1561;top:7398;width:2186;height:2275" coordorigin="1561,7398" coordsize="2186,2275">
              <v:shape style="position:absolute;left:1561;top:7398;width:2186;height:2275" coordorigin="1561,7398" coordsize="2186,2275" path="m2108,7398l2108,8307,3201,8307,3201,7487,3748,8580,3201,9673,3201,8853,1561,8853,1561,7398,2108,7398xe" filled="f" stroked="t" strokeweight="2.04pt" strokecolor="#385D89">
                <v:path arrowok="t"/>
              </v:shape>
              <v:shape style="position:absolute;left:6413;top:936;width:7987;height:3600" type="#_x0000_t75">
                <v:imagedata r:id="rId75" o:title=""/>
              </v:shape>
              <v:shape style="position:absolute;left:283;top:4152;width:7030;height:3245" type="#_x0000_t75">
                <v:imagedata r:id="rId76" o:title=""/>
              </v:shape>
              <v:shape style="position:absolute;left:3763;top:6048;width:10243;height:4728" type="#_x0000_t75">
                <v:imagedata r:id="rId77" o:title=""/>
              </v:shape>
            </v:group>
            <v:group style="position:absolute;left:7314;top:4040;width:3290;height:713" coordorigin="7314,4040" coordsize="3290,713">
              <v:shape style="position:absolute;left:7314;top:4040;width:3290;height:713" coordorigin="7314,4040" coordsize="3290,713" path="m7314,4753l10604,4753,10604,4040,7314,4040,7314,4753e" filled="t" fillcolor="#FFFFFF" stroked="f">
                <v:path arrowok="t"/>
                <v:fill/>
              </v:shape>
            </v:group>
            <v:group style="position:absolute;left:7314;top:4040;width:3290;height:713" coordorigin="7314,4040" coordsize="3290,713">
              <v:shape style="position:absolute;left:7314;top:4040;width:3290;height:713" coordorigin="7314,4040" coordsize="3290,713" path="m7314,4753l10604,4753,10604,4040,7314,4040,7314,4753xe" filled="f" stroked="t" strokeweight="2.04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spacing w:val="-63"/>
          <w:w w:val="100"/>
          <w:position w:val="3"/>
        </w:rPr>
        <w:t>L</w:t>
      </w:r>
      <w:r>
        <w:rPr>
          <w:rFonts w:ascii="Calibri" w:hAnsi="Calibri" w:cs="Calibri" w:eastAsia="Calibri"/>
          <w:sz w:val="88"/>
          <w:szCs w:val="88"/>
          <w:spacing w:val="-62"/>
          <w:w w:val="100"/>
          <w:position w:val="3"/>
        </w:rPr>
        <w:t>’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épais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3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eur</w:t>
      </w:r>
      <w:r>
        <w:rPr>
          <w:rFonts w:ascii="Calibri" w:hAnsi="Calibri" w:cs="Calibri" w:eastAsia="Calibri"/>
          <w:sz w:val="88"/>
          <w:szCs w:val="88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opt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3"/>
        </w:rPr>
        <w:t>i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que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-11"/>
          <w:w w:val="100"/>
          <w:position w:val="3"/>
        </w:rPr>
        <w:t>A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OD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390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’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OD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ar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0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0"/>
          <w:szCs w:val="40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3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m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x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um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396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(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ans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le</w:t>
      </w:r>
      <w:r>
        <w:rPr>
          <w:rFonts w:ascii="Calibri" w:hAnsi="Calibri" w:cs="Calibri" w:eastAsia="Calibri"/>
          <w:sz w:val="40"/>
          <w:szCs w:val="40"/>
          <w:spacing w:val="2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3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ert/ja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ne)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382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0.1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ne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  <w:position w:val="1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0.5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OD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enne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Eu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ope.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58" w:after="0" w:line="188" w:lineRule="auto"/>
        <w:ind w:left="740" w:right="6898" w:firstLine="-451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5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1.5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osses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4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om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é</w:t>
      </w:r>
      <w:r>
        <w:rPr>
          <w:rFonts w:ascii="Calibri" w:hAnsi="Calibri" w:cs="Calibri" w:eastAsia="Calibri"/>
          <w:sz w:val="32"/>
          <w:szCs w:val="32"/>
          <w:color w:val="000000"/>
          <w:spacing w:val="-8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ons</w:t>
      </w:r>
      <w:r>
        <w:rPr>
          <w:rFonts w:ascii="Calibri" w:hAnsi="Calibri" w:cs="Calibri" w:eastAsia="Calibri"/>
          <w:sz w:val="32"/>
          <w:szCs w:val="32"/>
          <w:color w:val="000000"/>
          <w:spacing w:val="-2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j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3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vi</w:t>
      </w:r>
      <w:r>
        <w:rPr>
          <w:rFonts w:ascii="Calibri" w:hAnsi="Calibri" w:cs="Calibri" w:eastAsia="Calibri"/>
          <w:sz w:val="32"/>
          <w:szCs w:val="32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nes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382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1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5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3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f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sou</w:t>
      </w:r>
      <w:r>
        <w:rPr>
          <w:rFonts w:ascii="Calibri" w:hAnsi="Calibri" w:cs="Calibri" w:eastAsia="Calibri"/>
          <w:sz w:val="32"/>
          <w:szCs w:val="32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10" w:lineRule="exact"/>
        <w:ind w:left="696" w:right="8318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enses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(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sab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2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e,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99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ol</w:t>
      </w:r>
      <w:r>
        <w:rPr>
          <w:rFonts w:ascii="Calibri" w:hAnsi="Calibri" w:cs="Calibri" w:eastAsia="Calibri"/>
          <w:sz w:val="32"/>
          <w:szCs w:val="32"/>
          <w:spacing w:val="-2"/>
          <w:w w:val="99"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99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)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72" w:lineRule="exact"/>
        <w:ind w:left="6890" w:right="4606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Signal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brut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7" w:lineRule="exact"/>
        <w:ind w:left="843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4"/>
          <w:w w:val="100"/>
          <w:position w:val="-1"/>
        </w:rPr>
        <w:t>A</w:t>
      </w:r>
      <w:r>
        <w:rPr>
          <w:rFonts w:ascii="Calibri" w:hAnsi="Calibri" w:cs="Calibri" w:eastAsia="Calibri"/>
          <w:sz w:val="36"/>
          <w:szCs w:val="36"/>
          <w:spacing w:val="-10"/>
          <w:w w:val="100"/>
          <w:position w:val="-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(Ae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-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osol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1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i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-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Thi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kne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s)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85" w:lineRule="exact"/>
        <w:ind w:left="8601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Symbol" w:hAnsi="Symbol" w:cs="Symbol" w:eastAsia="Symbol"/>
          <w:sz w:val="48"/>
          <w:szCs w:val="48"/>
          <w:spacing w:val="0"/>
          <w:w w:val="100"/>
          <w:position w:val="2"/>
        </w:rPr>
        <w:t></w:t>
      </w:r>
      <w:r>
        <w:rPr>
          <w:rFonts w:ascii="Times New Roman" w:hAnsi="Times New Roman" w:cs="Times New Roman" w:eastAsia="Times New Roman"/>
          <w:sz w:val="48"/>
          <w:szCs w:val="48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sans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uni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8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Carpen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160" w:bottom="280" w:left="180" w:right="1040"/>
        </w:sectPr>
      </w:pPr>
      <w:rPr/>
    </w:p>
    <w:p>
      <w:pPr>
        <w:spacing w:before="0" w:after="0" w:line="907" w:lineRule="exact"/>
        <w:ind w:left="3242" w:right="-16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Co</w:t>
      </w:r>
      <w:r>
        <w:rPr>
          <w:rFonts w:ascii="Calibri" w:hAnsi="Calibri" w:cs="Calibri" w:eastAsia="Calibri"/>
          <w:sz w:val="80"/>
          <w:szCs w:val="80"/>
          <w:spacing w:val="-5"/>
          <w:w w:val="100"/>
          <w:position w:val="3"/>
        </w:rPr>
        <w:t>e</w:t>
      </w:r>
      <w:r>
        <w:rPr>
          <w:rFonts w:ascii="Calibri" w:hAnsi="Calibri" w:cs="Calibri" w:eastAsia="Calibri"/>
          <w:sz w:val="80"/>
          <w:szCs w:val="80"/>
          <w:spacing w:val="-6"/>
          <w:w w:val="100"/>
          <w:position w:val="3"/>
        </w:rPr>
        <w:t>f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ficie</w:t>
      </w:r>
      <w:r>
        <w:rPr>
          <w:rFonts w:ascii="Calibri" w:hAnsi="Calibri" w:cs="Calibri" w:eastAsia="Calibri"/>
          <w:sz w:val="80"/>
          <w:szCs w:val="80"/>
          <w:spacing w:val="-9"/>
          <w:w w:val="100"/>
          <w:position w:val="3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-18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d</w:t>
      </w:r>
      <w:r>
        <w:rPr>
          <w:rFonts w:ascii="Calibri" w:hAnsi="Calibri" w:cs="Calibri" w:eastAsia="Calibri"/>
          <w:sz w:val="80"/>
          <w:szCs w:val="80"/>
          <w:spacing w:val="-106"/>
          <w:w w:val="100"/>
          <w:position w:val="3"/>
        </w:rPr>
        <w:t>’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Ang</w:t>
      </w:r>
      <w:r>
        <w:rPr>
          <w:rFonts w:ascii="Calibri" w:hAnsi="Calibri" w:cs="Calibri" w:eastAsia="Calibri"/>
          <w:sz w:val="80"/>
          <w:szCs w:val="80"/>
          <w:spacing w:val="-10"/>
          <w:w w:val="100"/>
          <w:position w:val="3"/>
        </w:rPr>
        <w:t>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-12"/>
          <w:w w:val="100"/>
          <w:position w:val="3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öm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40" w:after="0" w:line="432" w:lineRule="exact"/>
        <w:ind w:left="814" w:right="3082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Le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ompor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em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ect</w:t>
      </w:r>
      <w:r>
        <w:rPr>
          <w:rFonts w:ascii="Calibri" w:hAnsi="Calibri" w:cs="Calibri" w:eastAsia="Calibri"/>
          <w:sz w:val="36"/>
          <w:szCs w:val="36"/>
          <w:spacing w:val="-9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al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de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48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OD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ut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ê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é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à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28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aide</w:t>
      </w:r>
      <w:r>
        <w:rPr>
          <w:rFonts w:ascii="Calibri" w:hAnsi="Calibri" w:cs="Calibri" w:eastAsia="Calibri"/>
          <w:sz w:val="36"/>
          <w:szCs w:val="36"/>
          <w:spacing w:val="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du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fi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-46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An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öm</w:t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1109" w:lineRule="exact"/>
        <w:ind w:left="-101" w:right="42"/>
        <w:jc w:val="center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pict>
          <v:group style="position:absolute;margin-left:652.627808pt;margin-top:45.635098pt;width:30.907855pt;height:.1pt;mso-position-horizontal-relative:page;mso-position-vertical-relative:paragraph;z-index:-4434" coordorigin="13053,913" coordsize="618,2">
            <v:shape style="position:absolute;left:13053;top:913;width:618;height:2" coordorigin="13053,913" coordsize="618,0" path="m13053,913l13671,913e" filled="f" stroked="t" strokeweight=".64153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64"/>
          <w:szCs w:val="64"/>
          <w:spacing w:val="-32"/>
          <w:w w:val="101"/>
          <w:position w:val="-19"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spacing w:val="-6"/>
          <w:w w:val="101"/>
          <w:position w:val="-19"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1"/>
          <w:position w:val="-19"/>
        </w:rPr>
        <w:t>(</w:t>
      </w:r>
      <w:r>
        <w:rPr>
          <w:rFonts w:ascii="Times New Roman" w:hAnsi="Times New Roman" w:cs="Times New Roman" w:eastAsia="Times New Roman"/>
          <w:sz w:val="64"/>
          <w:szCs w:val="64"/>
          <w:spacing w:val="-99"/>
          <w:w w:val="100"/>
          <w:position w:val="-19"/>
        </w:rPr>
        <w:t> </w:t>
      </w:r>
      <w:r>
        <w:rPr>
          <w:rFonts w:ascii="Symbol" w:hAnsi="Symbol" w:cs="Symbol" w:eastAsia="Symbol"/>
          <w:sz w:val="68"/>
          <w:szCs w:val="68"/>
          <w:spacing w:val="33"/>
          <w:w w:val="100"/>
          <w:position w:val="21"/>
        </w:rPr>
        <w:t>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5"/>
        </w:rPr>
        <w:t>1</w:t>
      </w:r>
      <w:r>
        <w:rPr>
          <w:rFonts w:ascii="Times New Roman" w:hAnsi="Times New Roman" w:cs="Times New Roman" w:eastAsia="Times New Roman"/>
          <w:sz w:val="37"/>
          <w:szCs w:val="37"/>
          <w:spacing w:val="27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1"/>
          <w:position w:val="-19"/>
        </w:rPr>
        <w:t>)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0"/>
          <w:position w:val="0"/>
        </w:rPr>
      </w:r>
    </w:p>
    <w:p>
      <w:pPr>
        <w:spacing w:before="0" w:after="0" w:line="300" w:lineRule="exact"/>
        <w:ind w:left="639" w:right="678"/>
        <w:jc w:val="center"/>
        <w:rPr>
          <w:rFonts w:ascii="Symbol" w:hAnsi="Symbol" w:cs="Symbol" w:eastAsia="Symbol"/>
          <w:sz w:val="68"/>
          <w:szCs w:val="68"/>
        </w:rPr>
      </w:pPr>
      <w:rPr/>
      <w:r>
        <w:rPr>
          <w:rFonts w:ascii="Symbol" w:hAnsi="Symbol" w:cs="Symbol" w:eastAsia="Symbol"/>
          <w:sz w:val="68"/>
          <w:szCs w:val="68"/>
          <w:spacing w:val="0"/>
          <w:w w:val="95"/>
          <w:position w:val="-22"/>
        </w:rPr>
        <w:t></w:t>
      </w:r>
      <w:r>
        <w:rPr>
          <w:rFonts w:ascii="Symbol" w:hAnsi="Symbol" w:cs="Symbol" w:eastAsia="Symbol"/>
          <w:sz w:val="68"/>
          <w:szCs w:val="68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660" w:bottom="0" w:left="180" w:right="320"/>
          <w:cols w:num="2" w:equalWidth="0">
            <w:col w:w="10601" w:space="1535"/>
            <w:col w:w="1764"/>
          </w:cols>
        </w:sectPr>
      </w:pPr>
      <w:rPr/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129" w:lineRule="exact"/>
        <w:ind w:left="474" w:right="-9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Ic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,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τ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29" w:lineRule="exact"/>
        <w:ind w:right="-9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τ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129" w:lineRule="exact"/>
        <w:ind w:right="-94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so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-24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p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m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t</w:t>
      </w:r>
      <w:r>
        <w:rPr>
          <w:rFonts w:ascii="Calibri" w:hAnsi="Calibri" w:cs="Calibri" w:eastAsia="Calibri"/>
          <w:sz w:val="36"/>
          <w:szCs w:val="36"/>
          <w:spacing w:val="-20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me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24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u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-24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es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l</w:t>
      </w:r>
      <w:r>
        <w:rPr>
          <w:rFonts w:ascii="Calibri" w:hAnsi="Calibri" w:cs="Calibri" w:eastAsia="Calibri"/>
          <w:sz w:val="36"/>
          <w:szCs w:val="36"/>
          <w:spacing w:val="-25"/>
          <w:w w:val="100"/>
          <w:position w:val="-24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é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aiss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ur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24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24"/>
        </w:rPr>
        <w:t>i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24"/>
        </w:rPr>
        <w:t>q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24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24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86" w:lineRule="exact"/>
        <w:ind w:right="-20"/>
        <w:jc w:val="left"/>
        <w:tabs>
          <w:tab w:pos="2700" w:val="left"/>
          <w:tab w:pos="330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br w:type="column"/>
      </w:r>
      <w:r>
        <w:rPr>
          <w:rFonts w:ascii="Symbol" w:hAnsi="Symbol" w:cs="Symbol" w:eastAsia="Symbol"/>
          <w:sz w:val="68"/>
          <w:szCs w:val="68"/>
          <w:w w:val="95"/>
          <w:position w:val="-20"/>
        </w:rPr>
        <w:t></w:t>
      </w:r>
      <w:r>
        <w:rPr>
          <w:rFonts w:ascii="Times New Roman" w:hAnsi="Times New Roman" w:cs="Times New Roman" w:eastAsia="Times New Roman"/>
          <w:sz w:val="68"/>
          <w:szCs w:val="68"/>
          <w:spacing w:val="47"/>
          <w:w w:val="100"/>
          <w:position w:val="-20"/>
        </w:rPr>
        <w:t> </w:t>
      </w:r>
      <w:r>
        <w:rPr>
          <w:rFonts w:ascii="Symbol" w:hAnsi="Symbol" w:cs="Symbol" w:eastAsia="Symbol"/>
          <w:sz w:val="64"/>
          <w:szCs w:val="64"/>
          <w:spacing w:val="0"/>
          <w:w w:val="101"/>
          <w:position w:val="-20"/>
        </w:rPr>
        <w:t></w:t>
      </w:r>
      <w:r>
        <w:rPr>
          <w:rFonts w:ascii="Times New Roman" w:hAnsi="Times New Roman" w:cs="Times New Roman" w:eastAsia="Times New Roman"/>
          <w:sz w:val="64"/>
          <w:szCs w:val="64"/>
          <w:spacing w:val="-13"/>
          <w:w w:val="100"/>
          <w:position w:val="-20"/>
        </w:rPr>
        <w:t> </w:t>
      </w:r>
      <w:r>
        <w:rPr>
          <w:rFonts w:ascii="Symbol" w:hAnsi="Symbol" w:cs="Symbol" w:eastAsia="Symbol"/>
          <w:sz w:val="64"/>
          <w:szCs w:val="64"/>
          <w:spacing w:val="0"/>
          <w:w w:val="101"/>
          <w:position w:val="-20"/>
        </w:rPr>
        <w:t></w:t>
      </w:r>
      <w:r>
        <w:rPr>
          <w:rFonts w:ascii="Times New Roman" w:hAnsi="Times New Roman" w:cs="Times New Roman" w:eastAsia="Times New Roman"/>
          <w:sz w:val="64"/>
          <w:szCs w:val="64"/>
          <w:spacing w:val="-62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-62"/>
          <w:w w:val="102"/>
          <w:position w:val="4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2"/>
          <w:u w:val="thick" w:color="000000"/>
          <w:position w:val="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u w:val="thick" w:color="000000"/>
          <w:position w:val="4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u w:val="thick" w:color="000000"/>
          <w:position w:val="4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2"/>
          <w:u w:val="thick" w:color="000000"/>
          <w:position w:val="4"/>
        </w:rPr>
        <w:t>2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2"/>
          <w:u w:val="thick" w:color="000000"/>
          <w:position w:val="4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2"/>
          <w:u w:val="thick" w:color="000000"/>
          <w:position w:val="4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u w:val="thick" w:color="000000"/>
          <w:position w:val="4"/>
        </w:rPr>
        <w:tab/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u w:val="thick" w:color="000000"/>
          <w:position w:val="4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80" w:right="320"/>
          <w:cols w:num="4" w:equalWidth="0">
            <w:col w:w="1111" w:space="206"/>
            <w:col w:w="521" w:space="206"/>
            <w:col w:w="8117" w:space="326"/>
            <w:col w:w="3413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atLeast"/>
        <w:ind w:left="594" w:right="-103"/>
        <w:jc w:val="left"/>
        <w:tabs>
          <w:tab w:pos="2020" w:val="left"/>
          <w:tab w:pos="2800" w:val="left"/>
          <w:tab w:pos="4520" w:val="left"/>
          <w:tab w:pos="5940" w:val="left"/>
          <w:tab w:pos="6500" w:val="left"/>
          <w:tab w:pos="7080" w:val="left"/>
          <w:tab w:pos="7640" w:val="left"/>
          <w:tab w:pos="8000" w:val="left"/>
          <w:tab w:pos="862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éal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é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aux</w:t>
        <w:tab/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u</w:t>
      </w:r>
      <w:r>
        <w:rPr>
          <w:rFonts w:ascii="Calibri" w:hAnsi="Calibri" w:cs="Calibri" w:eastAsia="Calibri"/>
          <w:sz w:val="36"/>
          <w:szCs w:val="36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-28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  <w:tab/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λ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0"/>
        </w:rPr>
        <w:t>λ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9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.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Le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ab/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0"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0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fi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0"/>
        </w:rPr>
        <w:t>c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122" w:lineRule="exact"/>
        <w:ind w:right="-66"/>
        <w:jc w:val="left"/>
        <w:rPr>
          <w:rFonts w:ascii="Times New Roman" w:hAnsi="Times New Roman" w:cs="Times New Roman" w:eastAsia="Times New Roman"/>
          <w:sz w:val="64"/>
          <w:szCs w:val="6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4"/>
          <w:szCs w:val="64"/>
          <w:spacing w:val="-32"/>
          <w:w w:val="100"/>
          <w:position w:val="-86"/>
        </w:rPr>
        <w:t>l</w:t>
      </w:r>
      <w:r>
        <w:rPr>
          <w:rFonts w:ascii="Times New Roman" w:hAnsi="Times New Roman" w:cs="Times New Roman" w:eastAsia="Times New Roman"/>
          <w:sz w:val="64"/>
          <w:szCs w:val="64"/>
          <w:spacing w:val="-6"/>
          <w:w w:val="100"/>
          <w:position w:val="-86"/>
        </w:rPr>
        <w:t>n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0"/>
          <w:position w:val="-86"/>
        </w:rPr>
        <w:t>(</w:t>
      </w:r>
      <w:r>
        <w:rPr>
          <w:rFonts w:ascii="Times New Roman" w:hAnsi="Times New Roman" w:cs="Times New Roman" w:eastAsia="Times New Roman"/>
          <w:sz w:val="64"/>
          <w:szCs w:val="64"/>
          <w:spacing w:val="-32"/>
          <w:w w:val="100"/>
          <w:position w:val="-86"/>
        </w:rPr>
        <w:t> </w:t>
      </w:r>
      <w:r>
        <w:rPr>
          <w:rFonts w:ascii="Symbol" w:hAnsi="Symbol" w:cs="Symbol" w:eastAsia="Symbol"/>
          <w:sz w:val="68"/>
          <w:szCs w:val="68"/>
          <w:spacing w:val="-43"/>
          <w:w w:val="100"/>
          <w:position w:val="-46"/>
        </w:rPr>
        <w:t>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-62"/>
        </w:rPr>
        <w:t>1</w:t>
      </w:r>
      <w:r>
        <w:rPr>
          <w:rFonts w:ascii="Times New Roman" w:hAnsi="Times New Roman" w:cs="Times New Roman" w:eastAsia="Times New Roman"/>
          <w:sz w:val="37"/>
          <w:szCs w:val="37"/>
          <w:spacing w:val="23"/>
          <w:w w:val="100"/>
          <w:position w:val="-62"/>
        </w:rPr>
        <w:t> 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1"/>
          <w:position w:val="-86"/>
        </w:rPr>
        <w:t>)</w:t>
      </w:r>
      <w:r>
        <w:rPr>
          <w:rFonts w:ascii="Times New Roman" w:hAnsi="Times New Roman" w:cs="Times New Roman" w:eastAsia="Times New Roman"/>
          <w:sz w:val="64"/>
          <w:szCs w:val="6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80" w:right="320"/>
          <w:cols w:num="2" w:equalWidth="0">
            <w:col w:w="10162" w:space="1945"/>
            <w:col w:w="1793"/>
          </w:cols>
        </w:sectPr>
      </w:pPr>
      <w:rPr/>
    </w:p>
    <w:p>
      <w:pPr>
        <w:spacing w:before="0" w:after="0" w:line="433" w:lineRule="atLeast"/>
        <w:ind w:left="1110" w:right="-20"/>
        <w:jc w:val="left"/>
        <w:tabs>
          <w:tab w:pos="182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1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ab/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2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</w:r>
    </w:p>
    <w:p>
      <w:pPr>
        <w:spacing w:before="0" w:after="0" w:line="375" w:lineRule="exact"/>
        <w:ind w:left="47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651.205872pt;margin-top:21.273232pt;width:33.687057pt;height:.1pt;mso-position-horizontal-relative:page;mso-position-vertical-relative:paragraph;z-index:-4433" coordorigin="13024,425" coordsize="674,2">
            <v:shape style="position:absolute;left:13024;top:425;width:674;height:2" coordorigin="13024,425" coordsize="674,0" path="m13024,425l13698,425e" filled="f" stroked="t" strokeweight=".641530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52.886353pt;margin-top:26.031324pt;width:17.855496pt;height:34.03973pt;mso-position-horizontal-relative:page;mso-position-vertical-relative:paragraph;z-index:-4432" type="#_x0000_t202" filled="f" stroked="f">
            <v:textbox inset="0,0,0,0">
              <w:txbxContent>
                <w:p>
                  <w:pPr>
                    <w:spacing w:before="0" w:after="0" w:line="681" w:lineRule="exact"/>
                    <w:ind w:right="-142"/>
                    <w:jc w:val="left"/>
                    <w:rPr>
                      <w:rFonts w:ascii="Symbol" w:hAnsi="Symbol" w:cs="Symbol" w:eastAsia="Symbol"/>
                      <w:sz w:val="68"/>
                      <w:szCs w:val="68"/>
                    </w:rPr>
                  </w:pPr>
                  <w:rPr/>
                  <w:r>
                    <w:rPr>
                      <w:rFonts w:ascii="Symbol" w:hAnsi="Symbol" w:cs="Symbol" w:eastAsia="Symbol"/>
                      <w:sz w:val="68"/>
                      <w:szCs w:val="68"/>
                      <w:spacing w:val="0"/>
                      <w:w w:val="100"/>
                      <w:position w:val="-1"/>
                    </w:rPr>
                    <w:t></w:t>
                  </w:r>
                  <w:r>
                    <w:rPr>
                      <w:rFonts w:ascii="Symbol" w:hAnsi="Symbol" w:cs="Symbol" w:eastAsia="Symbol"/>
                      <w:sz w:val="68"/>
                      <w:szCs w:val="68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374" w:lineRule="exact"/>
        <w:ind w:left="47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-46"/>
          <w:w w:val="100"/>
          <w:position w:val="2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öm,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2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omme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-28"/>
          <w:w w:val="100"/>
          <w:position w:val="2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aiss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ur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qu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à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deu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x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-27"/>
          <w:w w:val="100"/>
          <w:position w:val="2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s,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507" w:lineRule="exact"/>
        <w:ind w:left="474" w:right="-20"/>
        <w:jc w:val="left"/>
        <w:tabs>
          <w:tab w:pos="1360" w:val="left"/>
          <w:tab w:pos="2280" w:val="left"/>
          <w:tab w:pos="3100" w:val="left"/>
          <w:tab w:pos="4740" w:val="left"/>
          <w:tab w:pos="6060" w:val="left"/>
          <w:tab w:pos="6660" w:val="left"/>
          <w:tab w:pos="8360" w:val="left"/>
          <w:tab w:pos="8940" w:val="left"/>
          <w:tab w:pos="9420" w:val="left"/>
          <w:tab w:pos="1322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Calibri" w:hAnsi="Calibri" w:cs="Calibri" w:eastAsia="Calibri"/>
          <w:sz w:val="36"/>
          <w:szCs w:val="36"/>
          <w:spacing w:val="1"/>
          <w:w w:val="100"/>
          <w:position w:val="7"/>
        </w:rPr>
        <w:t>peu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7"/>
        </w:rPr>
        <w:t>t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7"/>
        </w:rPr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d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c</w:t>
        <w:tab/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ê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7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e</w:t>
        <w:tab/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c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n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s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é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7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é</w:t>
        <w:tab/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7"/>
        </w:rPr>
        <w:t>c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mme</w:t>
        <w:tab/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ab/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i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7"/>
        </w:rPr>
        <w:t>c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7"/>
        </w:rPr>
        <w:t>a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7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7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r</w:t>
        <w:tab/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7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e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la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ab/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a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l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7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  <w:t>e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7"/>
        </w:rPr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2"/>
          <w:position w:val="-3"/>
        </w:rPr>
        <w:t>2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0"/>
        </w:rPr>
      </w:r>
    </w:p>
    <w:p>
      <w:pPr>
        <w:spacing w:before="0" w:after="0" w:line="351" w:lineRule="exact"/>
        <w:ind w:left="47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2"/>
        </w:rPr>
        <w:t>m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-1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but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36"/>
          <w:szCs w:val="36"/>
          <w:spacing w:val="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aé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2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osols.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2" w:after="0" w:line="240" w:lineRule="auto"/>
        <w:ind w:left="474" w:right="-20"/>
        <w:jc w:val="left"/>
        <w:tabs>
          <w:tab w:pos="100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7"/>
        </w:rPr>
        <w:t>.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7"/>
        </w:rPr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α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g</w:t>
      </w:r>
      <w:r>
        <w:rPr>
          <w:rFonts w:ascii="Calibri" w:hAnsi="Calibri" w:cs="Calibri" w:eastAsia="Calibri"/>
          <w:sz w:val="48"/>
          <w:szCs w:val="48"/>
          <w:spacing w:val="-8"/>
          <w:w w:val="100"/>
          <w:b/>
          <w:bCs/>
          <w:position w:val="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an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,</w:t>
      </w:r>
      <w:r>
        <w:rPr>
          <w:rFonts w:ascii="Calibri" w:hAnsi="Calibri" w:cs="Calibri" w:eastAsia="Calibri"/>
          <w:sz w:val="48"/>
          <w:szCs w:val="48"/>
          <w:spacing w:val="-9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la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d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tr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b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0"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on</w:t>
      </w:r>
      <w:r>
        <w:rPr>
          <w:rFonts w:ascii="Calibri" w:hAnsi="Calibri" w:cs="Calibri" w:eastAsia="Calibri"/>
          <w:sz w:val="48"/>
          <w:szCs w:val="48"/>
          <w:spacing w:val="-19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de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aille</w:t>
      </w:r>
      <w:r>
        <w:rPr>
          <w:rFonts w:ascii="Calibri" w:hAnsi="Calibri" w:cs="Calibri" w:eastAsia="Calibri"/>
          <w:sz w:val="48"/>
          <w:szCs w:val="48"/>
          <w:spacing w:val="-8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0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p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0"/>
        </w:rPr>
        <w:t>i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  <w:t>et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  <w:t>i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0"/>
        </w:rPr>
        <w:t>n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0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  <w:t>sem</w:t>
      </w:r>
      <w:r>
        <w:rPr>
          <w:rFonts w:ascii="Calibri" w:hAnsi="Calibri" w:cs="Calibri" w:eastAsia="Calibri"/>
          <w:sz w:val="48"/>
          <w:szCs w:val="48"/>
          <w:spacing w:val="2"/>
          <w:w w:val="100"/>
          <w:position w:val="0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0"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60" w:after="0" w:line="240" w:lineRule="auto"/>
        <w:ind w:left="10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78.698912pt;height:264.75pt;mso-position-horizontal-relative:char;mso-position-vertical-relative:line" type="#_x0000_t75">
            <v:imagedata r:id="rId7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180" w:right="320"/>
        </w:sectPr>
      </w:pPr>
      <w:rPr/>
    </w:p>
    <w:p>
      <w:pPr>
        <w:spacing w:before="0" w:after="0" w:line="988" w:lineRule="exact"/>
        <w:ind w:left="3132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v:group style="position:absolute;margin-left:41.400002pt;margin-top:134.520004pt;width:670.601178pt;height:396.597717pt;mso-position-horizontal-relative:page;mso-position-vertical-relative:page;z-index:-4431" coordorigin="828,2690" coordsize="13412,7932">
            <v:shape style="position:absolute;left:6974;top:5853;width:7266;height:4769" type="#_x0000_t75">
              <v:imagedata r:id="rId79" o:title=""/>
            </v:shape>
            <v:shape style="position:absolute;left:828;top:2690;width:7354;height:3626" type="#_x0000_t75">
              <v:imagedata r:id="rId80" o:title=""/>
            </v:shape>
            <v:group style="position:absolute;left:9127;top:3019;width:3288;height:1680" coordorigin="9127,3019" coordsize="3288,1680">
              <v:shape style="position:absolute;left:9127;top:3019;width:3288;height:1680" coordorigin="9127,3019" coordsize="3288,1680" path="m12271,3019l9267,3019,9202,3037,9154,3080,9129,3141,9127,3164,9127,4560,9145,4624,9188,4672,9249,4697,9272,4699,12276,4699,12340,4682,12388,4639,12413,4578,12415,4555,12415,3159,12398,3094,12355,3046,12294,3021,12271,3019e" filled="t" fillcolor="#ECECEC" stroked="f">
                <v:path arrowok="t"/>
                <v:fill/>
              </v:shape>
              <v:shape style="position:absolute;left:9127;top:3019;width:3288;height:1680" type="#_x0000_t75">
                <v:imagedata r:id="rId81" o:title=""/>
              </v:shape>
              <v:shape style="position:absolute;left:12084;top:3562;width:1234;height:3127" type="#_x0000_t75">
                <v:imagedata r:id="rId82" o:title=""/>
              </v:shape>
            </v:group>
            <v:group style="position:absolute;left:12419;top:3726;width:700;height:2592" coordorigin="12419,3726" coordsize="700,2592">
              <v:shape style="position:absolute;left:12419;top:3726;width:700;height:2592" coordorigin="12419,3726" coordsize="700,2592" path="m12877,6050l12857,6058,12849,6075,12853,6094,12984,6318,13018,6259,12954,6259,12954,6151,12894,6053,12877,605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954,6151l12954,6259,13014,6259,13014,6243,12958,6243,12983,6200,12954,6151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3095,6049l13077,6051,13063,6063,13014,6147,13014,6259,13018,6259,13115,6094,13119,6080,13113,6064,13095,6049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983,6200l12958,6243,13010,6243,12983,620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3014,6147l12983,6200,13010,6243,13014,6243,13014,6147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954,3860l12954,6151,12983,6200,13014,6147,13014,3890,12984,3890,12954,386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662,3726l12643,3729,12419,3860,12643,3991,12657,3995,12673,3990,12687,3972,12686,3954,12673,3939,12589,3890,12478,3890,12478,3830,12586,3830,12684,3771,12687,3754,12678,3733,12662,3726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586,3830l12478,3830,12478,3890,12589,3890,12583,3886,12493,3886,12493,3834,12579,3834,12586,383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984,3830l12586,3830,12537,3860,12589,3890,12954,3890,12954,3860,13014,3860,13014,3858,13004,3838,12984,383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3014,3860l12954,3860,12984,3890,13014,3890,13014,386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493,3834l12493,3886,12537,3860,12493,3834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537,3860l12493,3886,12583,3886,12537,3860e" filled="t" fillcolor="#C0504D" stroked="f">
                <v:path arrowok="t"/>
                <v:fill/>
              </v:shape>
              <v:shape style="position:absolute;left:12419;top:3726;width:700;height:2592" coordorigin="12419,3726" coordsize="700,2592" path="m12579,3834l12493,3834,12537,3860,12579,3834e" filled="t" fillcolor="#C0504D" stroked="f">
                <v:path arrowok="t"/>
                <v:fill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Manip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88"/>
          <w:szCs w:val="88"/>
          <w:spacing w:val="2"/>
          <w:w w:val="100"/>
          <w:position w:val="2"/>
        </w:rPr>
        <w:t>C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ali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2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oo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50" w:lineRule="auto"/>
        <w:ind w:left="114" w:right="5323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</w:rPr>
        <w:t>x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trait</w:t>
      </w:r>
      <w:r>
        <w:rPr>
          <w:rFonts w:ascii="Arial" w:hAnsi="Arial" w:cs="Arial" w:eastAsia="Arial"/>
          <w:sz w:val="36"/>
          <w:szCs w:val="36"/>
          <w:spacing w:val="4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de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la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vi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éo</w:t>
      </w:r>
      <w:r>
        <w:rPr>
          <w:rFonts w:ascii="Arial" w:hAnsi="Arial" w:cs="Arial" w:eastAsia="Arial"/>
          <w:sz w:val="36"/>
          <w:szCs w:val="36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q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u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-3"/>
          <w:w w:val="100"/>
        </w:rPr>
        <w:t>x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l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q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ue</w:t>
      </w:r>
      <w:r>
        <w:rPr>
          <w:rFonts w:ascii="Arial" w:hAnsi="Arial" w:cs="Arial" w:eastAsia="Arial"/>
          <w:sz w:val="36"/>
          <w:szCs w:val="36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le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é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ro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u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l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me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spacing w:val="6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de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l'e</w:t>
      </w:r>
      <w:r>
        <w:rPr>
          <w:rFonts w:ascii="Arial" w:hAnsi="Arial" w:cs="Arial" w:eastAsia="Arial"/>
          <w:sz w:val="36"/>
          <w:szCs w:val="36"/>
          <w:spacing w:val="-3"/>
          <w:w w:val="100"/>
        </w:rPr>
        <w:t>x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é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ri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nce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color w:val="0000FF"/>
          <w:spacing w:val="0"/>
          <w:w w:val="100"/>
        </w:rPr>
      </w:r>
      <w:hyperlink r:id="rId83">
        <w:r>
          <w:rPr>
            <w:rFonts w:ascii="Arial" w:hAnsi="Arial" w:cs="Arial" w:eastAsia="Arial"/>
            <w:sz w:val="36"/>
            <w:szCs w:val="36"/>
            <w:color w:val="0000FF"/>
            <w:spacing w:val="-8"/>
            <w:w w:val="100"/>
            <w:u w:val="thick" w:color="0000FF"/>
          </w:rPr>
          <w:t>V</w:t>
        </w:r>
        <w:r>
          <w:rPr>
            <w:rFonts w:ascii="Arial" w:hAnsi="Arial" w:cs="Arial" w:eastAsia="Arial"/>
            <w:sz w:val="36"/>
            <w:szCs w:val="36"/>
            <w:color w:val="0000FF"/>
            <w:spacing w:val="-8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i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  <w:t>d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  <w:t>é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o</w:t>
        </w:r>
        <w:r>
          <w:rPr>
            <w:rFonts w:ascii="Arial" w:hAnsi="Arial" w:cs="Arial" w:eastAsia="Arial"/>
            <w:sz w:val="36"/>
            <w:szCs w:val="36"/>
            <w:color w:val="0000FF"/>
            <w:spacing w:val="1"/>
            <w:w w:val="100"/>
            <w:u w:val="thick" w:color="0000FF"/>
          </w:rPr>
          <w:t> 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  <w:t>e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-3"/>
            <w:w w:val="100"/>
            <w:u w:val="thick" w:color="0000FF"/>
          </w:rPr>
          <w:t>x</w:t>
        </w:r>
        <w:r>
          <w:rPr>
            <w:rFonts w:ascii="Arial" w:hAnsi="Arial" w:cs="Arial" w:eastAsia="Arial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  <w:t>p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  <w:t>é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ri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  <w:t>e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  <w:t>n</w:t>
        </w:r>
        <w:r>
          <w:rPr>
            <w:rFonts w:ascii="Arial" w:hAnsi="Arial" w:cs="Arial" w:eastAsia="Arial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ce</w:t>
        </w:r>
        <w:r>
          <w:rPr>
            <w:rFonts w:ascii="Arial" w:hAnsi="Arial" w:cs="Arial" w:eastAsia="Arial"/>
            <w:sz w:val="36"/>
            <w:szCs w:val="36"/>
            <w:color w:val="0000FF"/>
            <w:spacing w:val="6"/>
            <w:w w:val="100"/>
            <w:u w:val="thick" w:color="0000FF"/>
          </w:rPr>
          <w:t> </w:t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C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  <w:t>a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l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  <w:t>i</w:t>
        </w:r>
        <w:r>
          <w:rPr>
            <w:rFonts w:ascii="Arial" w:hAnsi="Arial" w:cs="Arial" w:eastAsia="Arial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  <w:u w:val="thick" w:color="0000FF"/>
          </w:rPr>
          <w:t>too</w:t>
        </w:r>
        <w:r>
          <w:rPr>
            <w:rFonts w:ascii="Arial" w:hAnsi="Arial" w:cs="Arial" w:eastAsia="Arial"/>
            <w:sz w:val="36"/>
            <w:szCs w:val="36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36"/>
            <w:szCs w:val="3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Sz w:w="14400" w:h="10800" w:orient="landscape"/>
          <w:pgMar w:top="860" w:bottom="280" w:left="1560" w:right="2060"/>
        </w:sectPr>
      </w:pPr>
      <w:rPr/>
    </w:p>
    <w:p>
      <w:pPr>
        <w:spacing w:before="0" w:after="0" w:line="861" w:lineRule="exact"/>
        <w:ind w:left="2222" w:right="-20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75"/>
          <w:szCs w:val="75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vous</w:t>
      </w:r>
      <w:r>
        <w:rPr>
          <w:rFonts w:ascii="Arial" w:hAnsi="Arial" w:cs="Arial" w:eastAsia="Arial"/>
          <w:sz w:val="75"/>
          <w:szCs w:val="75"/>
          <w:spacing w:val="85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sur</w:t>
      </w:r>
      <w:r>
        <w:rPr>
          <w:rFonts w:ascii="Arial" w:hAnsi="Arial" w:cs="Arial" w:eastAsia="Arial"/>
          <w:sz w:val="75"/>
          <w:szCs w:val="75"/>
          <w:spacing w:val="62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votr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75"/>
          <w:szCs w:val="75"/>
          <w:spacing w:val="207"/>
          <w:w w:val="100"/>
          <w:position w:val="-1"/>
        </w:rPr>
        <w:t> </w:t>
      </w:r>
      <w:r>
        <w:rPr>
          <w:rFonts w:ascii="Arial" w:hAnsi="Arial" w:cs="Arial" w:eastAsia="Arial"/>
          <w:sz w:val="75"/>
          <w:szCs w:val="75"/>
          <w:spacing w:val="0"/>
          <w:w w:val="100"/>
          <w:position w:val="-1"/>
        </w:rPr>
        <w:t>Calitoo</w:t>
      </w:r>
      <w:r>
        <w:rPr>
          <w:rFonts w:ascii="Arial" w:hAnsi="Arial" w:cs="Arial" w:eastAsia="Arial"/>
          <w:sz w:val="75"/>
          <w:szCs w:val="75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62"/>
          <w:szCs w:val="62"/>
          <w:spacing w:val="0"/>
          <w:w w:val="57"/>
          <w:position w:val="-1"/>
        </w:rPr>
        <w:t>1</w:t>
      </w:r>
      <w:r>
        <w:rPr>
          <w:rFonts w:ascii="Arial" w:hAnsi="Arial" w:cs="Arial" w:eastAsia="Arial"/>
          <w:sz w:val="62"/>
          <w:szCs w:val="62"/>
          <w:spacing w:val="0"/>
          <w:w w:val="100"/>
          <w:position w:val="0"/>
        </w:rPr>
      </w:r>
    </w:p>
    <w:p>
      <w:pPr>
        <w:spacing w:before="43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26.039965pt;height:473.76pt;mso-position-horizontal-relative:char;mso-position-vertical-relative:line" type="#_x0000_t75">
            <v:imagedata r:id="rId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220" w:bottom="0" w:left="600" w:right="1060"/>
        </w:sectPr>
      </w:pPr>
      <w:rPr/>
    </w:p>
    <w:p>
      <w:pPr>
        <w:spacing w:before="0" w:after="0" w:line="1005" w:lineRule="exact"/>
        <w:ind w:left="5245" w:right="4708"/>
        <w:jc w:val="center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Bo</w:t>
      </w:r>
      <w:r>
        <w:rPr>
          <w:rFonts w:ascii="Calibri" w:hAnsi="Calibri" w:cs="Calibri" w:eastAsia="Calibri"/>
          <w:sz w:val="88"/>
          <w:szCs w:val="88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us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tabs>
          <w:tab w:pos="640" w:val="left"/>
        </w:tabs>
        <w:rPr>
          <w:rFonts w:ascii="Calibri" w:hAnsi="Calibri" w:cs="Calibri" w:eastAsia="Calibri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spacing w:val="0"/>
          <w:w w:val="100"/>
        </w:rPr>
        <w:t>•</w:t>
        <w:tab/>
      </w:r>
      <w:r>
        <w:rPr>
          <w:rFonts w:ascii="Arial" w:hAnsi="Arial" w:cs="Arial" w:eastAsia="Arial"/>
          <w:sz w:val="64"/>
          <w:szCs w:val="64"/>
          <w:spacing w:val="0"/>
          <w:w w:val="100"/>
        </w:rPr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Slides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non</w:t>
      </w:r>
      <w:r>
        <w:rPr>
          <w:rFonts w:ascii="Calibri" w:hAnsi="Calibri" w:cs="Calibri" w:eastAsia="Calibri"/>
          <w:sz w:val="64"/>
          <w:szCs w:val="64"/>
          <w:spacing w:val="3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vus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lo</w:t>
      </w:r>
      <w:r>
        <w:rPr>
          <w:rFonts w:ascii="Calibri" w:hAnsi="Calibri" w:cs="Calibri" w:eastAsia="Calibri"/>
          <w:sz w:val="64"/>
          <w:szCs w:val="64"/>
          <w:spacing w:val="-11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du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séminai</w:t>
      </w:r>
      <w:r>
        <w:rPr>
          <w:rFonts w:ascii="Calibri" w:hAnsi="Calibri" w:cs="Calibri" w:eastAsia="Calibri"/>
          <w:sz w:val="64"/>
          <w:szCs w:val="64"/>
          <w:spacing w:val="-7"/>
          <w:w w:val="100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e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p</w:t>
      </w:r>
      <w:r>
        <w:rPr>
          <w:rFonts w:ascii="Calibri" w:hAnsi="Calibri" w:cs="Calibri" w:eastAsia="Calibri"/>
          <w:sz w:val="64"/>
          <w:szCs w:val="64"/>
          <w:spacing w:val="1"/>
          <w:w w:val="100"/>
        </w:rPr>
        <w:t>o</w:t>
      </w:r>
      <w:r>
        <w:rPr>
          <w:rFonts w:ascii="Calibri" w:hAnsi="Calibri" w:cs="Calibri" w:eastAsia="Calibri"/>
          <w:sz w:val="64"/>
          <w:szCs w:val="64"/>
          <w:spacing w:val="0"/>
          <w:w w:val="100"/>
        </w:rPr>
        <w:t>ur</w:t>
      </w:r>
    </w:p>
    <w:p>
      <w:pPr>
        <w:spacing w:before="0" w:after="0" w:line="769" w:lineRule="exact"/>
        <w:ind w:left="576" w:right="21"/>
        <w:jc w:val="center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-4"/>
          <w:w w:val="100"/>
          <w:position w:val="2"/>
        </w:rPr>
        <w:t>c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omplé</w:t>
      </w:r>
      <w:r>
        <w:rPr>
          <w:rFonts w:ascii="Calibri" w:hAnsi="Calibri" w:cs="Calibri" w:eastAsia="Calibri"/>
          <w:sz w:val="64"/>
          <w:szCs w:val="64"/>
          <w:spacing w:val="-10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64"/>
          <w:szCs w:val="64"/>
          <w:spacing w:val="-46"/>
          <w:w w:val="100"/>
          <w:position w:val="2"/>
        </w:rPr>
        <w:t>’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64"/>
          <w:szCs w:val="64"/>
          <w:spacing w:val="-3"/>
          <w:w w:val="100"/>
          <w:position w:val="2"/>
        </w:rPr>
        <w:t>t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ude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64"/>
          <w:szCs w:val="64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la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mesu</w:t>
      </w:r>
      <w:r>
        <w:rPr>
          <w:rFonts w:ascii="Calibri" w:hAnsi="Calibri" w:cs="Calibri" w:eastAsia="Calibri"/>
          <w:sz w:val="64"/>
          <w:szCs w:val="64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64"/>
          <w:szCs w:val="64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des</w:t>
      </w:r>
      <w:r>
        <w:rPr>
          <w:rFonts w:ascii="Calibri" w:hAnsi="Calibri" w:cs="Calibri" w:eastAsia="Calibri"/>
          <w:sz w:val="64"/>
          <w:szCs w:val="64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ae</w:t>
      </w:r>
      <w:r>
        <w:rPr>
          <w:rFonts w:ascii="Calibri" w:hAnsi="Calibri" w:cs="Calibri" w:eastAsia="Calibri"/>
          <w:sz w:val="64"/>
          <w:szCs w:val="64"/>
          <w:spacing w:val="-9"/>
          <w:w w:val="100"/>
          <w:position w:val="2"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osol</w:t>
      </w:r>
      <w:r>
        <w:rPr>
          <w:rFonts w:ascii="Calibri" w:hAnsi="Calibri" w:cs="Calibri" w:eastAsia="Calibri"/>
          <w:sz w:val="64"/>
          <w:szCs w:val="64"/>
          <w:spacing w:val="-1"/>
          <w:w w:val="100"/>
          <w:position w:val="2"/>
        </w:rPr>
        <w:t>s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2"/>
        </w:rPr>
        <w:t>.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860" w:bottom="280" w:left="760" w:right="1280"/>
        </w:sectPr>
      </w:pPr>
      <w:rPr/>
    </w:p>
    <w:p>
      <w:pPr>
        <w:spacing w:before="0" w:after="0" w:line="1005" w:lineRule="exact"/>
        <w:ind w:left="579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Pi</w:t>
      </w:r>
      <w:r>
        <w:rPr>
          <w:rFonts w:ascii="Calibri" w:hAnsi="Calibri" w:cs="Calibri" w:eastAsia="Calibri"/>
          <w:sz w:val="88"/>
          <w:szCs w:val="88"/>
          <w:spacing w:val="-7"/>
          <w:w w:val="100"/>
          <w:position w:val="4"/>
        </w:rPr>
        <w:t>s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4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es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p</w:t>
      </w:r>
      <w:r>
        <w:rPr>
          <w:rFonts w:ascii="Calibri" w:hAnsi="Calibri" w:cs="Calibri" w:eastAsia="Calibri"/>
          <w:sz w:val="88"/>
          <w:szCs w:val="88"/>
          <w:spacing w:val="2"/>
          <w:w w:val="100"/>
          <w:position w:val="4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ur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i</w:t>
      </w:r>
      <w:r>
        <w:rPr>
          <w:rFonts w:ascii="Calibri" w:hAnsi="Calibri" w:cs="Calibri" w:eastAsia="Calibri"/>
          <w:sz w:val="88"/>
          <w:szCs w:val="88"/>
          <w:spacing w:val="-5"/>
          <w:w w:val="100"/>
          <w:position w:val="4"/>
        </w:rPr>
        <w:t>n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4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erp</w:t>
      </w:r>
      <w:r>
        <w:rPr>
          <w:rFonts w:ascii="Calibri" w:hAnsi="Calibri" w:cs="Calibri" w:eastAsia="Calibri"/>
          <w:sz w:val="88"/>
          <w:szCs w:val="88"/>
          <w:spacing w:val="-9"/>
          <w:w w:val="100"/>
          <w:position w:val="4"/>
        </w:rPr>
        <w:t>r</w:t>
      </w:r>
      <w:r>
        <w:rPr>
          <w:rFonts w:ascii="Calibri" w:hAnsi="Calibri" w:cs="Calibri" w:eastAsia="Calibri"/>
          <w:sz w:val="88"/>
          <w:szCs w:val="88"/>
          <w:spacing w:val="-3"/>
          <w:w w:val="100"/>
          <w:position w:val="4"/>
        </w:rPr>
        <w:t>é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4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er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les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mesu</w:t>
      </w:r>
      <w:r>
        <w:rPr>
          <w:rFonts w:ascii="Calibri" w:hAnsi="Calibri" w:cs="Calibri" w:eastAsia="Calibri"/>
          <w:sz w:val="88"/>
          <w:szCs w:val="88"/>
          <w:spacing w:val="-9"/>
          <w:w w:val="100"/>
          <w:position w:val="4"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es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ôl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-18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su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88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1)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-28"/>
          <w:w w:val="100"/>
        </w:rPr>
        <w:t>’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as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u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q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ses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m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su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so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fiable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.</w:t>
      </w:r>
    </w:p>
    <w:p>
      <w:pPr>
        <w:spacing w:before="88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2)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Compa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ses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m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su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ec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les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aut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globes.</w:t>
      </w:r>
    </w:p>
    <w:p>
      <w:pPr>
        <w:spacing w:before="87" w:after="0" w:line="481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3)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Compa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ec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p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oc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sur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39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61" w:lineRule="exact"/>
        <w:ind w:left="422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Ma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une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bon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me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oo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se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8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OD+A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a)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-23"/>
          <w:w w:val="100"/>
          <w:b/>
          <w:bCs/>
          <w:position w:val="1"/>
        </w:rPr>
        <w:t>’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pas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beau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oup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de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se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…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4400" w:h="10800" w:orient="landscape"/>
          <w:pgMar w:top="860" w:bottom="280" w:left="380" w:right="80"/>
        </w:sectPr>
      </w:pPr>
      <w:rPr/>
    </w:p>
    <w:p>
      <w:pPr>
        <w:spacing w:before="0" w:after="0" w:line="549" w:lineRule="exact"/>
        <w:ind w:left="109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48"/>
          <w:szCs w:val="48"/>
          <w:spacing w:val="-9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48"/>
          <w:szCs w:val="48"/>
          <w:spacing w:val="-7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on….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88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-Vis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on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ti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5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dar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Cal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so.</w:t>
      </w:r>
    </w:p>
    <w:p>
      <w:pPr>
        <w:spacing w:before="87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tu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cli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m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ologi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Aé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osol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-50"/>
          <w:w w:val="100"/>
        </w:rPr>
        <w:t>’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ET</w:t>
      </w:r>
    </w:p>
    <w:p>
      <w:pPr>
        <w:spacing w:before="87" w:after="0" w:line="240" w:lineRule="auto"/>
        <w:ind w:left="109" w:right="-10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</w:t>
      </w:r>
      <w:r>
        <w:rPr>
          <w:rFonts w:ascii="Calibri" w:hAnsi="Calibri" w:cs="Calibri" w:eastAsia="Calibri"/>
          <w:sz w:val="40"/>
          <w:szCs w:val="40"/>
          <w:spacing w:val="-9"/>
          <w:w w:val="100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ai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un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g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ap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h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ique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</w:t>
      </w:r>
      <w:r>
        <w:rPr>
          <w:rFonts w:ascii="Calibri" w:hAnsi="Calibri" w:cs="Calibri" w:eastAsia="Calibri"/>
          <w:sz w:val="40"/>
          <w:szCs w:val="40"/>
          <w:spacing w:val="-49"/>
          <w:w w:val="100"/>
        </w:rPr>
        <w:t>’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OD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f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on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c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tion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-29"/>
          <w:w w:val="100"/>
        </w:rPr>
        <w:t>’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an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g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om</w:t>
      </w:r>
    </w:p>
    <w:p>
      <w:pPr>
        <w:spacing w:before="88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</w:t>
      </w:r>
      <w:r>
        <w:rPr>
          <w:rFonts w:ascii="Calibri" w:hAnsi="Calibri" w:cs="Calibri" w:eastAsia="Calibri"/>
          <w:sz w:val="40"/>
          <w:szCs w:val="40"/>
          <w:spacing w:val="-2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-8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acer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é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o-t</w:t>
      </w:r>
      <w:r>
        <w:rPr>
          <w:rFonts w:ascii="Calibri" w:hAnsi="Calibri" w:cs="Calibri" w:eastAsia="Calibri"/>
          <w:sz w:val="40"/>
          <w:szCs w:val="40"/>
          <w:spacing w:val="-7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ajec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oi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es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des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ts</w:t>
      </w:r>
      <w:r>
        <w:rPr>
          <w:rFonts w:ascii="Calibri" w:hAnsi="Calibri" w:cs="Calibri" w:eastAsia="Calibri"/>
          <w:sz w:val="40"/>
          <w:szCs w:val="40"/>
          <w:spacing w:val="2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du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</w:p>
    <w:p>
      <w:pPr>
        <w:spacing w:before="0" w:after="0" w:line="480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-A</w:t>
      </w:r>
      <w:r>
        <w:rPr>
          <w:rFonts w:ascii="Calibri" w:hAnsi="Calibri" w:cs="Calibri" w:eastAsia="Calibri"/>
          <w:sz w:val="40"/>
          <w:szCs w:val="40"/>
          <w:spacing w:val="2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1"/>
        </w:rPr>
        <w:t>S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y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gy</w:t>
      </w:r>
      <w:r>
        <w:rPr>
          <w:rFonts w:ascii="Calibri" w:hAnsi="Calibri" w:cs="Calibri" w:eastAsia="Calibri"/>
          <w:sz w:val="40"/>
          <w:szCs w:val="40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40"/>
          <w:szCs w:val="40"/>
          <w:spacing w:val="-37"/>
          <w:w w:val="100"/>
          <w:position w:val="1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1"/>
        </w:rPr>
        <w:t>ool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87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Si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q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al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-5"/>
          <w:w w:val="100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é</w:t>
      </w:r>
      <w:r>
        <w:rPr>
          <w:rFonts w:ascii="Calibri" w:hAnsi="Calibri" w:cs="Calibri" w:eastAsia="Calibri"/>
          <w:sz w:val="40"/>
          <w:szCs w:val="40"/>
          <w:spacing w:val="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</w:t>
      </w:r>
      <w:r>
        <w:rPr>
          <w:rFonts w:ascii="Calibri" w:hAnsi="Calibri" w:cs="Calibri" w:eastAsia="Calibri"/>
          <w:sz w:val="40"/>
          <w:szCs w:val="40"/>
          <w:spacing w:val="-29"/>
          <w:w w:val="100"/>
        </w:rPr>
        <w:t>’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air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de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la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égion.</w:t>
      </w:r>
    </w:p>
    <w:p>
      <w:pPr>
        <w:spacing w:before="87" w:after="0" w:line="240" w:lineRule="auto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</w:rPr>
        <w:t>-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A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p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peler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-3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sci</w:t>
      </w:r>
      <w:r>
        <w:rPr>
          <w:rFonts w:ascii="Calibri" w:hAnsi="Calibri" w:cs="Calibri" w:eastAsia="Calibri"/>
          <w:sz w:val="40"/>
          <w:szCs w:val="40"/>
          <w:spacing w:val="-1"/>
          <w:w w:val="100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tif</w:t>
      </w:r>
      <w:r>
        <w:rPr>
          <w:rFonts w:ascii="Calibri" w:hAnsi="Calibri" w:cs="Calibri" w:eastAsia="Calibri"/>
          <w:sz w:val="40"/>
          <w:szCs w:val="40"/>
          <w:spacing w:val="-2"/>
          <w:w w:val="100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q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e!</w:t>
      </w:r>
      <w:r>
        <w:rPr>
          <w:rFonts w:ascii="Calibri" w:hAnsi="Calibri" w:cs="Calibri" w:eastAsia="Calibri"/>
          <w:sz w:val="40"/>
          <w:szCs w:val="40"/>
          <w:spacing w:val="4"/>
          <w:w w:val="100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(</w:t>
      </w:r>
      <w:r>
        <w:rPr>
          <w:rFonts w:ascii="Calibri" w:hAnsi="Calibri" w:cs="Calibri" w:eastAsia="Calibri"/>
          <w:sz w:val="40"/>
          <w:szCs w:val="40"/>
          <w:spacing w:val="1"/>
          <w:w w:val="100"/>
        </w:rPr>
        <w:t>0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  <w:t>6….)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36" w:lineRule="auto"/>
        <w:ind w:left="1821" w:right="-20" w:firstLine="-617"/>
        <w:jc w:val="righ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584.520020pt;margin-top:-63.993202pt;width:27.96pt;height:45.12pt;mso-position-horizontal-relative:page;mso-position-vertical-relative:paragraph;z-index:-4430" coordorigin="11690,-1280" coordsize="559,902">
            <v:shape style="position:absolute;left:11690;top:-1280;width:559;height:902" type="#_x0000_t75">
              <v:imagedata r:id="rId85" o:title=""/>
            </v:shape>
            <v:shape style="position:absolute;left:11863;top:-616;width:149;height:156" type="#_x0000_t75">
              <v:imagedata r:id="rId86" o:title=""/>
            </v:shape>
            <v:shape style="position:absolute;left:11870;top:-1092;width:298;height:423" type="#_x0000_t75">
              <v:imagedata r:id="rId87" o:title=""/>
            </v:shape>
            <v:shape style="position:absolute;left:11772;top:-1198;width:372;height:139" type="#_x0000_t75">
              <v:imagedata r:id="rId88" o:title=""/>
            </v:shape>
            <w10:wrap type="none"/>
          </v:group>
        </w:pict>
      </w:r>
      <w:r>
        <w:rPr/>
        <w:pict>
          <v:group style="position:absolute;margin-left:474pt;margin-top:19.286797pt;width:27.96pt;height:45.12pt;mso-position-horizontal-relative:page;mso-position-vertical-relative:paragraph;z-index:-4429" coordorigin="9480,386" coordsize="559,902">
            <v:shape style="position:absolute;left:9480;top:386;width:559;height:902" type="#_x0000_t75">
              <v:imagedata r:id="rId89" o:title=""/>
            </v:shape>
            <v:shape style="position:absolute;left:9652;top:1050;width:149;height:156" type="#_x0000_t75">
              <v:imagedata r:id="rId90" o:title=""/>
            </v:shape>
            <v:shape style="position:absolute;left:9659;top:573;width:298;height:423" type="#_x0000_t75">
              <v:imagedata r:id="rId91" o:title=""/>
            </v:shape>
            <v:shape style="position:absolute;left:9562;top:468;width:372;height:139" type="#_x0000_t75">
              <v:imagedata r:id="rId92" o:title=""/>
            </v:shape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Nomb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eux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G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os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Noi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235" w:lineRule="auto"/>
        <w:ind w:left="-51" w:right="-18" w:firstLine="962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Mono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ouc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Sphé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q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ue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Ch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miq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le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é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h</w:t>
      </w:r>
      <w:r>
        <w:rPr>
          <w:rFonts w:ascii="Calibri" w:hAnsi="Calibri" w:cs="Calibri" w:eastAsia="Calibri"/>
          <w:sz w:val="28"/>
          <w:szCs w:val="28"/>
          <w:spacing w:val="-3"/>
          <w:w w:val="100"/>
          <w:b/>
          <w:bCs/>
        </w:rPr>
        <w:t>y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28"/>
          <w:szCs w:val="28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és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337" w:lineRule="exact"/>
        <w:ind w:right="-20"/>
        <w:jc w:val="righ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…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ncs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(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olorés)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Mul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ouc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mes</w:t>
      </w:r>
      <w:r>
        <w:rPr>
          <w:rFonts w:ascii="Calibri" w:hAnsi="Calibri" w:cs="Calibri" w:eastAsia="Calibri"/>
          <w:sz w:val="28"/>
          <w:szCs w:val="28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28"/>
          <w:szCs w:val="28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ompl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-7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es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v:group style="position:absolute;margin-left:672.47998pt;margin-top:1.064231pt;width:27.96pt;height:45pt;mso-position-horizontal-relative:page;mso-position-vertical-relative:paragraph;z-index:-4428" coordorigin="13450,21" coordsize="559,900">
            <v:shape style="position:absolute;left:13450;top:21;width:559;height:900" type="#_x0000_t75">
              <v:imagedata r:id="rId93" o:title=""/>
            </v:shape>
            <v:shape style="position:absolute;left:13621;top:684;width:149;height:156" type="#_x0000_t75">
              <v:imagedata r:id="rId94" o:title=""/>
            </v:shape>
            <v:shape style="position:absolute;left:13628;top:208;width:298;height:423" type="#_x0000_t75">
              <v:imagedata r:id="rId95" o:title=""/>
            </v:shape>
            <v:shape style="position:absolute;left:13531;top:102;width:372;height:139" type="#_x0000_t75">
              <v:imagedata r:id="rId96" o:title=""/>
            </v:shape>
            <w10:wrap type="none"/>
          </v:group>
        </w:pic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Hum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des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spacing w:before="0" w:after="0" w:line="336" w:lineRule="exact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position w:val="1"/>
        </w:rPr>
        <w:t>…</w:t>
      </w:r>
      <w:r>
        <w:rPr>
          <w:rFonts w:ascii="Calibri" w:hAnsi="Calibri" w:cs="Calibri" w:eastAsia="Calibri"/>
          <w:sz w:val="28"/>
          <w:szCs w:val="2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80" w:right="80"/>
          <w:cols w:num="3" w:equalWidth="0">
            <w:col w:w="8091" w:space="857"/>
            <w:col w:w="2490" w:space="290"/>
            <w:col w:w="2212"/>
          </w:cols>
        </w:sectPr>
      </w:pPr>
      <w:rPr/>
    </w:p>
    <w:p>
      <w:pPr>
        <w:spacing w:before="0" w:after="0" w:line="665" w:lineRule="exact"/>
        <w:ind w:left="107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-7"/>
          <w:w w:val="100"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OD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1"/>
        </w:rPr>
        <w:t>f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onction</w:t>
      </w:r>
      <w:r>
        <w:rPr>
          <w:rFonts w:ascii="Calibri" w:hAnsi="Calibri" w:cs="Calibri" w:eastAsia="Calibri"/>
          <w:sz w:val="56"/>
          <w:szCs w:val="56"/>
          <w:spacing w:val="-15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56"/>
          <w:szCs w:val="56"/>
          <w:spacing w:val="-73"/>
          <w:w w:val="100"/>
          <w:position w:val="1"/>
        </w:rPr>
        <w:t>’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Ang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1"/>
        </w:rPr>
        <w:t>s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öm</w:t>
      </w:r>
      <w:r>
        <w:rPr>
          <w:rFonts w:ascii="Calibri" w:hAnsi="Calibri" w:cs="Calibri" w:eastAsia="Calibri"/>
          <w:sz w:val="56"/>
          <w:szCs w:val="56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«</w:t>
      </w:r>
      <w:r>
        <w:rPr>
          <w:rFonts w:ascii="Calibri" w:hAnsi="Calibri" w:cs="Calibri" w:eastAsia="Calibri"/>
          <w:sz w:val="56"/>
          <w:szCs w:val="56"/>
          <w:spacing w:val="2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assif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1"/>
        </w:rPr>
        <w:t>c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tion</w:t>
      </w:r>
      <w:r>
        <w:rPr>
          <w:rFonts w:ascii="Calibri" w:hAnsi="Calibri" w:cs="Calibri" w:eastAsia="Calibri"/>
          <w:sz w:val="56"/>
          <w:szCs w:val="56"/>
          <w:spacing w:val="-3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des</w:t>
      </w:r>
      <w:r>
        <w:rPr>
          <w:rFonts w:ascii="Calibri" w:hAnsi="Calibri" w:cs="Calibri" w:eastAsia="Calibri"/>
          <w:sz w:val="56"/>
          <w:szCs w:val="56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56"/>
          <w:szCs w:val="56"/>
          <w:spacing w:val="-9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osols»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left="4823" w:right="8027"/>
        <w:jc w:val="center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137.490005pt;margin-top:20.6pt;width:500.77pt;height:399.625pt;mso-position-horizontal-relative:page;mso-position-vertical-relative:paragraph;z-index:-4427" coordorigin="2750,412" coordsize="10015,7993">
            <v:group style="position:absolute;left:6242;top:704;width:2;height:6598" coordorigin="6242,704" coordsize="2,6598">
              <v:shape style="position:absolute;left:6242;top:704;width:2;height:6598" coordorigin="6242,704" coordsize="0,6598" path="m6242,704l6242,7301e" filled="f" stroked="t" strokeweight="1pt" strokecolor="#000000">
                <v:path arrowok="t"/>
              </v:shape>
            </v:group>
            <v:group style="position:absolute;left:7551;top:704;width:2;height:6598" coordorigin="7551,704" coordsize="2,6598">
              <v:shape style="position:absolute;left:7551;top:704;width:2;height:6598" coordorigin="7551,704" coordsize="0,6598" path="m7551,704l7551,7301e" filled="f" stroked="t" strokeweight="1pt" strokecolor="#000000">
                <v:path arrowok="t"/>
              </v:shape>
            </v:group>
            <v:group style="position:absolute;left:8861;top:704;width:2;height:6598" coordorigin="8861,704" coordsize="2,6598">
              <v:shape style="position:absolute;left:8861;top:704;width:2;height:6598" coordorigin="8861,704" coordsize="0,6598" path="m8861,704l8861,7301e" filled="f" stroked="t" strokeweight="1pt" strokecolor="#000000">
                <v:path arrowok="t"/>
              </v:shape>
            </v:group>
            <v:group style="position:absolute;left:10170;top:704;width:2;height:6598" coordorigin="10170,704" coordsize="2,6598">
              <v:shape style="position:absolute;left:10170;top:704;width:2;height:6598" coordorigin="10170,704" coordsize="0,6598" path="m10170,704l10170,7301e" filled="f" stroked="t" strokeweight="1pt" strokecolor="#000000">
                <v:path arrowok="t"/>
              </v:shape>
            </v:group>
            <v:group style="position:absolute;left:4923;top:2138;width:6567;height:2" coordorigin="4923,2138" coordsize="6567,2">
              <v:shape style="position:absolute;left:4923;top:2138;width:6567;height:2" coordorigin="4923,2138" coordsize="6567,0" path="m4923,2138l11490,2138e" filled="f" stroked="t" strokeweight="1pt" strokecolor="#000000">
                <v:path arrowok="t"/>
              </v:shape>
            </v:group>
            <v:group style="position:absolute;left:4923;top:3426;width:6567;height:2" coordorigin="4923,3426" coordsize="6567,2">
              <v:shape style="position:absolute;left:4923;top:3426;width:6567;height:2" coordorigin="4923,3426" coordsize="6567,0" path="m4923,3426l11490,3426e" filled="f" stroked="t" strokeweight="1pt" strokecolor="#000000">
                <v:path arrowok="t"/>
              </v:shape>
            </v:group>
            <v:group style="position:absolute;left:4923;top:4715;width:6567;height:2" coordorigin="4923,4715" coordsize="6567,2">
              <v:shape style="position:absolute;left:4923;top:4715;width:6567;height:2" coordorigin="4923,4715" coordsize="6567,0" path="m4923,4715l11490,4715e" filled="f" stroked="t" strokeweight="1pt" strokecolor="#000000">
                <v:path arrowok="t"/>
              </v:shape>
            </v:group>
            <v:group style="position:absolute;left:4923;top:6003;width:6567;height:2" coordorigin="4923,6003" coordsize="6567,2">
              <v:shape style="position:absolute;left:4923;top:6003;width:6567;height:2" coordorigin="4923,6003" coordsize="6567,0" path="m4923,6003l11490,6003e" filled="f" stroked="t" strokeweight="1pt" strokecolor="#000000">
                <v:path arrowok="t"/>
              </v:shape>
            </v:group>
            <v:group style="position:absolute;left:4933;top:704;width:2;height:6598" coordorigin="4933,704" coordsize="2,6598">
              <v:shape style="position:absolute;left:4933;top:704;width:2;height:6598" coordorigin="4933,704" coordsize="0,6598" path="m4933,704l4933,7301e" filled="f" stroked="t" strokeweight="1pt" strokecolor="#000000">
                <v:path arrowok="t"/>
              </v:shape>
            </v:group>
            <v:group style="position:absolute;left:11480;top:704;width:2;height:6598" coordorigin="11480,704" coordsize="2,6598">
              <v:shape style="position:absolute;left:11480;top:704;width:2;height:6598" coordorigin="11480,704" coordsize="0,6598" path="m11480,704l11480,7301e" filled="f" stroked="t" strokeweight="1pt" strokecolor="#000000">
                <v:path arrowok="t"/>
              </v:shape>
            </v:group>
            <v:group style="position:absolute;left:4923;top:714;width:6567;height:2" coordorigin="4923,714" coordsize="6567,2">
              <v:shape style="position:absolute;left:4923;top:714;width:6567;height:2" coordorigin="4923,714" coordsize="6567,0" path="m4923,714l11490,714e" filled="f" stroked="t" strokeweight="1pt" strokecolor="#000000">
                <v:path arrowok="t"/>
              </v:shape>
            </v:group>
            <v:group style="position:absolute;left:4923;top:7291;width:6567;height:2" coordorigin="4923,7291" coordsize="6567,2">
              <v:shape style="position:absolute;left:4923;top:7291;width:6567;height:2" coordorigin="4923,7291" coordsize="6567,0" path="m4923,7291l11490,7291e" filled="f" stroked="t" strokeweight="1pt" strokecolor="#000000">
                <v:path arrowok="t"/>
              </v:shape>
            </v:group>
            <v:group style="position:absolute;left:5840;top:828;width:5784;height:3857" coordorigin="5840,828" coordsize="5784,3857">
              <v:shape style="position:absolute;left:5840;top:828;width:5784;height:3857" coordorigin="5840,828" coordsize="5784,3857" path="m10982,828l6483,828,6430,831,6329,847,6233,879,6145,925,6065,983,5995,1053,5937,1133,5891,1221,5859,1317,5843,1418,5840,1471,5840,4042,5849,4147,5873,4246,5912,4338,5964,4422,6029,4497,6104,4561,6188,4613,6280,4652,6379,4677,6483,4685,10982,4685,11086,4677,11185,4652,11277,4613,11361,4561,11436,4497,11500,4422,11553,4338,11592,4246,11616,4147,11624,4042,11624,1471,11616,1367,11592,1268,11553,1176,11500,1092,11436,1017,11361,952,11277,900,11185,861,11086,837,10982,828e" filled="t" fillcolor="#938953" stroked="f">
                <v:path arrowok="t"/>
                <v:fill/>
              </v:shape>
            </v:group>
            <v:group style="position:absolute;left:5840;top:828;width:5784;height:3857" coordorigin="5840,828" coordsize="5784,3857">
              <v:shape style="position:absolute;left:5840;top:828;width:5784;height:3857" coordorigin="5840,828" coordsize="5784,3857" path="m5840,1471l5849,1367,5873,1268,5912,1176,5964,1092,6029,1017,6104,952,6188,900,6280,861,6379,837,6483,828,10982,828,11086,837,11185,861,11277,900,11361,952,11436,1017,11500,1092,11553,1176,11592,1268,11616,1367,11624,1471,11624,4042,11616,4147,11592,4246,11553,4338,11500,4422,11436,4497,11361,4561,11277,4613,11185,4652,11086,4677,10982,4685,6483,4685,6379,4677,6280,4652,6188,4613,6104,4561,6029,4497,5964,4422,5912,4338,5873,4246,5849,4147,5840,4042,5840,1471xe" filled="f" stroked="t" strokeweight="2.04pt" strokecolor="#385D89">
                <v:path arrowok="t"/>
              </v:shape>
            </v:group>
            <v:group style="position:absolute;left:5840;top:6046;width:5784;height:1358" coordorigin="5840,6046" coordsize="5784,1358">
              <v:shape style="position:absolute;left:5840;top:6046;width:5784;height:1358" coordorigin="5840,6046" coordsize="5784,1358" path="m11398,6046l6067,6046,5999,6056,5940,6085,5892,6128,5858,6184,5842,6249,5840,7178,5842,7201,5858,7266,5892,7322,5940,7366,6000,7394,6067,7404,11398,7404,11465,7394,11525,7366,11573,7322,11607,7266,11623,7201,11624,6272,11623,6249,11607,6184,11573,6128,11525,6085,11465,6056,11398,6046e" filled="t" fillcolor="#FFFF00" stroked="f">
                <v:path arrowok="t"/>
                <v:fill/>
              </v:shape>
            </v:group>
            <v:group style="position:absolute;left:5840;top:6046;width:5784;height:1358" coordorigin="5840,6046" coordsize="5784,1358">
              <v:shape style="position:absolute;left:5840;top:6046;width:5784;height:1358" coordorigin="5840,6046" coordsize="5784,1358" path="m5840,6272l5851,6205,5879,6146,5923,6098,5979,6064,6043,6047,11398,6046,11421,6047,11486,6064,11542,6098,11586,6146,11614,6205,11624,6272,11624,7178,11623,7201,11607,7266,11573,7322,11525,7366,11465,7394,11398,7404,6067,7404,6044,7403,5979,7387,5923,7353,5879,7305,5851,7245,5840,7178,5840,6272xe" filled="f" stroked="t" strokeweight="2.04pt" strokecolor="#385D89">
                <v:path arrowok="t"/>
              </v:shape>
            </v:group>
            <v:group style="position:absolute;left:5953;top:4685;width:5558;height:905" coordorigin="5953,4685" coordsize="5558,905">
              <v:shape style="position:absolute;left:5953;top:4685;width:5558;height:905" coordorigin="5953,4685" coordsize="5558,905" path="m11361,4685l6089,4686,6026,4707,5979,4752,5955,4813,5953,4836,5954,5455,5975,5517,6020,5564,6081,5588,6104,5590,11376,5589,11439,5568,11486,5524,11510,5462,11512,5439,11511,4821,11490,4758,11445,4711,11384,4687,11361,4685e" filled="t" fillcolor="#FFC000" stroked="f">
                <v:path arrowok="t"/>
                <v:fill/>
              </v:shape>
            </v:group>
            <v:group style="position:absolute;left:5953;top:4685;width:5558;height:905" coordorigin="5953,4685" coordsize="5558,905">
              <v:shape style="position:absolute;left:5953;top:4685;width:5558;height:905" coordorigin="5953,4685" coordsize="5558,905" path="m5953,4836l5968,4771,6008,4720,6066,4690,11361,4685,11384,4687,11445,4711,11490,4758,11511,4821,11512,5439,11510,5462,11486,5524,11439,5568,11376,5589,6104,5590,6081,5588,6020,5564,5975,5517,5954,5455,5953,4836xe" filled="f" stroked="t" strokeweight="2.04pt" strokecolor="#385D89">
                <v:path arrowok="t"/>
              </v:shape>
            </v:group>
            <v:group style="position:absolute;left:4933;top:828;width:907;height:2712" coordorigin="4933,828" coordsize="907,2712">
              <v:shape style="position:absolute;left:4933;top:828;width:907;height:2712" coordorigin="4933,828" coordsize="907,2712" path="m5689,828l5068,829,5006,850,4959,895,4935,957,4933,980,4934,3405,4955,3468,5000,3515,5061,3539,5084,3540,5705,3540,5768,3518,5815,3474,5839,3412,5840,3389,5840,964,5818,901,5774,854,5712,830,5689,828e" filled="t" fillcolor="#FFFFFF" stroked="f">
                <v:path arrowok="t"/>
                <v:fill/>
              </v:shape>
            </v:group>
            <v:group style="position:absolute;left:4933;top:828;width:907;height:2712" coordorigin="4933,828" coordsize="907,2712">
              <v:shape style="position:absolute;left:4933;top:828;width:907;height:2712" coordorigin="4933,828" coordsize="907,2712" path="m4933,980l4948,914,4988,863,5046,833,5689,828,5712,830,5774,854,5818,901,5840,964,5840,3389,5839,3412,5815,3474,5768,3518,5705,3540,5084,3540,5061,3539,5000,3515,4955,3468,4934,3405,4933,980xe" filled="f" stroked="t" strokeweight="2.04pt" strokecolor="#385D89">
                <v:path arrowok="t"/>
              </v:shape>
            </v:group>
            <v:group style="position:absolute;left:5161;top:6046;width:226;height:1246" coordorigin="5161,6046" coordsize="226,1246">
              <v:shape style="position:absolute;left:5161;top:6046;width:226;height:1246" coordorigin="5161,6046" coordsize="226,1246" path="m5349,6046l5184,6049,5168,6063,5161,6084,5164,7269,5178,7285,5199,7292,5364,7289,5380,7275,5387,7254,5384,6069,5370,6052,5349,6046e" filled="t" fillcolor="#4F81BC" stroked="f">
                <v:path arrowok="t"/>
                <v:fill/>
              </v:shape>
            </v:group>
            <v:group style="position:absolute;left:5161;top:6046;width:226;height:1246" coordorigin="5161,6046" coordsize="226,1246">
              <v:shape style="position:absolute;left:5161;top:6046;width:226;height:1246" coordorigin="5161,6046" coordsize="226,1246" path="m5161,6084l5168,6063,5184,6049,5349,6046,5370,6052,5384,6069,5387,7254,5380,7275,5364,7289,5199,7292,5178,7285,5164,7269,5161,6084xe" filled="f" stroked="t" strokeweight="2.04pt" strokecolor="#385D89">
                <v:path arrowok="t"/>
              </v:shape>
              <v:shape style="position:absolute;left:3535;top:419;width:1260;height:7670" type="#_x0000_t75">
                <v:imagedata r:id="rId97" o:title=""/>
              </v:shape>
              <v:shape style="position:absolute;left:4783;top:7511;width:7622;height:886" type="#_x0000_t75">
                <v:imagedata r:id="rId98" o:title=""/>
              </v:shape>
            </v:group>
            <v:group style="position:absolute;left:2770;top:5676;width:2503;height:776" coordorigin="2770,5676" coordsize="2503,776">
              <v:shape style="position:absolute;left:2770;top:5676;width:2503;height:776" coordorigin="2770,5676" coordsize="2503,776" path="m5103,6370l4995,6400,4987,6416,4988,6438,5003,6451,5022,6453,5223,6399,5208,6399,5103,6370e" filled="t" fillcolor="#497DBA" stroked="f">
                <v:path arrowok="t"/>
                <v:fill/>
              </v:shape>
              <v:shape style="position:absolute;left:2770;top:5676;width:2503;height:776" coordorigin="2770,5676" coordsize="2503,776" path="m5159,6354l5103,6370,5208,6399,5210,6391,5194,6391,5159,6354e" filled="t" fillcolor="#497DBA" stroked="f">
                <v:path arrowok="t"/>
                <v:fill/>
              </v:shape>
              <v:shape style="position:absolute;left:2770;top:5676;width:2503;height:776" coordorigin="2770,5676" coordsize="2503,776" path="m5079,6193l5062,6193,5043,6206,5040,6225,5048,6242,5116,6311,5224,6341,5208,6399,5223,6399,5273,6385,5091,6200,5079,6193e" filled="t" fillcolor="#497DBA" stroked="f">
                <v:path arrowok="t"/>
                <v:fill/>
              </v:shape>
              <v:shape style="position:absolute;left:2770;top:5676;width:2503;height:776" coordorigin="2770,5676" coordsize="2503,776" path="m5208,6341l5159,6354,5194,6391,5208,6341e" filled="t" fillcolor="#497DBA" stroked="f">
                <v:path arrowok="t"/>
                <v:fill/>
              </v:shape>
              <v:shape style="position:absolute;left:2770;top:5676;width:2503;height:776" coordorigin="2770,5676" coordsize="2503,776" path="m5224,6341l5208,6341,5194,6391,5210,6391,5224,6341e" filled="t" fillcolor="#497DBA" stroked="f">
                <v:path arrowok="t"/>
                <v:fill/>
              </v:shape>
              <v:shape style="position:absolute;left:2770;top:5676;width:2503;height:776" coordorigin="2770,5676" coordsize="2503,776" path="m2786,5676l2770,5734,5103,6370,5159,6354,5116,6311,2786,5676e" filled="t" fillcolor="#497DBA" stroked="f">
                <v:path arrowok="t"/>
                <v:fill/>
              </v:shape>
              <v:shape style="position:absolute;left:2770;top:5676;width:2503;height:776" coordorigin="2770,5676" coordsize="2503,776" path="m5116,6311l5159,6354,5208,6341,5224,6341,5116,6311e" filled="t" fillcolor="#497DBA" stroked="f">
                <v:path arrowok="t"/>
                <v:fill/>
              </v:shape>
            </v:group>
            <v:group style="position:absolute;left:9468;top:5589;width:3290;height:2" coordorigin="9468,5589" coordsize="3290,2">
              <v:shape style="position:absolute;left:9468;top:5589;width:3290;height:2" coordorigin="9468,5589" coordsize="3290,0" path="m9468,5589l12758,5589e" filled="f" stroked="t" strokeweight=".72pt" strokecolor="#497DBA">
                <v:path arrowok="t"/>
              </v:shape>
            </v:group>
            <v:group style="position:absolute;left:5839;top:419;width:2;height:1203" coordorigin="5839,419" coordsize="2,1203">
              <v:shape style="position:absolute;left:5839;top:419;width:2;height:1203" coordorigin="5839,419" coordsize="0,1203" path="m5839,419l5839,1622e" filled="f" stroked="t" strokeweight=".72pt" strokecolor="#497DBA">
                <v:path arrowok="t"/>
              </v:shape>
            </v:group>
            <v:group style="position:absolute;left:5160;top:7065;width:2;height:1333" coordorigin="5160,7065" coordsize="2,1333">
              <v:shape style="position:absolute;left:5160;top:7065;width:2;height:1333" coordorigin="5160,7065" coordsize="0,1333" path="m5160,7065l5160,8397e" filled="f" stroked="t" strokeweight=".72pt" strokecolor="#497DBA">
                <v:path arrowok="t"/>
              </v:shape>
            </v:group>
            <v:group style="position:absolute;left:5400;top:7065;width:2;height:1333" coordorigin="5400,7065" coordsize="2,1333">
              <v:shape style="position:absolute;left:5400;top:7065;width:2;height:1333" coordorigin="5400,7065" coordsize="0,1333" path="m5400,7065l5400,8397e" filled="f" stroked="t" strokeweight=".72pt" strokecolor="#497DBA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0.3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7" w:lineRule="exact"/>
        <w:ind w:left="7375" w:right="4631"/>
        <w:jc w:val="center"/>
        <w:rPr>
          <w:rFonts w:ascii="Calibri" w:hAnsi="Calibri" w:cs="Calibri" w:eastAsia="Calibri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829987pt;margin-top:-15.533363pt;width:20.000002pt;height:38.193364pt;mso-position-horizontal-relative:page;mso-position-vertical-relative:paragraph;z-index:-4426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387" w:lineRule="exact"/>
                    <w:ind w:left="20" w:right="-74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  <w:position w:val="2"/>
                    </w:rPr>
                    <w:t>CLair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36"/>
          <w:szCs w:val="36"/>
          <w:color w:val="FFFFFF"/>
          <w:spacing w:val="-8"/>
          <w:w w:val="99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ut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5" w:lineRule="exact"/>
        <w:ind w:left="6720" w:right="3978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x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de</w:t>
      </w:r>
      <w:r>
        <w:rPr>
          <w:rFonts w:ascii="Calibri" w:hAnsi="Calibri" w:cs="Calibri" w:eastAsia="Calibri"/>
          <w:sz w:val="36"/>
          <w:szCs w:val="36"/>
          <w:color w:val="FFFFFF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99"/>
        </w:rPr>
        <w:t>B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</w:rPr>
        <w:t>oma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99"/>
        </w:rPr>
        <w:t>se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left="589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Mélan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color w:val="FFFFFF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os</w:t>
      </w:r>
      <w:r>
        <w:rPr>
          <w:rFonts w:ascii="Calibri" w:hAnsi="Calibri" w:cs="Calibri" w:eastAsia="Calibri"/>
          <w:sz w:val="36"/>
          <w:szCs w:val="36"/>
          <w:color w:val="FFFFFF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FFFFFF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FFFF"/>
          <w:spacing w:val="-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FFFFFF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FFFFFF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68" w:lineRule="exact"/>
        <w:ind w:left="222" w:right="-20"/>
        <w:jc w:val="left"/>
        <w:tabs>
          <w:tab w:pos="1224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1"/>
        </w:rPr>
        <w:t>Embruns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1"/>
        </w:rPr>
        <w:t>mar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1"/>
        </w:rPr>
        <w:t>ns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  <w:t>0.7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0" w:lineRule="exact"/>
        <w:ind w:left="654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siè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é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ert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qu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6" w:lineRule="exact"/>
        <w:ind w:left="3902" w:right="-20"/>
        <w:jc w:val="left"/>
        <w:tabs>
          <w:tab w:pos="952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0.1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0.15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So</w:t>
      </w:r>
      <w:r>
        <w:rPr>
          <w:rFonts w:ascii="Calibri" w:hAnsi="Calibri" w:cs="Calibri" w:eastAsia="Calibri"/>
          <w:sz w:val="32"/>
          <w:szCs w:val="32"/>
          <w:spacing w:val="-2"/>
          <w:w w:val="100"/>
          <w:i/>
          <w:position w:val="5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r</w:t>
      </w:r>
      <w:r>
        <w:rPr>
          <w:rFonts w:ascii="Calibri" w:hAnsi="Calibri" w:cs="Calibri" w:eastAsia="Calibri"/>
          <w:sz w:val="32"/>
          <w:szCs w:val="32"/>
          <w:spacing w:val="-2"/>
          <w:w w:val="100"/>
          <w:i/>
          <w:position w:val="5"/>
        </w:rPr>
        <w:t>c</w:t>
      </w:r>
      <w:r>
        <w:rPr>
          <w:rFonts w:ascii="Calibri" w:hAnsi="Calibri" w:cs="Calibri" w:eastAsia="Calibri"/>
          <w:sz w:val="32"/>
          <w:szCs w:val="32"/>
          <w:spacing w:val="1"/>
          <w:w w:val="100"/>
          <w:i/>
          <w:position w:val="5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s</w:t>
      </w:r>
      <w:r>
        <w:rPr>
          <w:rFonts w:ascii="Calibri" w:hAnsi="Calibri" w:cs="Calibri" w:eastAsia="Calibri"/>
          <w:sz w:val="32"/>
          <w:szCs w:val="32"/>
          <w:spacing w:val="-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Y</w:t>
      </w:r>
      <w:r>
        <w:rPr>
          <w:rFonts w:ascii="Calibri" w:hAnsi="Calibri" w:cs="Calibri" w:eastAsia="Calibri"/>
          <w:sz w:val="32"/>
          <w:szCs w:val="32"/>
          <w:spacing w:val="-2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D</w:t>
      </w:r>
      <w:r>
        <w:rPr>
          <w:rFonts w:ascii="Calibri" w:hAnsi="Calibri" w:cs="Calibri" w:eastAsia="Calibri"/>
          <w:sz w:val="32"/>
          <w:szCs w:val="32"/>
          <w:spacing w:val="2"/>
          <w:w w:val="100"/>
          <w:i/>
          <w:position w:val="5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r</w:t>
      </w:r>
      <w:r>
        <w:rPr>
          <w:rFonts w:ascii="Calibri" w:hAnsi="Calibri" w:cs="Calibri" w:eastAsia="Calibri"/>
          <w:sz w:val="32"/>
          <w:szCs w:val="32"/>
          <w:spacing w:val="2"/>
          <w:w w:val="100"/>
          <w:i/>
          <w:position w:val="5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m</w:t>
      </w:r>
      <w:r>
        <w:rPr>
          <w:rFonts w:ascii="Calibri" w:hAnsi="Calibri" w:cs="Calibri" w:eastAsia="Calibri"/>
          <w:sz w:val="32"/>
          <w:szCs w:val="32"/>
          <w:spacing w:val="1"/>
          <w:w w:val="100"/>
          <w:i/>
          <w:position w:val="5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an</w:t>
      </w:r>
      <w:r>
        <w:rPr>
          <w:rFonts w:ascii="Calibri" w:hAnsi="Calibri" w:cs="Calibri" w:eastAsia="Calibri"/>
          <w:sz w:val="32"/>
          <w:szCs w:val="32"/>
          <w:spacing w:val="-14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32"/>
          <w:szCs w:val="32"/>
          <w:spacing w:val="-9"/>
          <w:w w:val="100"/>
          <w:i/>
          <w:position w:val="5"/>
        </w:rPr>
        <w:t>L</w:t>
      </w:r>
      <w:r>
        <w:rPr>
          <w:rFonts w:ascii="Calibri" w:hAnsi="Calibri" w:cs="Calibri" w:eastAsia="Calibri"/>
          <w:sz w:val="32"/>
          <w:szCs w:val="32"/>
          <w:spacing w:val="-2"/>
          <w:w w:val="100"/>
          <w:i/>
          <w:position w:val="5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A</w:t>
      </w:r>
      <w:r>
        <w:rPr>
          <w:rFonts w:ascii="Calibri" w:hAnsi="Calibri" w:cs="Calibri" w:eastAsia="Calibri"/>
          <w:sz w:val="32"/>
          <w:szCs w:val="32"/>
          <w:spacing w:val="-5"/>
          <w:w w:val="100"/>
          <w:i/>
          <w:position w:val="5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i/>
          <w:position w:val="5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i/>
          <w:position w:val="5"/>
        </w:rPr>
        <w:t>0</w:t>
      </w:r>
      <w:r>
        <w:rPr>
          <w:rFonts w:ascii="Calibri" w:hAnsi="Calibri" w:cs="Calibri" w:eastAsia="Calibri"/>
          <w:sz w:val="32"/>
          <w:szCs w:val="32"/>
          <w:spacing w:val="-1"/>
          <w:w w:val="100"/>
          <w:i/>
          <w:position w:val="5"/>
        </w:rPr>
        <w:t>1</w:t>
      </w:r>
      <w:r>
        <w:rPr>
          <w:rFonts w:ascii="Calibri" w:hAnsi="Calibri" w:cs="Calibri" w:eastAsia="Calibri"/>
          <w:sz w:val="32"/>
          <w:szCs w:val="32"/>
          <w:spacing w:val="0"/>
          <w:w w:val="100"/>
          <w:i/>
          <w:position w:val="5"/>
        </w:rPr>
        <w:t>6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820" w:bottom="0" w:left="660" w:right="320"/>
        </w:sectPr>
      </w:pPr>
      <w:rPr/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41" w:lineRule="exact"/>
        <w:ind w:left="1567" w:right="-127"/>
        <w:jc w:val="left"/>
        <w:rPr>
          <w:rFonts w:ascii="Arial" w:hAnsi="Arial" w:cs="Arial" w:eastAsia="Arial"/>
          <w:sz w:val="47"/>
          <w:szCs w:val="47"/>
        </w:rPr>
      </w:pPr>
      <w:rPr/>
      <w:r>
        <w:rPr>
          <w:rFonts w:ascii="Times New Roman" w:hAnsi="Times New Roman" w:cs="Times New Roman" w:eastAsia="Times New Roman"/>
          <w:sz w:val="58"/>
          <w:szCs w:val="58"/>
          <w:color w:val="030103"/>
          <w:w w:val="192"/>
          <w:position w:val="-3"/>
        </w:rPr>
        <w:t>0</w:t>
      </w:r>
      <w:r>
        <w:rPr>
          <w:rFonts w:ascii="Times New Roman" w:hAnsi="Times New Roman" w:cs="Times New Roman" w:eastAsia="Times New Roman"/>
          <w:sz w:val="58"/>
          <w:szCs w:val="58"/>
          <w:color w:val="030103"/>
          <w:spacing w:val="-74"/>
          <w:w w:val="100"/>
          <w:position w:val="-3"/>
        </w:rPr>
        <w:t> </w:t>
      </w:r>
      <w:r>
        <w:rPr>
          <w:rFonts w:ascii="Arial" w:hAnsi="Arial" w:cs="Arial" w:eastAsia="Arial"/>
          <w:sz w:val="43"/>
          <w:szCs w:val="43"/>
          <w:color w:val="030103"/>
          <w:spacing w:val="0"/>
          <w:w w:val="100"/>
          <w:position w:val="-3"/>
        </w:rPr>
        <w:t>2</w:t>
      </w:r>
      <w:r>
        <w:rPr>
          <w:rFonts w:ascii="Arial" w:hAnsi="Arial" w:cs="Arial" w:eastAsia="Arial"/>
          <w:sz w:val="43"/>
          <w:szCs w:val="43"/>
          <w:color w:val="030103"/>
          <w:spacing w:val="-31"/>
          <w:w w:val="100"/>
          <w:position w:val="-3"/>
        </w:rPr>
        <w:t>.</w:t>
      </w:r>
      <w:r>
        <w:rPr>
          <w:rFonts w:ascii="Arial" w:hAnsi="Arial" w:cs="Arial" w:eastAsia="Arial"/>
          <w:sz w:val="43"/>
          <w:szCs w:val="43"/>
          <w:color w:val="030103"/>
          <w:spacing w:val="0"/>
          <w:w w:val="100"/>
          <w:position w:val="-3"/>
        </w:rPr>
        <w:t>5</w:t>
      </w:r>
      <w:r>
        <w:rPr>
          <w:rFonts w:ascii="Arial" w:hAnsi="Arial" w:cs="Arial" w:eastAsia="Arial"/>
          <w:sz w:val="43"/>
          <w:szCs w:val="43"/>
          <w:color w:val="030103"/>
          <w:spacing w:val="-37"/>
          <w:w w:val="100"/>
          <w:position w:val="-3"/>
        </w:rPr>
        <w:t> 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-3"/>
        </w:rPr>
        <w:t>=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spacing w:before="0" w:after="0" w:line="274" w:lineRule="exact"/>
        <w:ind w:left="1535" w:right="1167"/>
        <w:jc w:val="center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30103"/>
          <w:spacing w:val="0"/>
          <w:w w:val="103"/>
          <w:position w:val="-1"/>
        </w:rPr>
        <w:t>1"-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311" w:lineRule="exact"/>
        <w:ind w:left="1523" w:right="1163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030103"/>
          <w:spacing w:val="0"/>
          <w:w w:val="113"/>
          <w:position w:val="1"/>
        </w:rPr>
        <w:t>&lt;0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567" w:right="-20"/>
        <w:jc w:val="left"/>
        <w:tabs>
          <w:tab w:pos="256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030103"/>
          <w:spacing w:val="0"/>
          <w:w w:val="260"/>
        </w:rPr>
        <w:t>0</w:t>
      </w:r>
      <w:r>
        <w:rPr>
          <w:rFonts w:ascii="Times New Roman" w:hAnsi="Times New Roman" w:cs="Times New Roman" w:eastAsia="Times New Roman"/>
          <w:sz w:val="34"/>
          <w:szCs w:val="34"/>
          <w:color w:val="0301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030103"/>
          <w:spacing w:val="0"/>
          <w:w w:val="100"/>
        </w:rPr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8"/>
        </w:rPr>
        <w:t>2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9" w:lineRule="exact"/>
        <w:ind w:left="1519" w:right="1062"/>
        <w:jc w:val="center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030103"/>
          <w:spacing w:val="0"/>
          <w:w w:val="53"/>
          <w:position w:val="-1"/>
        </w:rPr>
        <w:t>...._...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54" w:after="0" w:line="240" w:lineRule="auto"/>
        <w:ind w:right="-20"/>
        <w:jc w:val="left"/>
        <w:tabs>
          <w:tab w:pos="460" w:val="left"/>
        </w:tabs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030103"/>
          <w:spacing w:val="-8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Feu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x</w:t>
      </w:r>
      <w:r>
        <w:rPr>
          <w:rFonts w:ascii="Arial" w:hAnsi="Arial" w:cs="Arial" w:eastAsia="Arial"/>
          <w:sz w:val="40"/>
          <w:szCs w:val="40"/>
          <w:color w:val="030103"/>
          <w:spacing w:val="8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de</w:t>
      </w:r>
      <w:r>
        <w:rPr>
          <w:rFonts w:ascii="Arial" w:hAnsi="Arial" w:cs="Arial" w:eastAsia="Arial"/>
          <w:sz w:val="40"/>
          <w:szCs w:val="40"/>
          <w:color w:val="030103"/>
          <w:spacing w:val="3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9"/>
        </w:rPr>
        <w:t>biomasse</w:t>
      </w:r>
      <w:r>
        <w:rPr>
          <w:rFonts w:ascii="Arial" w:hAnsi="Arial" w:cs="Arial" w:eastAsia="Arial"/>
          <w:sz w:val="40"/>
          <w:szCs w:val="40"/>
          <w:color w:val="030103"/>
          <w:spacing w:val="-3"/>
          <w:w w:val="109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(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S.</w:t>
      </w:r>
      <w:r>
        <w:rPr>
          <w:rFonts w:ascii="Arial" w:hAnsi="Arial" w:cs="Arial" w:eastAsia="Arial"/>
          <w:sz w:val="40"/>
          <w:szCs w:val="40"/>
          <w:color w:val="030103"/>
          <w:spacing w:val="4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8"/>
        </w:rPr>
        <w:t>Afrique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9"/>
        </w:rPr>
        <w:t>)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5" w:after="0" w:line="240" w:lineRule="auto"/>
        <w:ind w:right="-20"/>
        <w:jc w:val="left"/>
        <w:tabs>
          <w:tab w:pos="46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018013"/>
          <w:spacing w:val="-8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Pollutio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n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8013"/>
          <w:spacing w:val="18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urbaine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8013"/>
          <w:spacing w:val="16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9"/>
        </w:rPr>
        <w:t>(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8"/>
        </w:rPr>
        <w:t>Paris</w:t>
      </w:r>
      <w:r>
        <w:rPr>
          <w:rFonts w:ascii="Arial" w:hAnsi="Arial" w:cs="Arial" w:eastAsia="Arial"/>
          <w:sz w:val="40"/>
          <w:szCs w:val="40"/>
          <w:color w:val="018013"/>
          <w:spacing w:val="0"/>
          <w:w w:val="109"/>
        </w:rPr>
        <w:t>)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27" w:after="0" w:line="240" w:lineRule="auto"/>
        <w:ind w:left="11" w:right="-20"/>
        <w:jc w:val="left"/>
        <w:tabs>
          <w:tab w:pos="46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EF6711"/>
          <w:spacing w:val="0"/>
          <w:w w:val="100"/>
        </w:rPr>
        <w:t>•</w:t>
      </w:r>
      <w:r>
        <w:rPr>
          <w:rFonts w:ascii="Arial" w:hAnsi="Arial" w:cs="Arial" w:eastAsia="Arial"/>
          <w:sz w:val="40"/>
          <w:szCs w:val="40"/>
          <w:color w:val="EF6711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EF6711"/>
          <w:spacing w:val="0"/>
          <w:w w:val="100"/>
        </w:rPr>
        <w:t>Poussièr</w:t>
      </w:r>
      <w:r>
        <w:rPr>
          <w:rFonts w:ascii="Arial" w:hAnsi="Arial" w:cs="Arial" w:eastAsia="Arial"/>
          <w:sz w:val="40"/>
          <w:szCs w:val="40"/>
          <w:color w:val="EF6711"/>
          <w:spacing w:val="0"/>
          <w:w w:val="100"/>
        </w:rPr>
        <w:t>e</w:t>
      </w:r>
      <w:r>
        <w:rPr>
          <w:rFonts w:ascii="Arial" w:hAnsi="Arial" w:cs="Arial" w:eastAsia="Arial"/>
          <w:sz w:val="40"/>
          <w:szCs w:val="40"/>
          <w:color w:val="EF6711"/>
          <w:spacing w:val="0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EF6711"/>
          <w:spacing w:val="33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EF6711"/>
          <w:spacing w:val="0"/>
          <w:w w:val="109"/>
        </w:rPr>
        <w:t>(Dakar)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373" w:lineRule="exact"/>
        <w:ind w:right="-20"/>
        <w:jc w:val="left"/>
        <w:tabs>
          <w:tab w:pos="460" w:val="left"/>
          <w:tab w:pos="180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1F6BFF"/>
          <w:spacing w:val="0"/>
          <w:w w:val="100"/>
          <w:position w:val="-7"/>
        </w:rPr>
        <w:t>•</w:t>
      </w:r>
      <w:r>
        <w:rPr>
          <w:rFonts w:ascii="Arial" w:hAnsi="Arial" w:cs="Arial" w:eastAsia="Arial"/>
          <w:sz w:val="40"/>
          <w:szCs w:val="40"/>
          <w:color w:val="1F6BFF"/>
          <w:spacing w:val="-83"/>
          <w:w w:val="100"/>
          <w:position w:val="-7"/>
        </w:rPr>
        <w:t> </w:t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0"/>
          <w:position w:val="-7"/>
        </w:rPr>
        <w:t>Marin</w:t>
      </w:r>
      <w:r>
        <w:rPr>
          <w:rFonts w:ascii="Arial" w:hAnsi="Arial" w:cs="Arial" w:eastAsia="Arial"/>
          <w:sz w:val="40"/>
          <w:szCs w:val="40"/>
          <w:color w:val="1F6BFF"/>
          <w:spacing w:val="-21"/>
          <w:w w:val="100"/>
          <w:position w:val="-7"/>
        </w:rPr>
        <w:t> </w:t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9"/>
          <w:position w:val="-7"/>
        </w:rPr>
        <w:t>Amsterda</w:t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9"/>
          <w:position w:val="-7"/>
        </w:rPr>
        <w:t>m</w:t>
      </w:r>
      <w:r>
        <w:rPr>
          <w:rFonts w:ascii="Arial" w:hAnsi="Arial" w:cs="Arial" w:eastAsia="Arial"/>
          <w:sz w:val="40"/>
          <w:szCs w:val="40"/>
          <w:color w:val="1F6BFF"/>
          <w:spacing w:val="-35"/>
          <w:w w:val="109"/>
          <w:position w:val="-7"/>
        </w:rPr>
        <w:t> </w:t>
      </w:r>
      <w:r>
        <w:rPr>
          <w:rFonts w:ascii="Arial" w:hAnsi="Arial" w:cs="Arial" w:eastAsia="Arial"/>
          <w:sz w:val="40"/>
          <w:szCs w:val="40"/>
          <w:color w:val="1F6BFF"/>
          <w:spacing w:val="0"/>
          <w:w w:val="109"/>
          <w:position w:val="-7"/>
        </w:rPr>
        <w:t>island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0" w:after="0" w:line="399" w:lineRule="exact"/>
        <w:ind w:left="50" w:right="-20"/>
        <w:jc w:val="left"/>
        <w:rPr>
          <w:rFonts w:ascii="Arial" w:hAnsi="Arial" w:cs="Arial" w:eastAsia="Arial"/>
          <w:sz w:val="47"/>
          <w:szCs w:val="47"/>
        </w:rPr>
      </w:pPr>
      <w:rPr/>
      <w:r>
        <w:rPr/>
        <w:pict>
          <v:group style="position:absolute;margin-left:180.812027pt;margin-top:3.884615pt;width:396.270691pt;height:358.169263pt;mso-position-horizontal-relative:page;mso-position-vertical-relative:paragraph;z-index:-4425" coordorigin="3616,78" coordsize="7925,7163">
            <v:shape style="position:absolute;left:3616;top:312;width:7925;height:6929" type="#_x0000_t75">
              <v:imagedata r:id="rId99" o:title=""/>
            </v:shape>
            <v:group style="position:absolute;left:8851;top:3514;width:2;height:1017" coordorigin="8851,3514" coordsize="2,1017">
              <v:shape style="position:absolute;left:8851;top:3514;width:2;height:1017" coordorigin="8851,3514" coordsize="0,1017" path="m8851,4531l8851,3514e" filled="f" stroked="t" strokeweight="1.62406pt" strokecolor="#030303">
                <v:path arrowok="t"/>
              </v:shape>
            </v:group>
            <v:group style="position:absolute;left:10161;top:94;width:2;height:6601" coordorigin="10161,94" coordsize="2,6601">
              <v:shape style="position:absolute;left:10161;top:94;width:2;height:6601" coordorigin="10161,94" coordsize="0,6601" path="m10161,6695l10161,94e" filled="f" stroked="t" strokeweight="1.62406pt" strokecolor="#080808">
                <v:path arrowok="t"/>
              </v:shape>
            </v:group>
            <v:group style="position:absolute;left:7990;top:4120;width:3508;height:2" coordorigin="7990,4120" coordsize="3508,2">
              <v:shape style="position:absolute;left:7990;top:4120;width:3508;height:2" coordorigin="7990,4120" coordsize="3508,0" path="m7990,4120l11498,4120e" filled="f" stroked="t" strokeweight="1.62406pt" strokecolor="#0C0C0C">
                <v:path arrowok="t"/>
              </v:shape>
            </v:group>
            <v:group style="position:absolute;left:10697;top:1528;width:801;height:2" coordorigin="10697,1528" coordsize="801,2">
              <v:shape style="position:absolute;left:10697;top:1528;width:801;height:2" coordorigin="10697,1528" coordsize="801,0" path="m10697,1528l11498,1528e" filled="f" stroked="t" strokeweight="1.62406pt" strokecolor="#030303">
                <v:path arrowok="t"/>
              </v:shape>
            </v:group>
            <v:group style="position:absolute;left:10697;top:2826;width:801;height:2" coordorigin="10697,2826" coordsize="801,2">
              <v:shape style="position:absolute;left:10697;top:2826;width:801;height:2" coordorigin="10697,2826" coordsize="801,0" path="m10697,2826l11498,2826e" filled="f" stroked="t" strokeweight="1.62406pt" strokecolor="#030303">
                <v:path arrowok="t"/>
              </v:shape>
            </v:group>
            <v:group style="position:absolute;left:11466;top:289;width:2;height:4242" coordorigin="11466,289" coordsize="2,4242">
              <v:shape style="position:absolute;left:11466;top:289;width:2;height:4242" coordorigin="11466,289" coordsize="0,4242" path="m11466,4531l11466,289e" filled="f" stroked="t" strokeweight="2.165414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8.481201pt;margin-top:-96.485992pt;width:343.759399pt;height:107.134811pt;mso-position-horizontal-relative:page;mso-position-vertical-relative:paragraph;z-index:-4424" coordorigin="4970,-1930" coordsize="6875,2143">
            <v:group style="position:absolute;left:4980;top:-1908;width:6854;height:2" coordorigin="4980,-1908" coordsize="6854,2">
              <v:shape style="position:absolute;left:4980;top:-1908;width:6854;height:2" coordorigin="4980,-1908" coordsize="6854,0" path="m4980,-1908l11834,-1908e" filled="f" stroked="t" strokeweight="1.082707pt" strokecolor="#000000">
                <v:path arrowok="t"/>
              </v:shape>
            </v:group>
            <v:group style="position:absolute;left:5002;top:-1919;width:2;height:1861" coordorigin="5002,-1919" coordsize="2,1861">
              <v:shape style="position:absolute;left:5002;top:-1919;width:2;height:1861" coordorigin="5002,-1919" coordsize="0,1861" path="m5002,-58l5002,-1919e" filled="f" stroked="t" strokeweight="1.082707pt" strokecolor="#000000">
                <v:path arrowok="t"/>
              </v:shape>
            </v:group>
            <v:group style="position:absolute;left:11823;top:-1919;width:2;height:2121" coordorigin="11823,-1919" coordsize="2,2121">
              <v:shape style="position:absolute;left:11823;top:-1919;width:2;height:2121" coordorigin="11823,-1919" coordsize="0,2121" path="m11823,202l11823,-1919e" filled="f" stroked="t" strokeweight="1.082707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;;;;;;;;;;;;;;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 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=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 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===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 </w:t>
      </w:r>
      <w:r>
        <w:rPr>
          <w:rFonts w:ascii="Arial" w:hAnsi="Arial" w:cs="Arial" w:eastAsia="Arial"/>
          <w:sz w:val="47"/>
          <w:szCs w:val="47"/>
          <w:color w:val="030103"/>
          <w:spacing w:val="0"/>
          <w:w w:val="132"/>
          <w:i/>
          <w:position w:val="2"/>
        </w:rPr>
        <w:t>====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620" w:bottom="280" w:left="2060" w:right="2060"/>
          <w:cols w:num="2" w:equalWidth="0">
            <w:col w:w="3210" w:space="122"/>
            <w:col w:w="694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485" w:lineRule="exact"/>
        <w:ind w:left="5921" w:right="4066"/>
        <w:jc w:val="center"/>
        <w:rPr>
          <w:rFonts w:ascii="Arial" w:hAnsi="Arial" w:cs="Arial" w:eastAsia="Arial"/>
          <w:sz w:val="43"/>
          <w:szCs w:val="43"/>
        </w:rPr>
      </w:pPr>
      <w:rPr/>
      <w:r>
        <w:rPr>
          <w:rFonts w:ascii="Arial" w:hAnsi="Arial" w:cs="Arial" w:eastAsia="Arial"/>
          <w:sz w:val="43"/>
          <w:szCs w:val="43"/>
          <w:color w:val="030103"/>
          <w:spacing w:val="0"/>
          <w:w w:val="112"/>
          <w:position w:val="-2"/>
        </w:rPr>
        <w:t>•</w:t>
      </w:r>
      <w:r>
        <w:rPr>
          <w:rFonts w:ascii="Arial" w:hAnsi="Arial" w:cs="Arial" w:eastAsia="Arial"/>
          <w:sz w:val="43"/>
          <w:szCs w:val="43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60"/>
        </w:sectPr>
      </w:pPr>
      <w:rPr/>
    </w:p>
    <w:p>
      <w:pPr>
        <w:spacing w:before="9" w:after="0" w:line="240" w:lineRule="auto"/>
        <w:ind w:left="3845" w:right="-70"/>
        <w:jc w:val="center"/>
        <w:tabs>
          <w:tab w:pos="5360" w:val="left"/>
          <w:tab w:pos="6460" w:val="left"/>
          <w:tab w:pos="7920" w:val="left"/>
        </w:tabs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0.5</w:t>
      </w:r>
      <w:r>
        <w:rPr>
          <w:rFonts w:ascii="Arial" w:hAnsi="Arial" w:cs="Arial" w:eastAsia="Arial"/>
          <w:sz w:val="40"/>
          <w:szCs w:val="40"/>
          <w:color w:val="030103"/>
          <w:spacing w:val="-7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1</w:t>
      </w:r>
      <w:r>
        <w:rPr>
          <w:rFonts w:ascii="Arial" w:hAnsi="Arial" w:cs="Arial" w:eastAsia="Arial"/>
          <w:sz w:val="40"/>
          <w:szCs w:val="40"/>
          <w:color w:val="030103"/>
          <w:spacing w:val="-82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>1.5</w:t>
      </w:r>
      <w:r>
        <w:rPr>
          <w:rFonts w:ascii="Arial" w:hAnsi="Arial" w:cs="Arial" w:eastAsia="Arial"/>
          <w:sz w:val="40"/>
          <w:szCs w:val="40"/>
          <w:color w:val="030103"/>
          <w:spacing w:val="-67"/>
          <w:w w:val="100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</w:rPr>
        <w:tab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8"/>
        </w:rPr>
        <w:t>2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523" w:lineRule="exact"/>
        <w:ind w:left="4826" w:right="735"/>
        <w:jc w:val="center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30103"/>
          <w:spacing w:val="0"/>
          <w:w w:val="100"/>
          <w:position w:val="-1"/>
        </w:rPr>
        <w:t>AOD</w:t>
      </w:r>
      <w:r>
        <w:rPr>
          <w:rFonts w:ascii="Arial" w:hAnsi="Arial" w:cs="Arial" w:eastAsia="Arial"/>
          <w:sz w:val="40"/>
          <w:szCs w:val="40"/>
          <w:color w:val="030103"/>
          <w:spacing w:val="7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30103"/>
          <w:spacing w:val="0"/>
          <w:w w:val="100"/>
          <w:position w:val="-1"/>
        </w:rPr>
        <w:t>440</w:t>
      </w:r>
      <w:r>
        <w:rPr>
          <w:rFonts w:ascii="Times New Roman" w:hAnsi="Times New Roman" w:cs="Times New Roman" w:eastAsia="Times New Roman"/>
          <w:sz w:val="46"/>
          <w:szCs w:val="46"/>
          <w:color w:val="030103"/>
          <w:spacing w:val="61"/>
          <w:w w:val="100"/>
          <w:position w:val="-1"/>
        </w:rPr>
        <w:t> </w:t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10"/>
          <w:position w:val="-1"/>
        </w:rPr>
        <w:t>nm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40"/>
          <w:szCs w:val="40"/>
          <w:color w:val="030103"/>
          <w:spacing w:val="0"/>
          <w:w w:val="106"/>
        </w:rPr>
        <w:t>2.5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060" w:right="2060"/>
          <w:cols w:num="2" w:equalWidth="0">
            <w:col w:w="8228" w:space="874"/>
            <w:col w:w="1178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67.279999pt;margin-top:26.280001pt;width:430.8pt;height:486.6pt;mso-position-horizontal-relative:page;mso-position-vertical-relative:page;z-index:-4423" coordorigin="3346,526" coordsize="8616,9732">
            <v:shape style="position:absolute;left:3346;top:526;width:8616;height:9732" type="#_x0000_t75">
              <v:imagedata r:id="rId100" o:title=""/>
            </v:shape>
            <v:group style="position:absolute;left:6242;top:2555;width:2;height:6598" coordorigin="6242,2555" coordsize="2,6598">
              <v:shape style="position:absolute;left:6242;top:2555;width:2;height:6598" coordorigin="6242,2555" coordsize="0,6598" path="m6242,2555l6242,9153e" filled="f" stroked="t" strokeweight="1pt" strokecolor="#000000">
                <v:path arrowok="t"/>
              </v:shape>
            </v:group>
            <v:group style="position:absolute;left:7551;top:2555;width:2;height:6598" coordorigin="7551,2555" coordsize="2,6598">
              <v:shape style="position:absolute;left:7551;top:2555;width:2;height:6598" coordorigin="7551,2555" coordsize="0,6598" path="m7551,2555l7551,9153e" filled="f" stroked="t" strokeweight="1pt" strokecolor="#000000">
                <v:path arrowok="t"/>
              </v:shape>
            </v:group>
            <v:group style="position:absolute;left:8861;top:2555;width:2;height:6598" coordorigin="8861,2555" coordsize="2,6598">
              <v:shape style="position:absolute;left:8861;top:2555;width:2;height:6598" coordorigin="8861,2555" coordsize="0,6598" path="m8861,2555l8861,9153e" filled="f" stroked="t" strokeweight="1pt" strokecolor="#000000">
                <v:path arrowok="t"/>
              </v:shape>
            </v:group>
            <v:group style="position:absolute;left:10170;top:2555;width:2;height:6598" coordorigin="10170,2555" coordsize="2,6598">
              <v:shape style="position:absolute;left:10170;top:2555;width:2;height:6598" coordorigin="10170,2555" coordsize="0,6598" path="m10170,2555l10170,9153e" filled="f" stroked="t" strokeweight="1pt" strokecolor="#000000">
                <v:path arrowok="t"/>
              </v:shape>
            </v:group>
            <v:group style="position:absolute;left:4923;top:3989;width:6567;height:2" coordorigin="4923,3989" coordsize="6567,2">
              <v:shape style="position:absolute;left:4923;top:3989;width:6567;height:2" coordorigin="4923,3989" coordsize="6567,0" path="m4923,3989l11490,3989e" filled="f" stroked="t" strokeweight="1pt" strokecolor="#000000">
                <v:path arrowok="t"/>
              </v:shape>
            </v:group>
            <v:group style="position:absolute;left:4923;top:5277;width:6567;height:2" coordorigin="4923,5277" coordsize="6567,2">
              <v:shape style="position:absolute;left:4923;top:5277;width:6567;height:2" coordorigin="4923,5277" coordsize="6567,0" path="m4923,5277l11490,5277e" filled="f" stroked="t" strokeweight="1pt" strokecolor="#000000">
                <v:path arrowok="t"/>
              </v:shape>
            </v:group>
            <v:group style="position:absolute;left:4923;top:6566;width:6567;height:2" coordorigin="4923,6566" coordsize="6567,2">
              <v:shape style="position:absolute;left:4923;top:6566;width:6567;height:2" coordorigin="4923,6566" coordsize="6567,0" path="m4923,6566l11490,6566e" filled="f" stroked="t" strokeweight="1pt" strokecolor="#000000">
                <v:path arrowok="t"/>
              </v:shape>
            </v:group>
            <v:group style="position:absolute;left:4923;top:7854;width:6567;height:2" coordorigin="4923,7854" coordsize="6567,2">
              <v:shape style="position:absolute;left:4923;top:7854;width:6567;height:2" coordorigin="4923,7854" coordsize="6567,0" path="m4923,7854l11490,7854e" filled="f" stroked="t" strokeweight="1pt" strokecolor="#000000">
                <v:path arrowok="t"/>
              </v:shape>
            </v:group>
            <v:group style="position:absolute;left:4933;top:2555;width:2;height:6598" coordorigin="4933,2555" coordsize="2,6598">
              <v:shape style="position:absolute;left:4933;top:2555;width:2;height:6598" coordorigin="4933,2555" coordsize="0,6598" path="m4933,2555l4933,9153e" filled="f" stroked="t" strokeweight="1pt" strokecolor="#000000">
                <v:path arrowok="t"/>
              </v:shape>
            </v:group>
            <v:group style="position:absolute;left:11480;top:2555;width:2;height:6598" coordorigin="11480,2555" coordsize="2,6598">
              <v:shape style="position:absolute;left:11480;top:2555;width:2;height:6598" coordorigin="11480,2555" coordsize="0,6598" path="m11480,2555l11480,9153e" filled="f" stroked="t" strokeweight="1pt" strokecolor="#000000">
                <v:path arrowok="t"/>
              </v:shape>
            </v:group>
            <v:group style="position:absolute;left:4923;top:2565;width:6567;height:2" coordorigin="4923,2565" coordsize="6567,2">
              <v:shape style="position:absolute;left:4923;top:2565;width:6567;height:2" coordorigin="4923,2565" coordsize="6567,0" path="m4923,2565l11490,2565e" filled="f" stroked="t" strokeweight="1pt" strokecolor="#000000">
                <v:path arrowok="t"/>
              </v:shape>
            </v:group>
            <v:group style="position:absolute;left:4923;top:9143;width:6567;height:2" coordorigin="4923,9143" coordsize="6567,2">
              <v:shape style="position:absolute;left:4923;top:9143;width:6567;height:2" coordorigin="4923,9143" coordsize="6567,0" path="m4923,9143l11490,9143e" filled="f" stroked="t" strokeweight="1pt" strokecolor="#000000">
                <v:path arrowok="t"/>
              </v:shape>
            </v:group>
            <v:group style="position:absolute;left:5840;top:2680;width:5784;height:3857" coordorigin="5840,2680" coordsize="5784,3857">
              <v:shape style="position:absolute;left:5840;top:2680;width:5784;height:3857" coordorigin="5840,2680" coordsize="5784,3857" path="m5840,3322l5849,3218,5873,3119,5912,3027,5964,2943,6029,2868,6104,2804,6188,2751,6280,2712,6379,2688,6483,2680,10982,2680,11086,2688,11185,2712,11277,2751,11361,2804,11436,2868,11500,2943,11553,3027,11592,3119,11616,3218,11624,3322,11624,5894,11616,5998,11592,6097,11553,6189,11500,6273,11436,6348,11361,6412,11277,6465,11185,6504,11086,6528,10982,6536,6483,6536,6379,6528,6280,6504,6188,6465,6104,6412,6029,6348,5964,6273,5912,6189,5873,6097,5849,5998,5840,5894,5840,3322xe" filled="f" stroked="t" strokeweight="3pt" strokecolor="#938953">
                <v:path arrowok="t"/>
              </v:shape>
            </v:group>
            <v:group style="position:absolute;left:5840;top:7897;width:5784;height:1358" coordorigin="5840,7897" coordsize="5784,1358">
              <v:shape style="position:absolute;left:5840;top:7897;width:5784;height:1358" coordorigin="5840,7897" coordsize="5784,1358" path="m5840,8124l5851,8056,5879,7997,5923,7949,5979,7915,6043,7898,11398,7897,11421,7898,11486,7915,11542,7949,11586,7997,11614,8056,11624,8123,11624,9029,11623,9052,11607,9117,11573,9173,11525,9217,11465,9245,11398,9256,6067,9256,6044,9254,5979,9238,5923,9204,5879,9156,5851,9097,5840,9029,5840,8124xe" filled="f" stroked="t" strokeweight="3pt" strokecolor="#FFFF00">
                <v:path arrowok="t"/>
              </v:shape>
            </v:group>
            <v:group style="position:absolute;left:5953;top:6536;width:5558;height:905" coordorigin="5953,6536" coordsize="5558,905">
              <v:shape style="position:absolute;left:5953;top:6536;width:5558;height:905" coordorigin="5953,6536" coordsize="5558,905" path="m5953,6687l5968,6622,6008,6571,6066,6541,11361,6536,11384,6538,11445,6562,11490,6609,11511,6672,11512,7290,11510,7313,11486,7375,11439,7419,11376,7440,6104,7441,6081,7439,6020,7415,5975,7369,5954,7306,5953,6687xe" filled="f" stroked="t" strokeweight="2.04pt" strokecolor="#385D89">
                <v:path arrowok="t"/>
              </v:shape>
            </v:group>
            <v:group style="position:absolute;left:4933;top:2680;width:907;height:2712" coordorigin="4933,2680" coordsize="907,2712">
              <v:shape style="position:absolute;left:4933;top:2680;width:907;height:2712" coordorigin="4933,2680" coordsize="907,2712" path="m4933,2831l4948,2765,4988,2714,5046,2684,5689,2680,5712,2681,5774,2705,5818,2752,5840,2815,5840,5240,5839,5263,5815,5325,5768,5370,5705,5391,5084,5392,5061,5390,5000,5366,4955,5319,4934,5256,4933,2831xe" filled="f" stroked="t" strokeweight="3.96pt" strokecolor="#385D89">
                <v:path arrowok="t"/>
              </v:shape>
            </v:group>
            <v:group style="position:absolute;left:5161;top:7897;width:226;height:1246" coordorigin="5161,7897" coordsize="226,1246">
              <v:shape style="position:absolute;left:5161;top:7897;width:226;height:1246" coordorigin="5161,7897" coordsize="226,1246" path="m5349,7897l5184,7900,5168,7914,5161,7935,5164,9120,5178,9136,5199,9143,5364,9140,5380,9126,5387,9105,5384,7920,5370,7904,5349,7897e" filled="t" fillcolor="#4F81BC" stroked="f">
                <v:path arrowok="t"/>
                <v:fill/>
              </v:shape>
            </v:group>
            <v:group style="position:absolute;left:5161;top:7897;width:226;height:1246" coordorigin="5161,7897" coordsize="226,1246">
              <v:shape style="position:absolute;left:5161;top:7897;width:226;height:1246" coordorigin="5161,7897" coordsize="226,1246" path="m5161,7935l5168,7914,5184,7900,5349,7897,5370,7904,5384,7920,5387,9105,5380,9126,5364,9140,5199,9143,5178,9136,5164,9120,5161,7935xe" filled="f" stroked="t" strokeweight="2.04pt" strokecolor="#385D89">
                <v:path arrowok="t"/>
              </v:shape>
            </v:group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664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ol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25" w:lineRule="exact"/>
        <w:ind w:left="533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0.829987pt;margin-top:58.00264pt;width:20.000002pt;height:38.193364pt;mso-position-horizontal-relative:page;mso-position-vertical-relative:paragraph;z-index:-4422" type="#_x0000_t202" filled="f" stroked="f">
            <v:textbox style="layout-flow:vertical;mso-layout-flow-alt:bottom-to-top" inset="0,0,0,0">
              <w:txbxContent>
                <w:p>
                  <w:pPr>
                    <w:spacing w:before="0" w:after="0" w:line="387" w:lineRule="exact"/>
                    <w:ind w:left="20" w:right="-74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FFFFFF"/>
                      <w:spacing w:val="0"/>
                      <w:w w:val="100"/>
                      <w:position w:val="2"/>
                    </w:rPr>
                    <w:t>CLair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Biomas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left="445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Mé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an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ti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27" w:lineRule="exact"/>
        <w:ind w:left="6233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ss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è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-1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é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rti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  <w:position w:val="1"/>
        </w:rPr>
        <w:t>q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26" w:after="0" w:line="240" w:lineRule="auto"/>
        <w:ind w:left="2196" w:right="2299"/>
        <w:jc w:val="center"/>
        <w:rPr>
          <w:rFonts w:ascii="Times New Roman" w:hAnsi="Times New Roman" w:cs="Times New Roman" w:eastAsia="Times New Roman"/>
          <w:sz w:val="56"/>
          <w:szCs w:val="56"/>
        </w:rPr>
      </w:pPr>
      <w:rPr/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La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«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so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pe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»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mos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hé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iq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2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3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99"/>
          <w:b/>
          <w:bCs/>
        </w:rPr>
        <w:t>p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2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99"/>
          <w:b/>
          <w:bCs/>
        </w:rPr>
        <w:t>rticulai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-10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color w:val="6600FF"/>
          <w:spacing w:val="0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56"/>
          <w:szCs w:val="56"/>
          <w:color w:val="000000"/>
          <w:spacing w:val="0"/>
          <w:w w:val="100"/>
        </w:rPr>
      </w:r>
    </w:p>
    <w:p>
      <w:pPr>
        <w:spacing w:before="22" w:after="0" w:line="240" w:lineRule="auto"/>
        <w:ind w:left="5545" w:right="5568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</w:rPr>
        <w:t>(à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</w:rPr>
        <w:t>’exception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100"/>
          <w:b/>
          <w:bCs/>
        </w:rPr>
        <w:t>des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99"/>
          <w:b/>
          <w:bCs/>
        </w:rPr>
        <w:t>g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1"/>
          <w:w w:val="99"/>
          <w:b/>
          <w:bCs/>
        </w:rPr>
        <w:t>a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-3"/>
          <w:w w:val="99"/>
          <w:b/>
          <w:bCs/>
        </w:rPr>
        <w:t>z</w:t>
      </w:r>
      <w:r>
        <w:rPr>
          <w:rFonts w:ascii="Times New Roman" w:hAnsi="Times New Roman" w:cs="Times New Roman" w:eastAsia="Times New Roman"/>
          <w:sz w:val="32"/>
          <w:szCs w:val="32"/>
          <w:color w:val="FF0000"/>
          <w:spacing w:val="0"/>
          <w:w w:val="99"/>
          <w:b/>
          <w:bCs/>
        </w:rPr>
        <w:t>)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06" w:lineRule="exact"/>
        <w:ind w:left="482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group style="position:absolute;margin-left:0pt;margin-top:5.322908pt;width:720pt;height:422.981779pt;mso-position-horizontal-relative:page;mso-position-vertical-relative:paragraph;z-index:-4421" coordorigin="0,106" coordsize="14400,8460">
            <v:shape style="position:absolute;left:0;top:1126;width:8400;height:7440" type="#_x0000_t75">
              <v:imagedata r:id="rId101" o:title=""/>
            </v:shape>
            <v:shape style="position:absolute;left:8280;top:2326;width:5640;height:5426" type="#_x0000_t75">
              <v:imagedata r:id="rId102" o:title=""/>
            </v:shape>
            <v:shape style="position:absolute;left:12038;top:106;width:2444;height:3982" type="#_x0000_t75">
              <v:imagedata r:id="rId103" o:title=""/>
            </v:shape>
            <v:group style="position:absolute;left:11171;top:7346;width:2947;height:408" coordorigin="11171,7346" coordsize="2947,408">
              <v:shape style="position:absolute;left:11171;top:7346;width:2947;height:408" coordorigin="11171,7346" coordsize="2947,408" path="m11375,7346l11171,7550,11375,7754,11375,7652,14016,7652,14118,7550,14016,7448,11375,7448,11375,7346e" filled="t" fillcolor="#C0504D" stroked="f">
                <v:path arrowok="t"/>
                <v:fill/>
              </v:shape>
              <v:shape style="position:absolute;left:11171;top:7346;width:2947;height:408" coordorigin="11171,7346" coordsize="2947,408" path="m14016,7652l13914,7652,13914,7754,14016,7652e" filled="t" fillcolor="#C0504D" stroked="f">
                <v:path arrowok="t"/>
                <v:fill/>
              </v:shape>
              <v:shape style="position:absolute;left:11171;top:7346;width:2947;height:408" coordorigin="11171,7346" coordsize="2947,408" path="m13914,7346l13914,7448,14016,7448,13914,7346e" filled="t" fillcolor="#C0504D" stroked="f">
                <v:path arrowok="t"/>
                <v:fill/>
              </v:shape>
            </v:group>
            <v:group style="position:absolute;left:11171;top:7346;width:2947;height:408" coordorigin="11171,7346" coordsize="2947,408">
              <v:shape style="position:absolute;left:11171;top:7346;width:2947;height:408" coordorigin="11171,7346" coordsize="2947,408" path="m11171,7550l11375,7346,11375,7448,13914,7448,13914,7346,14118,7550,13914,7754,13914,7652,11375,7652,11375,7754,11171,7550xe" filled="f" stroked="t" strokeweight="2.04pt" strokecolor="#385D89">
                <v:path arrowok="t"/>
              </v:shape>
            </v:group>
            <v:group style="position:absolute;left:2418;top:1773;width:2947;height:410" coordorigin="2418,1773" coordsize="2947,410">
              <v:shape style="position:absolute;left:2418;top:1773;width:2947;height:410" coordorigin="2418,1773" coordsize="2947,410" path="m2623,1773l2418,1978,2623,2183,2623,2081,5263,2081,5365,1978,5263,1875,2623,1875,2623,1773e" filled="t" fillcolor="#C0504D" stroked="f">
                <v:path arrowok="t"/>
                <v:fill/>
              </v:shape>
              <v:shape style="position:absolute;left:2418;top:1773;width:2947;height:410" coordorigin="2418,1773" coordsize="2947,410" path="m5263,2081l5160,2081,5160,2183,5263,2081e" filled="t" fillcolor="#C0504D" stroked="f">
                <v:path arrowok="t"/>
                <v:fill/>
              </v:shape>
              <v:shape style="position:absolute;left:2418;top:1773;width:2947;height:410" coordorigin="2418,1773" coordsize="2947,410" path="m5160,1773l5160,1875,5263,1875,5160,1773e" filled="t" fillcolor="#C0504D" stroked="f">
                <v:path arrowok="t"/>
                <v:fill/>
              </v:shape>
            </v:group>
            <v:group style="position:absolute;left:2418;top:1773;width:2947;height:410" coordorigin="2418,1773" coordsize="2947,410">
              <v:shape style="position:absolute;left:2418;top:1773;width:2947;height:410" coordorigin="2418,1773" coordsize="2947,410" path="m2418,1978l2623,1773,2623,1875,5160,1875,5160,1773,5365,1978,5160,2183,5160,2081,2623,2081,2623,2183,2418,1978xe" filled="f" stroked="t" strokeweight="2.04pt" strokecolor="#385D89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Chaque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ann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é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e</w:t>
      </w:r>
      <w:r>
        <w:rPr>
          <w:rFonts w:ascii="Times New Roman" w:hAnsi="Times New Roman" w:cs="Times New Roman" w:eastAsia="Times New Roman"/>
          <w:sz w:val="36"/>
          <w:szCs w:val="36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que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que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  <w:position w:val="-1"/>
        </w:rPr>
        <w:t>.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2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ia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ds</w:t>
      </w:r>
      <w:r>
        <w:rPr>
          <w:rFonts w:ascii="Times New Roman" w:hAnsi="Times New Roman" w:cs="Times New Roman" w:eastAsia="Times New Roman"/>
          <w:sz w:val="36"/>
          <w:szCs w:val="36"/>
          <w:spacing w:val="-5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de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ton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b/>
          <w:bCs/>
          <w:position w:val="-1"/>
        </w:rPr>
        <w:t>n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b/>
          <w:bCs/>
          <w:position w:val="-1"/>
        </w:rPr>
        <w:t>es</w:t>
      </w:r>
      <w:r>
        <w:rPr>
          <w:rFonts w:ascii="Times New Roman" w:hAnsi="Times New Roman" w:cs="Times New Roman" w:eastAsia="Times New Roman"/>
          <w:sz w:val="36"/>
          <w:szCs w:val="36"/>
          <w:spacing w:val="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de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pou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sière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s’él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è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ve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dans</w:t>
      </w:r>
      <w:r>
        <w:rPr>
          <w:rFonts w:ascii="Times New Roman" w:hAnsi="Times New Roman" w:cs="Times New Roman" w:eastAsia="Times New Roman"/>
          <w:sz w:val="36"/>
          <w:szCs w:val="36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l’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tmo</w:t>
      </w:r>
      <w:r>
        <w:rPr>
          <w:rFonts w:ascii="Times New Roman" w:hAnsi="Times New Roman" w:cs="Times New Roman" w:eastAsia="Times New Roman"/>
          <w:sz w:val="36"/>
          <w:szCs w:val="36"/>
          <w:spacing w:val="-2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phè</w:t>
      </w:r>
      <w:r>
        <w:rPr>
          <w:rFonts w:ascii="Times New Roman" w:hAnsi="Times New Roman" w:cs="Times New Roman" w:eastAsia="Times New Roman"/>
          <w:sz w:val="36"/>
          <w:szCs w:val="36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-1"/>
        </w:rPr>
        <w:t>e!</w:t>
      </w:r>
      <w:r>
        <w:rPr>
          <w:rFonts w:ascii="Times New Roman" w:hAnsi="Times New Roman" w:cs="Times New Roman" w:eastAsia="Times New Roman"/>
          <w:sz w:val="36"/>
          <w:szCs w:val="36"/>
          <w:spacing w:val="0"/>
          <w:w w:val="100"/>
          <w:position w:val="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4" w:after="0" w:line="316" w:lineRule="exact"/>
        <w:ind w:left="129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Spect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b/>
          <w:bCs/>
          <w:position w:val="-1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en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nnel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des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rt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cu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es</w:t>
      </w:r>
      <w:r>
        <w:rPr>
          <w:rFonts w:ascii="Times New Roman" w:hAnsi="Times New Roman" w:cs="Times New Roman" w:eastAsia="Times New Roman"/>
          <w:sz w:val="28"/>
          <w:szCs w:val="28"/>
          <w:spacing w:val="-7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pré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entes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ns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-4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  <w:position w:val="-1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phè</w:t>
      </w:r>
      <w:r>
        <w:rPr>
          <w:rFonts w:ascii="Times New Roman" w:hAnsi="Times New Roman" w:cs="Times New Roman" w:eastAsia="Times New Roman"/>
          <w:sz w:val="28"/>
          <w:szCs w:val="28"/>
          <w:spacing w:val="-5"/>
          <w:w w:val="100"/>
          <w:b/>
          <w:bCs/>
          <w:position w:val="-1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  <w:position w:val="-1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361" w:lineRule="exact"/>
        <w:ind w:right="1320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i/>
          <w:position w:val="-1"/>
        </w:rPr>
        <w:t>É</w:t>
      </w:r>
      <w:r>
        <w:rPr>
          <w:rFonts w:ascii="Times New Roman" w:hAnsi="Times New Roman" w:cs="Times New Roman" w:eastAsia="Times New Roman"/>
          <w:sz w:val="32"/>
          <w:szCs w:val="32"/>
          <w:spacing w:val="-1"/>
          <w:w w:val="100"/>
          <w:i/>
          <w:position w:val="-1"/>
        </w:rPr>
        <w:t>c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100"/>
          <w:i/>
          <w:position w:val="-1"/>
        </w:rPr>
        <w:t>h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i/>
          <w:position w:val="-1"/>
        </w:rPr>
        <w:t>elle</w:t>
      </w:r>
      <w:r>
        <w:rPr>
          <w:rFonts w:ascii="Times New Roman" w:hAnsi="Times New Roman" w:cs="Times New Roman" w:eastAsia="Times New Roman"/>
          <w:sz w:val="32"/>
          <w:szCs w:val="32"/>
          <w:spacing w:val="-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i/>
          <w:position w:val="-1"/>
        </w:rPr>
        <w:t>mic</w:t>
      </w:r>
      <w:r>
        <w:rPr>
          <w:rFonts w:ascii="Times New Roman" w:hAnsi="Times New Roman" w:cs="Times New Roman" w:eastAsia="Times New Roman"/>
          <w:sz w:val="32"/>
          <w:szCs w:val="32"/>
          <w:spacing w:val="-12"/>
          <w:w w:val="99"/>
          <w:i/>
          <w:position w:val="-1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99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i/>
          <w:position w:val="-1"/>
        </w:rPr>
        <w:t>sc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99"/>
          <w:i/>
          <w:position w:val="-1"/>
        </w:rPr>
        <w:t>o</w:t>
      </w:r>
      <w:r>
        <w:rPr>
          <w:rFonts w:ascii="Times New Roman" w:hAnsi="Times New Roman" w:cs="Times New Roman" w:eastAsia="Times New Roman"/>
          <w:sz w:val="32"/>
          <w:szCs w:val="32"/>
          <w:spacing w:val="1"/>
          <w:w w:val="99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i/>
          <w:position w:val="-1"/>
        </w:rPr>
        <w:t>iq</w:t>
      </w:r>
      <w:r>
        <w:rPr>
          <w:rFonts w:ascii="Times New Roman" w:hAnsi="Times New Roman" w:cs="Times New Roman" w:eastAsia="Times New Roman"/>
          <w:sz w:val="32"/>
          <w:szCs w:val="32"/>
          <w:spacing w:val="2"/>
          <w:w w:val="99"/>
          <w:i/>
          <w:position w:val="-1"/>
        </w:rPr>
        <w:t>u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99"/>
          <w:i/>
          <w:position w:val="-1"/>
        </w:rPr>
        <w:t>e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6" w:after="0" w:line="501" w:lineRule="exact"/>
        <w:ind w:left="104" w:right="-20"/>
        <w:jc w:val="left"/>
        <w:tabs>
          <w:tab w:pos="12880" w:val="left"/>
        </w:tabs>
        <w:rPr>
          <w:rFonts w:ascii="Calibri" w:hAnsi="Calibri" w:cs="Calibri" w:eastAsia="Calibri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La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cen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o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n</w:t>
      </w:r>
      <w:r>
        <w:rPr>
          <w:rFonts w:ascii="Times New Roman" w:hAnsi="Times New Roman" w:cs="Times New Roman" w:eastAsia="Times New Roman"/>
          <w:sz w:val="40"/>
          <w:szCs w:val="40"/>
          <w:spacing w:val="-8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varie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de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e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q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u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es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1"/>
          <w:w w:val="100"/>
          <w:i/>
          <w:position w:val="-2"/>
        </w:rPr>
        <w:t>t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ules</w:t>
      </w:r>
      <w:r>
        <w:rPr>
          <w:rFonts w:ascii="Times New Roman" w:hAnsi="Times New Roman" w:cs="Times New Roman" w:eastAsia="Times New Roman"/>
          <w:sz w:val="40"/>
          <w:szCs w:val="40"/>
          <w:spacing w:val="-1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a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r</w:t>
      </w:r>
      <w:r>
        <w:rPr>
          <w:rFonts w:ascii="Times New Roman" w:hAnsi="Times New Roman" w:cs="Times New Roman" w:eastAsia="Times New Roman"/>
          <w:sz w:val="40"/>
          <w:szCs w:val="40"/>
          <w:spacing w:val="-4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4"/>
          <w:w w:val="100"/>
          <w:i/>
          <w:position w:val="-2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16"/>
        </w:rPr>
        <w:t>3</w:t>
      </w:r>
      <w:r>
        <w:rPr>
          <w:rFonts w:ascii="Times New Roman" w:hAnsi="Times New Roman" w:cs="Times New Roman" w:eastAsia="Times New Roman"/>
          <w:sz w:val="26"/>
          <w:szCs w:val="26"/>
          <w:spacing w:val="38"/>
          <w:w w:val="100"/>
          <w:i/>
          <w:position w:val="16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à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mi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l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on</w:t>
      </w:r>
      <w:r>
        <w:rPr>
          <w:rFonts w:ascii="Times New Roman" w:hAnsi="Times New Roman" w:cs="Times New Roman" w:eastAsia="Times New Roman"/>
          <w:sz w:val="40"/>
          <w:szCs w:val="40"/>
          <w:spacing w:val="95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i/>
          <w:position w:val="-2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ar</w:t>
      </w:r>
      <w:r>
        <w:rPr>
          <w:rFonts w:ascii="Times New Roman" w:hAnsi="Times New Roman" w:cs="Times New Roman" w:eastAsia="Times New Roman"/>
          <w:sz w:val="40"/>
          <w:szCs w:val="40"/>
          <w:spacing w:val="-3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c</w:t>
      </w:r>
      <w:r>
        <w:rPr>
          <w:rFonts w:ascii="Times New Roman" w:hAnsi="Times New Roman" w:cs="Times New Roman" w:eastAsia="Times New Roman"/>
          <w:sz w:val="40"/>
          <w:szCs w:val="40"/>
          <w:spacing w:val="2"/>
          <w:w w:val="100"/>
          <w:i/>
          <w:position w:val="-2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16"/>
        </w:rPr>
        <w:t>3</w:t>
      </w:r>
      <w:r>
        <w:rPr>
          <w:rFonts w:ascii="Times New Roman" w:hAnsi="Times New Roman" w:cs="Times New Roman" w:eastAsia="Times New Roman"/>
          <w:sz w:val="26"/>
          <w:szCs w:val="26"/>
          <w:spacing w:val="38"/>
          <w:w w:val="100"/>
          <w:i/>
          <w:position w:val="16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  <w:t>!</w:t>
        <w:tab/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i/>
          <w:position w:val="-2"/>
        </w:rPr>
      </w:r>
      <w:r>
        <w:rPr>
          <w:rFonts w:ascii="Calibri" w:hAnsi="Calibri" w:cs="Calibri" w:eastAsia="Calibri"/>
          <w:sz w:val="24"/>
          <w:szCs w:val="24"/>
          <w:color w:val="888888"/>
          <w:spacing w:val="1"/>
          <w:w w:val="100"/>
          <w:position w:val="11"/>
        </w:rPr>
        <w:t>31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right="82"/>
        <w:jc w:val="righ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Télé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d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éte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ti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P.</w:t>
      </w:r>
      <w:r>
        <w:rPr>
          <w:rFonts w:ascii="Times New Roman" w:hAnsi="Times New Roman" w:cs="Times New Roman" w:eastAsia="Times New Roman"/>
          <w:sz w:val="20"/>
          <w:szCs w:val="20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GOLOUB</w:t>
      </w:r>
      <w:r>
        <w:rPr>
          <w:rFonts w:ascii="Times New Roman" w:hAnsi="Times New Roman" w:cs="Times New Roman" w:eastAsia="Times New Roman"/>
          <w:sz w:val="20"/>
          <w:szCs w:val="20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TL</w:t>
      </w:r>
      <w:r>
        <w:rPr>
          <w:rFonts w:ascii="Times New Roman" w:hAnsi="Times New Roman" w:cs="Times New Roman" w:eastAsia="Times New Roman"/>
          <w:sz w:val="20"/>
          <w:szCs w:val="20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1"/>
          <w:w w:val="99"/>
          <w:i/>
        </w:rPr>
        <w:t>2004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jc w:val="right"/>
        <w:spacing w:after="0"/>
        <w:sectPr>
          <w:pgSz w:w="14400" w:h="10800" w:orient="landscape"/>
          <w:pgMar w:top="100" w:bottom="0" w:left="40" w:right="40"/>
        </w:sectPr>
      </w:pPr>
      <w:rPr/>
    </w:p>
    <w:p>
      <w:pPr>
        <w:spacing w:before="35" w:after="0" w:line="240" w:lineRule="auto"/>
        <w:ind w:left="465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0pt;margin-top:0pt;width:720pt;height:470.76pt;mso-position-horizontal-relative:page;mso-position-vertical-relative:page;z-index:-4420" coordorigin="0,0" coordsize="14400,9415">
            <v:shape style="position:absolute;left:5222;top:886;width:9178;height:4270" type="#_x0000_t75">
              <v:imagedata r:id="rId104" o:title=""/>
            </v:shape>
            <v:shape style="position:absolute;left:9674;top:2316;width:4726;height:2494" type="#_x0000_t75">
              <v:imagedata r:id="rId105" o:title=""/>
            </v:shape>
            <v:shape style="position:absolute;left:8750;top:4853;width:5650;height:4562" type="#_x0000_t75">
              <v:imagedata r:id="rId106" o:title=""/>
            </v:shape>
            <v:shape style="position:absolute;left:0;top:0;width:4687;height:1610" type="#_x0000_t75">
              <v:imagedata r:id="rId107" o:title=""/>
            </v:shape>
            <v:shape style="position:absolute;left:50;top:1615;width:5172;height:3638" type="#_x0000_t75">
              <v:imagedata r:id="rId108" o:title=""/>
            </v:shape>
            <w10:wrap type="none"/>
          </v:group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lipso</w:t>
      </w:r>
      <w:r>
        <w:rPr>
          <w:rFonts w:ascii="Calibri" w:hAnsi="Calibri" w:cs="Calibri" w:eastAsia="Calibri"/>
          <w:sz w:val="36"/>
          <w:szCs w:val="36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36"/>
          <w:szCs w:val="36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AR</w:t>
      </w:r>
      <w:r>
        <w:rPr>
          <w:rFonts w:ascii="Calibri" w:hAnsi="Calibri" w:cs="Calibri" w:eastAsia="Calibri"/>
          <w:sz w:val="36"/>
          <w:szCs w:val="36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W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SE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IM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285" w:lineRule="exact"/>
        <w:ind w:left="4652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</w:rPr>
      </w:r>
      <w:hyperlink r:id="rId109"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s: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-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ali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so.la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.n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asa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ov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7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7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s/l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7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7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  <w:t>w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3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se_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ima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es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4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4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x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u w:val="single" w:color="0000FF"/>
          </w:rPr>
          <w:t>/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24"/>
            <w:szCs w:val="24"/>
            <w:color w:val="000000"/>
            <w:spacing w:val="0"/>
            <w:w w:val="10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27" w:lineRule="exact"/>
        <w:ind w:left="5140" w:right="4151"/>
        <w:jc w:val="center"/>
        <w:tabs>
          <w:tab w:pos="5800" w:val="left"/>
          <w:tab w:pos="6680" w:val="left"/>
          <w:tab w:pos="7360" w:val="left"/>
        </w:tabs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14.16pt;margin-top:-22.500099pt;width:246.96pt;height:260.280000pt;mso-position-horizontal-relative:page;mso-position-vertical-relative:paragraph;z-index:-4419" type="#_x0000_t75">
            <v:imagedata r:id="rId110" o:title=""/>
          </v:shape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En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plus</w:t>
        <w:tab/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ous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4150"/>
        <w:jc w:val="center"/>
        <w:tabs>
          <w:tab w:pos="750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une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5360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1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7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99"/>
          <w:position w:val="1"/>
        </w:rPr>
        <w:t>orm</w:t>
      </w:r>
      <w:r>
        <w:rPr>
          <w:rFonts w:ascii="Calibri" w:hAnsi="Calibri" w:cs="Calibri" w:eastAsia="Calibri"/>
          <w:sz w:val="36"/>
          <w:szCs w:val="36"/>
          <w:spacing w:val="-2"/>
          <w:w w:val="99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5700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27"/>
          <w:w w:val="100"/>
          <w:position w:val="1"/>
        </w:rPr>
        <w:t>’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al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tude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4153"/>
        <w:jc w:val="center"/>
        <w:tabs>
          <w:tab w:pos="6400" w:val="left"/>
          <w:tab w:pos="770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Cal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so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rm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1"/>
          <w:w w:val="99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4150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er</w:t>
      </w:r>
      <w:r>
        <w:rPr>
          <w:rFonts w:ascii="Calibri" w:hAnsi="Calibri" w:cs="Calibri" w:eastAsia="Calibri"/>
          <w:sz w:val="36"/>
          <w:szCs w:val="36"/>
          <w:spacing w:val="3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32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29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des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4153"/>
        <w:jc w:val="center"/>
        <w:tabs>
          <w:tab w:pos="6880" w:val="left"/>
          <w:tab w:pos="770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oso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  <w:tab/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  <w:tab/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4152"/>
        <w:jc w:val="center"/>
        <w:tabs>
          <w:tab w:pos="766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disc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miner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ab/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99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5140" w:right="6200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w w:val="99"/>
          <w:position w:val="1"/>
        </w:rPr>
        <w:t>type</w:t>
      </w:r>
      <w:r>
        <w:rPr>
          <w:rFonts w:ascii="Calibri" w:hAnsi="Calibri" w:cs="Calibri" w:eastAsia="Calibri"/>
          <w:sz w:val="36"/>
          <w:szCs w:val="36"/>
          <w:spacing w:val="2"/>
          <w:w w:val="99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100" w:bottom="0" w:left="180" w:right="188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4400" w:h="10800" w:orient="landscape"/>
          <w:pgMar w:top="0" w:bottom="0" w:left="320" w:right="1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77" w:lineRule="exact"/>
        <w:ind w:left="107" w:right="-112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1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</w:t>
      </w:r>
    </w:p>
    <w:p>
      <w:pPr>
        <w:spacing w:before="0" w:after="0" w:line="549" w:lineRule="exact"/>
        <w:ind w:left="-56" w:right="9078"/>
        <w:jc w:val="center"/>
        <w:rPr>
          <w:rFonts w:ascii="Calibri" w:hAnsi="Calibri" w:cs="Calibri" w:eastAsia="Calibri"/>
          <w:sz w:val="48"/>
          <w:szCs w:val="48"/>
        </w:rPr>
      </w:pPr>
      <w:rPr/>
      <w:r>
        <w:rPr/>
        <w:br w:type="column"/>
      </w:r>
      <w:r>
        <w:rPr>
          <w:rFonts w:ascii="Calibri" w:hAnsi="Calibri" w:cs="Calibri" w:eastAsia="Calibri"/>
          <w:sz w:val="48"/>
          <w:szCs w:val="48"/>
          <w:spacing w:val="-6"/>
          <w:w w:val="99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2"/>
        </w:rPr>
        <w:t>ét</w:t>
      </w:r>
      <w:r>
        <w:rPr>
          <w:rFonts w:ascii="Calibri" w:hAnsi="Calibri" w:cs="Calibri" w:eastAsia="Calibri"/>
          <w:sz w:val="48"/>
          <w:szCs w:val="48"/>
          <w:spacing w:val="-8"/>
          <w:w w:val="99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2"/>
        </w:rPr>
        <w:t>-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-9"/>
          <w:w w:val="99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2"/>
        </w:rPr>
        <w:t>j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spacing w:val="3"/>
          <w:w w:val="99"/>
          <w:position w:val="2"/>
        </w:rPr>
        <w:t>c</w:t>
      </w:r>
      <w:r>
        <w:rPr>
          <w:rFonts w:ascii="Calibri" w:hAnsi="Calibri" w:cs="Calibri" w:eastAsia="Calibri"/>
          <w:sz w:val="48"/>
          <w:szCs w:val="48"/>
          <w:spacing w:val="-5"/>
          <w:w w:val="99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oi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2"/>
        </w:rPr>
        <w:t>es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352" w:right="9484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04/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Oct/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2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0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18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226" w:right="10360"/>
        <w:jc w:val="center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99"/>
          <w:position w:val="1"/>
        </w:rPr>
        <w:t>Ni</w:t>
      </w:r>
      <w:r>
        <w:rPr>
          <w:rFonts w:ascii="Calibri" w:hAnsi="Calibri" w:cs="Calibri" w:eastAsia="Calibri"/>
          <w:sz w:val="48"/>
          <w:szCs w:val="48"/>
          <w:spacing w:val="2"/>
          <w:w w:val="99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spacing w:val="0"/>
          <w:w w:val="99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320" w:right="180"/>
          <w:cols w:num="2" w:equalWidth="0">
            <w:col w:w="849" w:space="470"/>
            <w:col w:w="12581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/>
        <w:pict>
          <v:shape style="position:absolute;margin-left:270.119995pt;margin-top:0pt;width:435.72pt;height:539.999878pt;mso-position-horizontal-relative:page;mso-position-vertical-relative:page;z-index:-4418" type="#_x0000_t75">
            <v:imagedata r:id="rId111" o:title=""/>
          </v:shape>
        </w:pict>
      </w:r>
      <w:r>
        <w:rPr>
          <w:sz w:val="15"/>
          <w:szCs w:val="15"/>
        </w:rPr>
      </w:r>
    </w:p>
    <w:p>
      <w:pPr>
        <w:spacing w:before="0" w:after="0" w:line="549" w:lineRule="exact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Air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u</w:t>
      </w:r>
      <w:r>
        <w:rPr>
          <w:rFonts w:ascii="Calibri" w:hAnsi="Calibri" w:cs="Calibri" w:eastAsia="Calibri"/>
          <w:sz w:val="48"/>
          <w:szCs w:val="48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s</w:t>
      </w:r>
      <w:r>
        <w:rPr>
          <w:rFonts w:ascii="Calibri" w:hAnsi="Calibri" w:cs="Calibri" w:eastAsia="Calibri"/>
          <w:sz w:val="48"/>
          <w:szCs w:val="48"/>
          <w:spacing w:val="-1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Labo</w:t>
      </w:r>
      <w:r>
        <w:rPr>
          <w:rFonts w:ascii="Calibri" w:hAnsi="Calibri" w:cs="Calibri" w:eastAsia="Calibri"/>
          <w:sz w:val="48"/>
          <w:szCs w:val="48"/>
          <w:spacing w:val="-8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spacing w:val="3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  <w:position w:val="2"/>
        </w:rPr>
        <w:t>y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7" w:right="-20"/>
        <w:jc w:val="left"/>
        <w:rPr>
          <w:rFonts w:ascii="Calibri" w:hAnsi="Calibri" w:cs="Calibri" w:eastAsia="Calibri"/>
          <w:sz w:val="18"/>
          <w:szCs w:val="18"/>
        </w:rPr>
      </w:pPr>
      <w:rPr/>
      <w:r>
        <w:rPr>
          <w:rFonts w:ascii="Calibri" w:hAnsi="Calibri" w:cs="Calibri" w:eastAsia="Calibri"/>
          <w:sz w:val="18"/>
          <w:szCs w:val="18"/>
          <w:color w:val="0000FF"/>
        </w:rPr>
      </w:r>
      <w:hyperlink r:id="rId112"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://r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a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d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y.ar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aa.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g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  <w:t>o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v/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h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y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-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b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2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/t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ajty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3"/>
            <w:w w:val="100"/>
            <w:u w:val="single" w:color="0000FF"/>
          </w:rPr>
          <w:t>.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3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  <w:t>?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r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u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n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t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2"/>
            <w:w w:val="100"/>
            <w:u w:val="single" w:color="0000FF"/>
          </w:rPr>
          <w:t>y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2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  <w:t>p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=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arch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-1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3"/>
            <w:w w:val="100"/>
            <w:u w:val="single" w:color="0000FF"/>
          </w:rPr>
          <w:t>v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3"/>
            <w:w w:val="100"/>
            <w:u w:val="single" w:color="0000FF"/>
          </w:rPr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  <w:u w:val="single" w:color="0000FF"/>
          </w:rPr>
          <w:t>e</w:t>
        </w:r>
        <w:r>
          <w:rPr>
            <w:rFonts w:ascii="Calibri" w:hAnsi="Calibri" w:cs="Calibri" w:eastAsia="Calibri"/>
            <w:sz w:val="18"/>
            <w:szCs w:val="18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18"/>
            <w:szCs w:val="18"/>
            <w:color w:val="000000"/>
            <w:spacing w:val="0"/>
            <w:w w:val="100"/>
          </w:rPr>
        </w:r>
      </w:hyperlink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0000FF"/>
          <w:b/>
          <w:bCs/>
        </w:rPr>
      </w:r>
      <w:hyperlink r:id="rId113">
        <w:r>
          <w:rPr>
            <w:rFonts w:ascii="Calibri" w:hAnsi="Calibri" w:cs="Calibri" w:eastAsia="Calibri"/>
            <w:sz w:val="24"/>
            <w:szCs w:val="24"/>
            <w:color w:val="0000FF"/>
            <w:spacing w:val="-11"/>
            <w:w w:val="100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u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2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o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  <w:t>e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52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C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l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sp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h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4"/>
            <w:w w:val="100"/>
            <w:b/>
            <w:bCs/>
            <w:u w:val="single" w:color="0000FF"/>
          </w:rPr>
          <w:t>’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4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  <w:t>a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1"/>
            <w:w w:val="100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i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1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r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0"/>
            <w:w w:val="100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4"/>
            <w:szCs w:val="24"/>
            <w:color w:val="0000FF"/>
            <w:spacing w:val="-53"/>
            <w:w w:val="100"/>
            <w:b/>
            <w:bCs/>
          </w:rPr>
          <w:t> </w:t>
        </w:r>
      </w:hyperlink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el</w:t>
      </w:r>
      <w:r>
        <w:rPr>
          <w:rFonts w:ascii="Calibri" w:hAnsi="Calibri" w:cs="Calibri" w:eastAsia="Calibri"/>
          <w:sz w:val="24"/>
          <w:szCs w:val="24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é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000000"/>
          <w:spacing w:val="-4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  <w:t>d</w:t>
      </w:r>
    </w:p>
    <w:p>
      <w:pPr>
        <w:spacing w:before="52" w:after="0" w:line="240" w:lineRule="auto"/>
        <w:ind w:left="2987" w:right="-20"/>
        <w:jc w:val="left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spacing w:val="0"/>
          <w:w w:val="100"/>
        </w:rPr>
        <w:t>l</w:t>
      </w:r>
      <w:r>
        <w:rPr>
          <w:rFonts w:ascii="Calibri" w:hAnsi="Calibri" w:cs="Calibri" w:eastAsia="Calibri"/>
          <w:sz w:val="24"/>
          <w:szCs w:val="24"/>
          <w:spacing w:val="-3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ée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-4"/>
          <w:w w:val="100"/>
        </w:rPr>
        <w:t>P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alis</w:t>
      </w:r>
      <w:r>
        <w:rPr>
          <w:rFonts w:ascii="Calibri" w:hAnsi="Calibri" w:cs="Calibri" w:eastAsia="Calibri"/>
          <w:sz w:val="24"/>
          <w:szCs w:val="24"/>
          <w:spacing w:val="-6"/>
          <w:w w:val="100"/>
        </w:rPr>
        <w:t>s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spacing w:val="-31"/>
          <w:w w:val="100"/>
        </w:rPr>
        <w:t>’</w:t>
      </w:r>
      <w:r>
        <w:rPr>
          <w:rFonts w:ascii="Calibri" w:hAnsi="Calibri" w:cs="Calibri" w:eastAsia="Calibri"/>
          <w:sz w:val="24"/>
          <w:szCs w:val="24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spacing w:val="0"/>
          <w:w w:val="100"/>
        </w:rPr>
        <w:t>GEN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180"/>
        </w:sectPr>
      </w:pPr>
      <w:rPr/>
    </w:p>
    <w:p>
      <w:pPr>
        <w:spacing w:before="0" w:after="0" w:line="908" w:lineRule="exact"/>
        <w:ind w:left="3451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/>
        <w:pict>
          <v:group style="position:absolute;margin-left:6.67pt;margin-top:56.159996pt;width:713.329983pt;height:483.839822pt;mso-position-horizontal-relative:page;mso-position-vertical-relative:page;z-index:-4417" coordorigin="133,1123" coordsize="14267,9677">
            <v:shape style="position:absolute;left:7858;top:1123;width:6372;height:3185" type="#_x0000_t75">
              <v:imagedata r:id="rId114" o:title=""/>
            </v:shape>
            <v:group style="position:absolute;left:144;top:4205;width:6650;height:2" coordorigin="144,4205" coordsize="6650,2">
              <v:shape style="position:absolute;left:144;top:4205;width:6650;height:2" coordorigin="144,4205" coordsize="6650,0" path="m144,4205l6794,4205e" filled="f" stroked="t" strokeweight="1.06pt" strokecolor="#0000FF">
                <v:path arrowok="t"/>
              </v:shape>
              <v:shape style="position:absolute;left:9014;top:8112;width:5066;height:2688" type="#_x0000_t75">
                <v:imagedata r:id="rId115" o:title=""/>
              </v:shape>
              <v:shape style="position:absolute;left:6766;top:4025;width:7634;height:4874" type="#_x0000_t75">
                <v:imagedata r:id="rId116" o:title=""/>
              </v:shape>
              <v:shape style="position:absolute;left:161;top:4524;width:6583;height:3955" type="#_x0000_t75">
                <v:imagedata r:id="rId117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Pho</w:t>
      </w:r>
      <w:r>
        <w:rPr>
          <w:rFonts w:ascii="Calibri" w:hAnsi="Calibri" w:cs="Calibri" w:eastAsia="Calibri"/>
          <w:sz w:val="80"/>
          <w:szCs w:val="80"/>
          <w:spacing w:val="-5"/>
          <w:w w:val="100"/>
          <w:position w:val="3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om</w:t>
      </w:r>
      <w:r>
        <w:rPr>
          <w:rFonts w:ascii="Calibri" w:hAnsi="Calibri" w:cs="Calibri" w:eastAsia="Calibri"/>
          <w:sz w:val="80"/>
          <w:szCs w:val="80"/>
          <w:spacing w:val="-3"/>
          <w:w w:val="100"/>
          <w:position w:val="3"/>
        </w:rPr>
        <w:t>é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trie</w:t>
      </w:r>
      <w:r>
        <w:rPr>
          <w:rFonts w:ascii="Calibri" w:hAnsi="Calibri" w:cs="Calibri" w:eastAsia="Calibri"/>
          <w:sz w:val="80"/>
          <w:szCs w:val="80"/>
          <w:spacing w:val="-43"/>
          <w:w w:val="100"/>
          <w:position w:val="3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3"/>
        </w:rPr>
        <w:t>mondiale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auto"/>
        <w:ind w:left="844" w:right="4732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Donn</w:t>
      </w:r>
      <w:r>
        <w:rPr>
          <w:rFonts w:ascii="Calibri" w:hAnsi="Calibri" w:cs="Calibri" w:eastAsia="Calibri"/>
          <w:sz w:val="64"/>
          <w:szCs w:val="64"/>
          <w:spacing w:val="-2"/>
          <w:w w:val="100"/>
          <w:b/>
          <w:bCs/>
        </w:rPr>
        <w:t>é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64"/>
          <w:szCs w:val="64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64"/>
          <w:szCs w:val="64"/>
          <w:spacing w:val="-9"/>
          <w:w w:val="100"/>
          <w:b/>
          <w:bCs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OD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AE</w:t>
      </w:r>
      <w:r>
        <w:rPr>
          <w:rFonts w:ascii="Calibri" w:hAnsi="Calibri" w:cs="Calibri" w:eastAsia="Calibri"/>
          <w:sz w:val="64"/>
          <w:szCs w:val="64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ONET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FF"/>
          <w:spacing w:val="0"/>
          <w:w w:val="99"/>
        </w:rPr>
      </w:r>
      <w:hyperlink r:id="rId118"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p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: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ae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  <w:t>r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on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6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c.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as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1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w_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  <w:t>w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eb/ind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  <w:t>e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x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  <w:u w:val="thick" w:color="0000FF"/>
          </w:rPr>
          <w:t>ml</w:t>
        </w:r>
        <w:r>
          <w:rPr>
            <w:rFonts w:ascii="Calibri" w:hAnsi="Calibri" w:cs="Calibri" w:eastAsia="Calibri"/>
            <w:sz w:val="32"/>
            <w:szCs w:val="32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2"/>
            <w:szCs w:val="32"/>
            <w:color w:val="000000"/>
            <w:spacing w:val="0"/>
            <w:w w:val="100"/>
          </w:rPr>
        </w:r>
      </w:hyperlink>
    </w:p>
    <w:p>
      <w:pPr>
        <w:spacing w:before="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AE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v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2.0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Clim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ology</w:t>
      </w:r>
      <w:r>
        <w:rPr>
          <w:rFonts w:ascii="Calibri" w:hAnsi="Calibri" w:cs="Calibri" w:eastAsia="Calibri"/>
          <w:sz w:val="36"/>
          <w:szCs w:val="36"/>
          <w:spacing w:val="-2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27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abl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337" w:lineRule="exact"/>
        <w:ind w:left="104" w:right="-20"/>
        <w:jc w:val="left"/>
        <w:rPr>
          <w:rFonts w:ascii="Calibri" w:hAnsi="Calibri" w:cs="Calibri" w:eastAsia="Calibri"/>
          <w:sz w:val="28"/>
          <w:szCs w:val="28"/>
        </w:rPr>
      </w:pPr>
      <w:rPr/>
      <w:hyperlink r:id="rId119"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ae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on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7"/>
            <w:w w:val="100"/>
            <w:position w:val="1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asa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position w:val="1"/>
          </w:rPr>
          <w:t>v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in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limo_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_v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position w:val="1"/>
          </w:rPr>
          <w:t>2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_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4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-28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-3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-</w:t>
      </w:r>
      <w:r>
        <w:rPr>
          <w:rFonts w:ascii="Calibri" w:hAnsi="Calibri" w:cs="Calibri" w:eastAsia="Calibri"/>
          <w:sz w:val="36"/>
          <w:szCs w:val="36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Clim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y</w:t>
      </w:r>
      <w:r>
        <w:rPr>
          <w:rFonts w:ascii="Calibri" w:hAnsi="Calibri" w:cs="Calibri" w:eastAsia="Calibri"/>
          <w:sz w:val="36"/>
          <w:szCs w:val="36"/>
          <w:spacing w:val="-22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Map</w:t>
      </w:r>
      <w:r>
        <w:rPr>
          <w:rFonts w:ascii="Calibri" w:hAnsi="Calibri" w:cs="Calibri" w:eastAsia="Calibri"/>
          <w:sz w:val="36"/>
          <w:szCs w:val="36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im</w:t>
      </w:r>
      <w:r>
        <w:rPr>
          <w:rFonts w:ascii="Calibri" w:hAnsi="Calibri" w:cs="Calibri" w:eastAsia="Calibri"/>
          <w:sz w:val="36"/>
          <w:szCs w:val="36"/>
          <w:spacing w:val="-2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tion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336" w:lineRule="exact"/>
        <w:ind w:left="104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00FF"/>
          <w:position w:val="1"/>
        </w:rPr>
      </w:r>
      <w:hyperlink r:id="rId120"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: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ae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on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asa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4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  <w:t>g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u w:val="thick" w:color="0000FF"/>
            <w:position w:val="1"/>
          </w:rPr>
          <w:t>v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w_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  <w:t>b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limo_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limo_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Sz w:w="14400" w:h="10800" w:orient="landscape"/>
          <w:pgMar w:top="160" w:bottom="280" w:left="40" w:right="2060"/>
        </w:sectPr>
      </w:pPr>
      <w:rPr/>
    </w:p>
    <w:p>
      <w:pPr>
        <w:spacing w:before="23" w:after="0" w:line="240" w:lineRule="auto"/>
        <w:ind w:left="118" w:right="-20"/>
        <w:jc w:val="left"/>
        <w:rPr>
          <w:rFonts w:ascii="Arial" w:hAnsi="Arial" w:cs="Arial" w:eastAsia="Arial"/>
          <w:sz w:val="55"/>
          <w:szCs w:val="55"/>
        </w:rPr>
      </w:pPr>
      <w:rPr/>
      <w:r>
        <w:rPr>
          <w:rFonts w:ascii="Arial" w:hAnsi="Arial" w:cs="Arial" w:eastAsia="Arial"/>
          <w:sz w:val="55"/>
          <w:szCs w:val="55"/>
          <w:color w:val="010101"/>
          <w:spacing w:val="0"/>
          <w:w w:val="90"/>
          <w:b/>
          <w:bCs/>
        </w:rPr>
        <w:t>AER</w:t>
      </w:r>
      <w:r>
        <w:rPr>
          <w:rFonts w:ascii="Arial" w:hAnsi="Arial" w:cs="Arial" w:eastAsia="Arial"/>
          <w:sz w:val="55"/>
          <w:szCs w:val="55"/>
          <w:color w:val="010101"/>
          <w:spacing w:val="25"/>
          <w:w w:val="90"/>
          <w:b/>
          <w:bCs/>
        </w:rPr>
        <w:t>O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90"/>
          <w:b/>
          <w:bCs/>
        </w:rPr>
        <w:t>NET</w:t>
      </w:r>
      <w:r>
        <w:rPr>
          <w:rFonts w:ascii="Arial" w:hAnsi="Arial" w:cs="Arial" w:eastAsia="Arial"/>
          <w:sz w:val="55"/>
          <w:szCs w:val="55"/>
          <w:color w:val="010101"/>
          <w:spacing w:val="10"/>
          <w:w w:val="90"/>
          <w:b/>
          <w:bCs/>
        </w:rPr>
        <w:t> 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100"/>
          <w:b/>
          <w:bCs/>
        </w:rPr>
        <w:t>Data</w:t>
      </w:r>
      <w:r>
        <w:rPr>
          <w:rFonts w:ascii="Arial" w:hAnsi="Arial" w:cs="Arial" w:eastAsia="Arial"/>
          <w:sz w:val="55"/>
          <w:szCs w:val="55"/>
          <w:color w:val="010101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93"/>
          <w:b/>
          <w:bCs/>
        </w:rPr>
        <w:t>Synerg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93"/>
          <w:b/>
          <w:bCs/>
        </w:rPr>
        <w:t>y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93"/>
          <w:b/>
          <w:bCs/>
        </w:rPr>
        <w:t> </w:t>
      </w:r>
      <w:r>
        <w:rPr>
          <w:rFonts w:ascii="Arial" w:hAnsi="Arial" w:cs="Arial" w:eastAsia="Arial"/>
          <w:sz w:val="55"/>
          <w:szCs w:val="55"/>
          <w:color w:val="010101"/>
          <w:spacing w:val="0"/>
          <w:w w:val="100"/>
          <w:b/>
          <w:bCs/>
        </w:rPr>
        <w:t>Tool</w:t>
      </w:r>
      <w:r>
        <w:rPr>
          <w:rFonts w:ascii="Arial" w:hAnsi="Arial" w:cs="Arial" w:eastAsia="Arial"/>
          <w:sz w:val="55"/>
          <w:szCs w:val="55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62" w:lineRule="exact"/>
        <w:ind w:left="24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41"/>
          <w:szCs w:val="41"/>
          <w:color w:val="1F5987"/>
          <w:spacing w:val="0"/>
          <w:w w:val="100"/>
          <w:b/>
          <w:bCs/>
          <w:position w:val="-1"/>
        </w:rPr>
        <w:t>0'</w:t>
      </w:r>
      <w:r>
        <w:rPr>
          <w:rFonts w:ascii="Arial" w:hAnsi="Arial" w:cs="Arial" w:eastAsia="Arial"/>
          <w:sz w:val="41"/>
          <w:szCs w:val="41"/>
          <w:color w:val="1F5987"/>
          <w:spacing w:val="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25056"/>
          <w:spacing w:val="0"/>
          <w:w w:val="70"/>
          <w:position w:val="-1"/>
        </w:rPr>
        <w:t>GODDAR</w:t>
      </w:r>
      <w:r>
        <w:rPr>
          <w:rFonts w:ascii="Arial" w:hAnsi="Arial" w:cs="Arial" w:eastAsia="Arial"/>
          <w:sz w:val="14"/>
          <w:szCs w:val="14"/>
          <w:color w:val="525056"/>
          <w:spacing w:val="0"/>
          <w:w w:val="70"/>
          <w:position w:val="-1"/>
        </w:rPr>
        <w:t>D</w:t>
      </w:r>
      <w:r>
        <w:rPr>
          <w:rFonts w:ascii="Arial" w:hAnsi="Arial" w:cs="Arial" w:eastAsia="Arial"/>
          <w:sz w:val="14"/>
          <w:szCs w:val="14"/>
          <w:color w:val="525056"/>
          <w:spacing w:val="-2"/>
          <w:w w:val="7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25056"/>
          <w:spacing w:val="0"/>
          <w:w w:val="69"/>
          <w:position w:val="-1"/>
        </w:rPr>
        <w:t>SPACE</w:t>
      </w:r>
      <w:r>
        <w:rPr>
          <w:rFonts w:ascii="Arial" w:hAnsi="Arial" w:cs="Arial" w:eastAsia="Arial"/>
          <w:sz w:val="14"/>
          <w:szCs w:val="14"/>
          <w:color w:val="525056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25056"/>
          <w:spacing w:val="0"/>
          <w:w w:val="69"/>
          <w:position w:val="-1"/>
        </w:rPr>
        <w:t>R.JGHT</w:t>
      </w:r>
      <w:r>
        <w:rPr>
          <w:rFonts w:ascii="Arial" w:hAnsi="Arial" w:cs="Arial" w:eastAsia="Arial"/>
          <w:sz w:val="14"/>
          <w:szCs w:val="14"/>
          <w:color w:val="525056"/>
          <w:spacing w:val="10"/>
          <w:w w:val="69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25056"/>
          <w:spacing w:val="0"/>
          <w:w w:val="76"/>
          <w:position w:val="-1"/>
        </w:rPr>
        <w:t>COOER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147" w:lineRule="exact"/>
        <w:ind w:left="601" w:right="-20"/>
        <w:jc w:val="left"/>
        <w:tabs>
          <w:tab w:pos="2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CADFE8"/>
          <w:spacing w:val="0"/>
          <w:w w:val="100"/>
        </w:rPr>
        <w:t>+</w:t>
      </w:r>
      <w:r>
        <w:rPr>
          <w:rFonts w:ascii="Arial" w:hAnsi="Arial" w:cs="Arial" w:eastAsia="Arial"/>
          <w:sz w:val="13"/>
          <w:szCs w:val="13"/>
          <w:color w:val="CADFE8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ADFE8"/>
          <w:spacing w:val="0"/>
          <w:w w:val="74"/>
        </w:rPr>
        <w:t>AERONET</w:t>
      </w:r>
      <w:r>
        <w:rPr>
          <w:rFonts w:ascii="Times New Roman" w:hAnsi="Times New Roman" w:cs="Times New Roman" w:eastAsia="Times New Roman"/>
          <w:sz w:val="13"/>
          <w:szCs w:val="13"/>
          <w:color w:val="CADFE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CADFE8"/>
          <w:spacing w:val="0"/>
          <w:w w:val="100"/>
        </w:rPr>
      </w:r>
      <w:r>
        <w:rPr>
          <w:rFonts w:ascii="Arial" w:hAnsi="Arial" w:cs="Arial" w:eastAsia="Arial"/>
          <w:sz w:val="13"/>
          <w:szCs w:val="13"/>
          <w:color w:val="CADFE8"/>
          <w:spacing w:val="0"/>
          <w:w w:val="100"/>
        </w:rPr>
        <w:t>+</w:t>
      </w:r>
      <w:r>
        <w:rPr>
          <w:rFonts w:ascii="Arial" w:hAnsi="Arial" w:cs="Arial" w:eastAsia="Arial"/>
          <w:sz w:val="13"/>
          <w:szCs w:val="13"/>
          <w:color w:val="CADFE8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CADFE8"/>
          <w:spacing w:val="0"/>
          <w:w w:val="77"/>
        </w:rPr>
        <w:t>MOOIS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4400" w:h="10800" w:orient="landscape"/>
          <w:pgMar w:top="80" w:bottom="0" w:left="40" w:right="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655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</w:rPr>
        <w:t>Change</w:t>
      </w:r>
      <w:r>
        <w:rPr>
          <w:rFonts w:ascii="Arial" w:hAnsi="Arial" w:cs="Arial" w:eastAsia="Arial"/>
          <w:sz w:val="11"/>
          <w:szCs w:val="11"/>
          <w:color w:val="525056"/>
          <w:spacing w:val="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525056"/>
          <w:spacing w:val="16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</w:rPr>
        <w:t>e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2505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AFAFAF"/>
          <w:spacing w:val="0"/>
          <w:w w:val="120"/>
        </w:rPr>
        <w:t>j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-5"/>
          <w:w w:val="91"/>
        </w:rPr>
        <w:t>S</w:t>
      </w:r>
      <w:r>
        <w:rPr>
          <w:rFonts w:ascii="Arial" w:hAnsi="Arial" w:cs="Arial" w:eastAsia="Arial"/>
          <w:sz w:val="11"/>
          <w:szCs w:val="11"/>
          <w:color w:val="3A1823"/>
          <w:spacing w:val="-5"/>
          <w:w w:val="125"/>
        </w:rPr>
        <w:t>u</w:t>
      </w:r>
      <w:r>
        <w:rPr>
          <w:rFonts w:ascii="Arial" w:hAnsi="Arial" w:cs="Arial" w:eastAsia="Arial"/>
          <w:sz w:val="11"/>
          <w:szCs w:val="11"/>
          <w:color w:val="344462"/>
          <w:spacing w:val="0"/>
          <w:w w:val="135"/>
        </w:rPr>
        <w:t>r</w:t>
      </w:r>
      <w:r>
        <w:rPr>
          <w:rFonts w:ascii="Arial" w:hAnsi="Arial" w:cs="Arial" w:eastAsia="Arial"/>
          <w:sz w:val="11"/>
          <w:szCs w:val="11"/>
          <w:color w:val="344462"/>
          <w:spacing w:val="-1"/>
          <w:w w:val="134"/>
        </w:rPr>
        <w:t>f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1"/>
        </w:rPr>
        <w:t>ace</w:t>
      </w:r>
      <w:r>
        <w:rPr>
          <w:rFonts w:ascii="Arial" w:hAnsi="Arial" w:cs="Arial" w:eastAsia="Arial"/>
          <w:sz w:val="11"/>
          <w:szCs w:val="11"/>
          <w:color w:val="3F3842"/>
          <w:spacing w:val="-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7"/>
        </w:rPr>
        <w:t>Data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0" w:after="0" w:line="240" w:lineRule="auto"/>
        <w:ind w:right="974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w w:val="101"/>
        </w:rPr>
        <w:t>A</w:t>
      </w:r>
      <w:r>
        <w:rPr>
          <w:rFonts w:ascii="Arial" w:hAnsi="Arial" w:cs="Arial" w:eastAsia="Arial"/>
          <w:sz w:val="11"/>
          <w:szCs w:val="11"/>
          <w:color w:val="3F3842"/>
          <w:spacing w:val="-14"/>
          <w:w w:val="101"/>
        </w:rPr>
        <w:t>E</w:t>
      </w:r>
      <w:r>
        <w:rPr>
          <w:rFonts w:ascii="Arial" w:hAnsi="Arial" w:cs="Arial" w:eastAsia="Arial"/>
          <w:sz w:val="11"/>
          <w:szCs w:val="11"/>
          <w:color w:val="1D1D1F"/>
          <w:spacing w:val="-7"/>
          <w:w w:val="104"/>
        </w:rPr>
        <w:t>R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04"/>
        </w:rPr>
        <w:t>O</w:t>
      </w:r>
      <w:r>
        <w:rPr>
          <w:rFonts w:ascii="Arial" w:hAnsi="Arial" w:cs="Arial" w:eastAsia="Arial"/>
          <w:sz w:val="11"/>
          <w:szCs w:val="11"/>
          <w:color w:val="3F3842"/>
          <w:spacing w:val="-2"/>
          <w:w w:val="93"/>
        </w:rPr>
        <w:t>N</w:t>
      </w:r>
      <w:r>
        <w:rPr>
          <w:rFonts w:ascii="Arial" w:hAnsi="Arial" w:cs="Arial" w:eastAsia="Arial"/>
          <w:sz w:val="11"/>
          <w:szCs w:val="11"/>
          <w:color w:val="344462"/>
          <w:spacing w:val="-8"/>
          <w:w w:val="97"/>
        </w:rPr>
        <w:t>E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4"/>
        </w:rPr>
        <w:t>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" w:after="0" w:line="240" w:lineRule="auto"/>
        <w:ind w:right="100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8"/>
          <w:szCs w:val="18"/>
          <w:color w:val="525056"/>
          <w:w w:val="172"/>
        </w:rPr>
        <w:t>0</w:t>
      </w:r>
      <w:r>
        <w:rPr>
          <w:rFonts w:ascii="Arial" w:hAnsi="Arial" w:cs="Arial" w:eastAsia="Arial"/>
          <w:sz w:val="18"/>
          <w:szCs w:val="18"/>
          <w:color w:val="525056"/>
          <w:spacing w:val="-21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1"/>
        </w:rPr>
        <w:t>AOO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4" w:lineRule="exact"/>
        <w:ind w:right="361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25056"/>
          <w:spacing w:val="0"/>
          <w:w w:val="168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25056"/>
          <w:spacing w:val="-43"/>
          <w:w w:val="168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2"/>
        </w:rPr>
        <w:t>Inversion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2"/>
        </w:rPr>
        <w:t>s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22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3"/>
        </w:rPr>
        <w:t>(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2"/>
        </w:rPr>
        <w:t>V2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3"/>
        </w:rPr>
        <w:t>)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89" w:lineRule="exact"/>
        <w:ind w:right="542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8"/>
          <w:szCs w:val="18"/>
          <w:color w:val="696769"/>
          <w:spacing w:val="0"/>
          <w:w w:val="172"/>
        </w:rPr>
        <w:t>0</w:t>
      </w:r>
      <w:r>
        <w:rPr>
          <w:rFonts w:ascii="Arial" w:hAnsi="Arial" w:cs="Arial" w:eastAsia="Arial"/>
          <w:sz w:val="18"/>
          <w:szCs w:val="18"/>
          <w:color w:val="696769"/>
          <w:spacing w:val="-49"/>
          <w:w w:val="172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Ocea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n</w:t>
      </w:r>
      <w:r>
        <w:rPr>
          <w:rFonts w:ascii="Arial" w:hAnsi="Arial" w:cs="Arial" w:eastAsia="Arial"/>
          <w:sz w:val="11"/>
          <w:szCs w:val="11"/>
          <w:color w:val="3F3842"/>
          <w:spacing w:val="1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0"/>
        </w:rPr>
        <w:t>Col</w:t>
      </w:r>
      <w:r>
        <w:rPr>
          <w:rFonts w:ascii="Arial" w:hAnsi="Arial" w:cs="Arial" w:eastAsia="Arial"/>
          <w:sz w:val="11"/>
          <w:szCs w:val="11"/>
          <w:color w:val="3F3842"/>
          <w:spacing w:val="-7"/>
          <w:w w:val="120"/>
        </w:rPr>
        <w:t>o</w:t>
      </w:r>
      <w:r>
        <w:rPr>
          <w:rFonts w:ascii="Arial" w:hAnsi="Arial" w:cs="Arial" w:eastAsia="Arial"/>
          <w:sz w:val="11"/>
          <w:szCs w:val="11"/>
          <w:color w:val="3A1823"/>
          <w:spacing w:val="0"/>
          <w:w w:val="162"/>
        </w:rPr>
        <w:t>r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14" w:lineRule="exact"/>
        <w:ind w:right="366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696769"/>
          <w:spacing w:val="0"/>
          <w:w w:val="168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696769"/>
          <w:spacing w:val="-36"/>
          <w:w w:val="168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8"/>
        </w:rPr>
        <w:t>S</w:t>
      </w:r>
      <w:r>
        <w:rPr>
          <w:rFonts w:ascii="Arial" w:hAnsi="Arial" w:cs="Arial" w:eastAsia="Arial"/>
          <w:sz w:val="11"/>
          <w:szCs w:val="11"/>
          <w:color w:val="3F3842"/>
          <w:spacing w:val="-4"/>
          <w:w w:val="109"/>
        </w:rPr>
        <w:t>o</w:t>
      </w:r>
      <w:r>
        <w:rPr>
          <w:rFonts w:ascii="Arial" w:hAnsi="Arial" w:cs="Arial" w:eastAsia="Arial"/>
          <w:sz w:val="11"/>
          <w:szCs w:val="11"/>
          <w:color w:val="6D4231"/>
          <w:spacing w:val="-9"/>
          <w:w w:val="149"/>
        </w:rPr>
        <w:t>l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9"/>
        </w:rPr>
        <w:t>Ra</w:t>
      </w:r>
      <w:r>
        <w:rPr>
          <w:rFonts w:ascii="Arial" w:hAnsi="Arial" w:cs="Arial" w:eastAsia="Arial"/>
          <w:sz w:val="11"/>
          <w:szCs w:val="11"/>
          <w:color w:val="3F3842"/>
          <w:spacing w:val="-16"/>
          <w:w w:val="109"/>
        </w:rPr>
        <w:t>d</w:t>
      </w:r>
      <w:r>
        <w:rPr>
          <w:rFonts w:ascii="Arial" w:hAnsi="Arial" w:cs="Arial" w:eastAsia="Arial"/>
          <w:sz w:val="11"/>
          <w:szCs w:val="11"/>
          <w:color w:val="797979"/>
          <w:spacing w:val="-14"/>
          <w:w w:val="144"/>
        </w:rPr>
        <w:t>-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6"/>
        </w:rPr>
        <w:t>Ne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t</w:t>
      </w:r>
      <w:r>
        <w:rPr>
          <w:rFonts w:ascii="Arial" w:hAnsi="Arial" w:cs="Arial" w:eastAsia="Arial"/>
          <w:sz w:val="11"/>
          <w:szCs w:val="11"/>
          <w:color w:val="3F3842"/>
          <w:spacing w:val="-1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6"/>
        </w:rPr>
        <w:t>Flux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89" w:lineRule="exact"/>
        <w:ind w:right="413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8"/>
          <w:szCs w:val="18"/>
          <w:color w:val="525056"/>
          <w:spacing w:val="0"/>
          <w:w w:val="172"/>
        </w:rPr>
        <w:t>0</w:t>
      </w:r>
      <w:r>
        <w:rPr>
          <w:rFonts w:ascii="Arial" w:hAnsi="Arial" w:cs="Arial" w:eastAsia="Arial"/>
          <w:sz w:val="18"/>
          <w:szCs w:val="18"/>
          <w:color w:val="525056"/>
          <w:spacing w:val="-42"/>
          <w:w w:val="172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SOA</w:t>
      </w:r>
      <w:r>
        <w:rPr>
          <w:rFonts w:ascii="Arial" w:hAnsi="Arial" w:cs="Arial" w:eastAsia="Arial"/>
          <w:sz w:val="11"/>
          <w:szCs w:val="11"/>
          <w:color w:val="3F3842"/>
          <w:spacing w:val="-1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Retrievals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590" w:right="-56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Satellit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e</w:t>
      </w:r>
      <w:r>
        <w:rPr>
          <w:rFonts w:ascii="Arial" w:hAnsi="Arial" w:cs="Arial" w:eastAsia="Arial"/>
          <w:sz w:val="11"/>
          <w:szCs w:val="11"/>
          <w:color w:val="3F3842"/>
          <w:spacing w:val="-10"/>
          <w:w w:val="115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Retrievals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7" w:after="0" w:line="240" w:lineRule="auto"/>
        <w:ind w:left="1" w:right="392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25056"/>
          <w:spacing w:val="0"/>
          <w:w w:val="168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25056"/>
          <w:spacing w:val="-50"/>
          <w:w w:val="168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NASA</w:t>
      </w:r>
      <w:r>
        <w:rPr>
          <w:rFonts w:ascii="Arial" w:hAnsi="Arial" w:cs="Arial" w:eastAsia="Arial"/>
          <w:sz w:val="11"/>
          <w:szCs w:val="11"/>
          <w:color w:val="3F3842"/>
          <w:spacing w:val="4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20"/>
        </w:rPr>
        <w:t>Worldview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24" w:lineRule="exact"/>
        <w:ind w:left="-28" w:right="168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-49"/>
          <w:w w:val="108"/>
        </w:rPr>
        <w:t>G</w:t>
      </w:r>
      <w:r>
        <w:rPr>
          <w:rFonts w:ascii="Arial" w:hAnsi="Arial" w:cs="Arial" w:eastAsia="Arial"/>
          <w:sz w:val="11"/>
          <w:szCs w:val="11"/>
          <w:color w:val="010101"/>
          <w:spacing w:val="-2"/>
          <w:w w:val="275"/>
        </w:rPr>
        <w:t>I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5"/>
        </w:rPr>
        <w:t>OVA</w:t>
      </w:r>
      <w:r>
        <w:rPr>
          <w:rFonts w:ascii="Arial" w:hAnsi="Arial" w:cs="Arial" w:eastAsia="Arial"/>
          <w:sz w:val="11"/>
          <w:szCs w:val="11"/>
          <w:color w:val="3F3842"/>
          <w:spacing w:val="-65"/>
          <w:w w:val="106"/>
        </w:rPr>
        <w:t>N</w:t>
      </w:r>
      <w:r>
        <w:rPr>
          <w:rFonts w:ascii="Arial" w:hAnsi="Arial" w:cs="Arial" w:eastAsia="Arial"/>
          <w:sz w:val="11"/>
          <w:szCs w:val="11"/>
          <w:color w:val="344462"/>
          <w:spacing w:val="-62"/>
          <w:w w:val="298"/>
        </w:rPr>
        <w:t>i</w:t>
      </w:r>
      <w:r>
        <w:rPr>
          <w:rFonts w:ascii="Arial" w:hAnsi="Arial" w:cs="Arial" w:eastAsia="Arial"/>
          <w:sz w:val="11"/>
          <w:szCs w:val="11"/>
          <w:color w:val="3F3842"/>
          <w:spacing w:val="1"/>
          <w:w w:val="105"/>
        </w:rPr>
        <w:t>t</w:t>
      </w:r>
      <w:r>
        <w:rPr>
          <w:rFonts w:ascii="Arial" w:hAnsi="Arial" w:cs="Arial" w:eastAsia="Arial"/>
          <w:sz w:val="11"/>
          <w:szCs w:val="11"/>
          <w:color w:val="3F3842"/>
          <w:spacing w:val="-15"/>
          <w:w w:val="106"/>
        </w:rPr>
        <w:t>i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14"/>
        </w:rPr>
        <w:t>-V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15"/>
        </w:rPr>
        <w:t>4</w:t>
      </w:r>
      <w:r>
        <w:rPr>
          <w:rFonts w:ascii="Arial" w:hAnsi="Arial" w:cs="Arial" w:eastAsia="Arial"/>
          <w:sz w:val="11"/>
          <w:szCs w:val="11"/>
          <w:color w:val="525056"/>
          <w:spacing w:val="-9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31"/>
        </w:rPr>
        <w:t>n</w:t>
      </w:r>
      <w:r>
        <w:rPr>
          <w:rFonts w:ascii="Arial" w:hAnsi="Arial" w:cs="Arial" w:eastAsia="Arial"/>
          <w:sz w:val="11"/>
          <w:szCs w:val="11"/>
          <w:color w:val="3F3842"/>
          <w:spacing w:val="-12"/>
          <w:w w:val="131"/>
        </w:rPr>
        <w:t>o</w:t>
      </w:r>
      <w:r>
        <w:rPr>
          <w:rFonts w:ascii="Arial" w:hAnsi="Arial" w:cs="Arial" w:eastAsia="Arial"/>
          <w:sz w:val="11"/>
          <w:szCs w:val="11"/>
          <w:color w:val="3F5B80"/>
          <w:spacing w:val="0"/>
          <w:w w:val="131"/>
        </w:rPr>
        <w:t>t</w:t>
      </w:r>
      <w:r>
        <w:rPr>
          <w:rFonts w:ascii="Arial" w:hAnsi="Arial" w:cs="Arial" w:eastAsia="Arial"/>
          <w:sz w:val="11"/>
          <w:szCs w:val="11"/>
          <w:color w:val="3F5B80"/>
          <w:spacing w:val="-17"/>
          <w:w w:val="131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5"/>
        </w:rPr>
        <w:t>available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82" w:after="0" w:line="240" w:lineRule="auto"/>
        <w:ind w:left="23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w w:val="103"/>
        </w:rPr>
        <w:t>MO</w:t>
      </w:r>
      <w:r>
        <w:rPr>
          <w:rFonts w:ascii="Arial" w:hAnsi="Arial" w:cs="Arial" w:eastAsia="Arial"/>
          <w:sz w:val="11"/>
          <w:szCs w:val="11"/>
          <w:color w:val="3F3842"/>
          <w:spacing w:val="-28"/>
          <w:w w:val="103"/>
        </w:rPr>
        <w:t>O</w:t>
      </w:r>
      <w:r>
        <w:rPr>
          <w:rFonts w:ascii="Arial" w:hAnsi="Arial" w:cs="Arial" w:eastAsia="Arial"/>
          <w:sz w:val="11"/>
          <w:szCs w:val="11"/>
          <w:color w:val="344462"/>
          <w:spacing w:val="0"/>
          <w:w w:val="275"/>
        </w:rPr>
        <w:t>I</w:t>
      </w:r>
      <w:r>
        <w:rPr>
          <w:rFonts w:ascii="Arial" w:hAnsi="Arial" w:cs="Arial" w:eastAsia="Arial"/>
          <w:sz w:val="11"/>
          <w:szCs w:val="11"/>
          <w:color w:val="344462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3F3842"/>
          <w:spacing w:val="-7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44462"/>
          <w:spacing w:val="-7"/>
          <w:w w:val="115"/>
        </w:rPr>
        <w:t>M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1"/>
        </w:rPr>
        <w:t>onthly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8" w:after="0" w:line="240" w:lineRule="auto"/>
        <w:ind w:left="23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w w:val="103"/>
        </w:rPr>
        <w:t>MO</w:t>
      </w:r>
      <w:r>
        <w:rPr>
          <w:rFonts w:ascii="Arial" w:hAnsi="Arial" w:cs="Arial" w:eastAsia="Arial"/>
          <w:sz w:val="11"/>
          <w:szCs w:val="11"/>
          <w:color w:val="3F3842"/>
          <w:spacing w:val="-28"/>
          <w:w w:val="103"/>
        </w:rPr>
        <w:t>O</w:t>
      </w:r>
      <w:r>
        <w:rPr>
          <w:rFonts w:ascii="Arial" w:hAnsi="Arial" w:cs="Arial" w:eastAsia="Arial"/>
          <w:sz w:val="11"/>
          <w:szCs w:val="11"/>
          <w:color w:val="344462"/>
          <w:spacing w:val="0"/>
          <w:w w:val="275"/>
        </w:rPr>
        <w:t>I</w:t>
      </w:r>
      <w:r>
        <w:rPr>
          <w:rFonts w:ascii="Arial" w:hAnsi="Arial" w:cs="Arial" w:eastAsia="Arial"/>
          <w:sz w:val="11"/>
          <w:szCs w:val="11"/>
          <w:color w:val="344462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3F3842"/>
          <w:spacing w:val="-12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89"/>
        </w:rPr>
        <w:t>O</w:t>
      </w:r>
      <w:r>
        <w:rPr>
          <w:rFonts w:ascii="Arial" w:hAnsi="Arial" w:cs="Arial" w:eastAsia="Arial"/>
          <w:sz w:val="11"/>
          <w:szCs w:val="11"/>
          <w:color w:val="3F3842"/>
          <w:spacing w:val="1"/>
          <w:w w:val="90"/>
        </w:rPr>
        <w:t>a</w:t>
      </w:r>
      <w:r>
        <w:rPr>
          <w:rFonts w:ascii="Arial" w:hAnsi="Arial" w:cs="Arial" w:eastAsia="Arial"/>
          <w:sz w:val="11"/>
          <w:szCs w:val="11"/>
          <w:color w:val="6D4231"/>
          <w:spacing w:val="-7"/>
          <w:w w:val="149"/>
        </w:rPr>
        <w:t>i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1"/>
        </w:rPr>
        <w:t>ly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82" w:after="0" w:line="240" w:lineRule="auto"/>
        <w:ind w:left="208" w:right="573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-23"/>
          <w:w w:val="125"/>
        </w:rPr>
        <w:t>M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275"/>
        </w:rPr>
        <w:t>I</w:t>
      </w:r>
      <w:r>
        <w:rPr>
          <w:rFonts w:ascii="Arial" w:hAnsi="Arial" w:cs="Arial" w:eastAsia="Arial"/>
          <w:sz w:val="11"/>
          <w:szCs w:val="11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3A1823"/>
          <w:spacing w:val="0"/>
          <w:w w:val="100"/>
        </w:rPr>
        <w:t>R</w:t>
      </w:r>
      <w:r>
        <w:rPr>
          <w:rFonts w:ascii="Arial" w:hAnsi="Arial" w:cs="Arial" w:eastAsia="Arial"/>
          <w:sz w:val="11"/>
          <w:szCs w:val="11"/>
          <w:color w:val="3A1823"/>
          <w:spacing w:val="-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8"/>
        </w:rPr>
        <w:t>Monthly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8" w:after="0" w:line="240" w:lineRule="auto"/>
        <w:ind w:left="238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-23"/>
          <w:w w:val="125"/>
        </w:rPr>
        <w:t>M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275"/>
        </w:rPr>
        <w:t>I</w:t>
      </w:r>
      <w:r>
        <w:rPr>
          <w:rFonts w:ascii="Arial" w:hAnsi="Arial" w:cs="Arial" w:eastAsia="Arial"/>
          <w:sz w:val="11"/>
          <w:szCs w:val="11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00"/>
        </w:rPr>
        <w:t>S</w:t>
      </w:r>
      <w:r>
        <w:rPr>
          <w:rFonts w:ascii="Arial" w:hAnsi="Arial" w:cs="Arial" w:eastAsia="Arial"/>
          <w:sz w:val="11"/>
          <w:szCs w:val="11"/>
          <w:color w:val="3A1823"/>
          <w:spacing w:val="0"/>
          <w:w w:val="100"/>
        </w:rPr>
        <w:t>R</w:t>
      </w:r>
      <w:r>
        <w:rPr>
          <w:rFonts w:ascii="Arial" w:hAnsi="Arial" w:cs="Arial" w:eastAsia="Arial"/>
          <w:sz w:val="11"/>
          <w:szCs w:val="11"/>
          <w:color w:val="3A1823"/>
          <w:spacing w:val="-5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2"/>
        </w:rPr>
        <w:t>Oaily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16" w:after="0" w:line="240" w:lineRule="auto"/>
        <w:ind w:left="2352" w:right="2273"/>
        <w:jc w:val="center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3F3842"/>
          <w:w w:val="53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3F3842"/>
          <w:spacing w:val="-37"/>
          <w:w w:val="53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3" w:right="452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25056"/>
          <w:spacing w:val="0"/>
          <w:w w:val="100"/>
        </w:rPr>
        <w:t>NOAA</w:t>
      </w:r>
      <w:r>
        <w:rPr>
          <w:rFonts w:ascii="Arial" w:hAnsi="Arial" w:cs="Arial" w:eastAsia="Arial"/>
          <w:sz w:val="16"/>
          <w:szCs w:val="16"/>
          <w:color w:val="525056"/>
          <w:spacing w:val="-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</w:rPr>
        <w:t>HYSPLIT</w:t>
      </w:r>
      <w:r>
        <w:rPr>
          <w:rFonts w:ascii="Arial" w:hAnsi="Arial" w:cs="Arial" w:eastAsia="Arial"/>
          <w:sz w:val="16"/>
          <w:szCs w:val="16"/>
          <w:color w:val="3F3842"/>
          <w:spacing w:val="-1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F3842"/>
          <w:spacing w:val="-22"/>
          <w:w w:val="110"/>
        </w:rPr>
        <w:t>M</w:t>
      </w:r>
      <w:r>
        <w:rPr>
          <w:rFonts w:ascii="Arial" w:hAnsi="Arial" w:cs="Arial" w:eastAsia="Arial"/>
          <w:sz w:val="16"/>
          <w:szCs w:val="16"/>
          <w:color w:val="696769"/>
          <w:spacing w:val="0"/>
          <w:w w:val="110"/>
        </w:rPr>
        <w:t>O</w:t>
      </w:r>
      <w:r>
        <w:rPr>
          <w:rFonts w:ascii="Arial" w:hAnsi="Arial" w:cs="Arial" w:eastAsia="Arial"/>
          <w:sz w:val="16"/>
          <w:szCs w:val="16"/>
          <w:color w:val="696769"/>
          <w:spacing w:val="-9"/>
          <w:w w:val="110"/>
        </w:rPr>
        <w:t>D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10"/>
        </w:rPr>
        <w:t>E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10"/>
        </w:rPr>
        <w:t>L</w:t>
      </w:r>
      <w:r>
        <w:rPr>
          <w:rFonts w:ascii="Arial" w:hAnsi="Arial" w:cs="Arial" w:eastAsia="Arial"/>
          <w:sz w:val="16"/>
          <w:szCs w:val="16"/>
          <w:color w:val="3F3842"/>
          <w:spacing w:val="-16"/>
          <w:w w:val="110"/>
        </w:rPr>
        <w:t> </w:t>
      </w:r>
      <w:r>
        <w:rPr>
          <w:rFonts w:ascii="Arial" w:hAnsi="Arial" w:cs="Arial" w:eastAsia="Arial"/>
          <w:sz w:val="16"/>
          <w:szCs w:val="16"/>
          <w:color w:val="1D1D1F"/>
          <w:spacing w:val="0"/>
          <w:w w:val="100"/>
        </w:rPr>
        <w:t>-</w:t>
      </w:r>
      <w:r>
        <w:rPr>
          <w:rFonts w:ascii="Arial" w:hAnsi="Arial" w:cs="Arial" w:eastAsia="Arial"/>
          <w:sz w:val="16"/>
          <w:szCs w:val="16"/>
          <w:color w:val="1D1D1F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25056"/>
          <w:spacing w:val="0"/>
          <w:w w:val="100"/>
        </w:rPr>
        <w:t>NASA/AERONET</w:t>
      </w:r>
      <w:r>
        <w:rPr>
          <w:rFonts w:ascii="Arial" w:hAnsi="Arial" w:cs="Arial" w:eastAsia="Arial"/>
          <w:sz w:val="16"/>
          <w:szCs w:val="16"/>
          <w:color w:val="525056"/>
          <w:spacing w:val="-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25056"/>
          <w:spacing w:val="0"/>
          <w:w w:val="101"/>
        </w:rPr>
        <w:t>Run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99" w:lineRule="exact"/>
        <w:ind w:left="463" w:right="36"/>
        <w:jc w:val="center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D1D1F"/>
          <w:spacing w:val="-11"/>
          <w:w w:val="100"/>
        </w:rPr>
        <w:t>B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ackward</w:t>
      </w:r>
      <w:r>
        <w:rPr>
          <w:rFonts w:ascii="Arial" w:hAnsi="Arial" w:cs="Arial" w:eastAsia="Arial"/>
          <w:sz w:val="18"/>
          <w:szCs w:val="18"/>
          <w:color w:val="525056"/>
          <w:spacing w:val="2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842"/>
          <w:spacing w:val="0"/>
          <w:w w:val="100"/>
        </w:rPr>
        <w:t>trajectorie</w:t>
      </w:r>
      <w:r>
        <w:rPr>
          <w:rFonts w:ascii="Arial" w:hAnsi="Arial" w:cs="Arial" w:eastAsia="Arial"/>
          <w:sz w:val="18"/>
          <w:szCs w:val="18"/>
          <w:color w:val="3F3842"/>
          <w:spacing w:val="0"/>
          <w:w w:val="100"/>
        </w:rPr>
        <w:t>s</w:t>
      </w:r>
      <w:r>
        <w:rPr>
          <w:rFonts w:ascii="Arial" w:hAnsi="Arial" w:cs="Arial" w:eastAsia="Arial"/>
          <w:sz w:val="18"/>
          <w:szCs w:val="18"/>
          <w:color w:val="3F3842"/>
          <w:spacing w:val="1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ending</w:t>
      </w:r>
      <w:r>
        <w:rPr>
          <w:rFonts w:ascii="Arial" w:hAnsi="Arial" w:cs="Arial" w:eastAsia="Arial"/>
          <w:sz w:val="18"/>
          <w:szCs w:val="18"/>
          <w:color w:val="525056"/>
          <w:spacing w:val="14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525056"/>
          <w:spacing w:val="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3F3842"/>
          <w:spacing w:val="0"/>
          <w:w w:val="100"/>
        </w:rPr>
        <w:t>1200</w:t>
      </w:r>
      <w:r>
        <w:rPr>
          <w:rFonts w:ascii="Arial" w:hAnsi="Arial" w:cs="Arial" w:eastAsia="Arial"/>
          <w:sz w:val="18"/>
          <w:szCs w:val="18"/>
          <w:color w:val="3F3842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UT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C</w:t>
      </w:r>
      <w:r>
        <w:rPr>
          <w:rFonts w:ascii="Arial" w:hAnsi="Arial" w:cs="Arial" w:eastAsia="Arial"/>
          <w:sz w:val="18"/>
          <w:szCs w:val="18"/>
          <w:color w:val="525056"/>
          <w:spacing w:val="7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30</w:t>
      </w:r>
      <w:r>
        <w:rPr>
          <w:rFonts w:ascii="Arial" w:hAnsi="Arial" w:cs="Arial" w:eastAsia="Arial"/>
          <w:sz w:val="18"/>
          <w:szCs w:val="18"/>
          <w:color w:val="525056"/>
          <w:spacing w:val="-6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0"/>
        </w:rPr>
        <w:t>p</w:t>
      </w:r>
      <w:r>
        <w:rPr>
          <w:rFonts w:ascii="Arial" w:hAnsi="Arial" w:cs="Arial" w:eastAsia="Arial"/>
          <w:sz w:val="18"/>
          <w:szCs w:val="18"/>
          <w:color w:val="525056"/>
          <w:spacing w:val="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525056"/>
          <w:spacing w:val="0"/>
          <w:w w:val="104"/>
        </w:rPr>
        <w:t>18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6" w:after="0" w:line="240" w:lineRule="auto"/>
        <w:ind w:left="1732" w:right="1176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25056"/>
          <w:w w:val="99"/>
        </w:rPr>
        <w:t>GOAS</w:t>
      </w:r>
      <w:r>
        <w:rPr>
          <w:rFonts w:ascii="Arial" w:hAnsi="Arial" w:cs="Arial" w:eastAsia="Arial"/>
          <w:sz w:val="16"/>
          <w:szCs w:val="16"/>
          <w:color w:val="525056"/>
          <w:spacing w:val="-2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</w:rPr>
        <w:t>Meteorologica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color w:val="3F3842"/>
          <w:spacing w:val="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525056"/>
          <w:spacing w:val="0"/>
          <w:w w:val="101"/>
        </w:rPr>
        <w:t>Data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  <w:position w:val="-9"/>
        </w:rPr>
        <w:t>w</w:t>
      </w:r>
      <w:r>
        <w:rPr>
          <w:rFonts w:ascii="Arial" w:hAnsi="Arial" w:cs="Arial" w:eastAsia="Arial"/>
          <w:sz w:val="16"/>
          <w:szCs w:val="16"/>
          <w:color w:val="3F3842"/>
          <w:spacing w:val="-36"/>
          <w:w w:val="100"/>
          <w:position w:val="-9"/>
        </w:rPr>
        <w:t> </w:t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6"/>
          <w:szCs w:val="16"/>
          <w:color w:val="3F3842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31"/>
          <w:szCs w:val="31"/>
          <w:color w:val="83ACD4"/>
          <w:spacing w:val="0"/>
          <w:w w:val="53"/>
          <w:position w:val="0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83ACD4"/>
          <w:spacing w:val="-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3ACD4"/>
          <w:spacing w:val="0"/>
          <w:w w:val="53"/>
          <w:position w:val="0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A1BFDF"/>
          <w:spacing w:val="0"/>
          <w:w w:val="65"/>
          <w:position w:val="0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6" w:after="0" w:line="212" w:lineRule="exact"/>
        <w:ind w:left="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525056"/>
          <w:spacing w:val="0"/>
          <w:w w:val="135"/>
          <w:position w:val="-2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7" w:right="-20"/>
        <w:jc w:val="left"/>
        <w:tabs>
          <w:tab w:pos="29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25056"/>
          <w:spacing w:val="0"/>
          <w:w w:val="63"/>
          <w:position w:val="8"/>
        </w:rPr>
        <w:t>cO</w:t>
      </w:r>
      <w:r>
        <w:rPr>
          <w:rFonts w:ascii="Arial" w:hAnsi="Arial" w:cs="Arial" w:eastAsia="Arial"/>
          <w:sz w:val="15"/>
          <w:szCs w:val="15"/>
          <w:color w:val="525056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5"/>
          <w:szCs w:val="15"/>
          <w:color w:val="525056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14"/>
          <w:szCs w:val="14"/>
          <w:color w:val="A1BFDF"/>
          <w:spacing w:val="0"/>
          <w:w w:val="100"/>
          <w:position w:val="-1"/>
        </w:rPr>
        <w:t>0</w:t>
      </w:r>
      <w:r>
        <w:rPr>
          <w:rFonts w:ascii="Times New Roman" w:hAnsi="Times New Roman" w:cs="Times New Roman" w:eastAsia="Times New Roman"/>
          <w:sz w:val="14"/>
          <w:szCs w:val="14"/>
          <w:color w:val="A1BFDF"/>
          <w:spacing w:val="2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A1BFDF"/>
          <w:spacing w:val="0"/>
          <w:w w:val="109"/>
          <w:position w:val="6"/>
        </w:rPr>
        <w:t>90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525056"/>
          <w:spacing w:val="0"/>
          <w:w w:val="142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0"/>
          <w:cols w:num="3" w:equalWidth="0">
            <w:col w:w="6285" w:space="810"/>
            <w:col w:w="1636" w:space="712"/>
            <w:col w:w="4917"/>
          </w:cols>
        </w:sectPr>
      </w:pPr>
      <w:rPr/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48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696769"/>
          <w:spacing w:val="0"/>
          <w:w w:val="96"/>
          <w:b/>
          <w:bCs/>
        </w:rPr>
        <w:t>Curre</w:t>
      </w:r>
      <w:r>
        <w:rPr>
          <w:rFonts w:ascii="Arial" w:hAnsi="Arial" w:cs="Arial" w:eastAsia="Arial"/>
          <w:sz w:val="11"/>
          <w:szCs w:val="11"/>
          <w:color w:val="696769"/>
          <w:spacing w:val="-10"/>
          <w:w w:val="96"/>
          <w:b/>
          <w:bCs/>
        </w:rPr>
        <w:t>n</w:t>
      </w:r>
      <w:r>
        <w:rPr>
          <w:rFonts w:ascii="Arial" w:hAnsi="Arial" w:cs="Arial" w:eastAsia="Arial"/>
          <w:sz w:val="11"/>
          <w:szCs w:val="11"/>
          <w:color w:val="4D3F64"/>
          <w:spacing w:val="0"/>
          <w:w w:val="96"/>
          <w:b/>
          <w:bCs/>
        </w:rPr>
        <w:t>t</w:t>
      </w:r>
      <w:r>
        <w:rPr>
          <w:rFonts w:ascii="Arial" w:hAnsi="Arial" w:cs="Arial" w:eastAsia="Arial"/>
          <w:sz w:val="11"/>
          <w:szCs w:val="11"/>
          <w:color w:val="4D3F64"/>
          <w:spacing w:val="-2"/>
          <w:w w:val="96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696769"/>
          <w:spacing w:val="0"/>
          <w:w w:val="96"/>
          <w:b/>
          <w:bCs/>
        </w:rPr>
        <w:t>Sit</w:t>
      </w:r>
      <w:r>
        <w:rPr>
          <w:rFonts w:ascii="Arial" w:hAnsi="Arial" w:cs="Arial" w:eastAsia="Arial"/>
          <w:sz w:val="11"/>
          <w:szCs w:val="11"/>
          <w:color w:val="696769"/>
          <w:spacing w:val="-9"/>
          <w:w w:val="96"/>
          <w:b/>
          <w:bCs/>
        </w:rPr>
        <w:t>e</w:t>
      </w:r>
      <w:r>
        <w:rPr>
          <w:rFonts w:ascii="Arial" w:hAnsi="Arial" w:cs="Arial" w:eastAsia="Arial"/>
          <w:sz w:val="11"/>
          <w:szCs w:val="11"/>
          <w:color w:val="875487"/>
          <w:spacing w:val="0"/>
          <w:w w:val="96"/>
          <w:b/>
          <w:bCs/>
        </w:rPr>
        <w:t>:</w:t>
      </w:r>
      <w:r>
        <w:rPr>
          <w:rFonts w:ascii="Arial" w:hAnsi="Arial" w:cs="Arial" w:eastAsia="Arial"/>
          <w:sz w:val="11"/>
          <w:szCs w:val="11"/>
          <w:color w:val="875487"/>
          <w:spacing w:val="-6"/>
          <w:w w:val="96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1D1D1F"/>
          <w:spacing w:val="-14"/>
          <w:w w:val="114"/>
          <w:b/>
          <w:bCs/>
        </w:rPr>
        <w:t>T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21"/>
          <w:b/>
          <w:bCs/>
        </w:rPr>
        <w:t>o</w:t>
      </w:r>
      <w:r>
        <w:rPr>
          <w:rFonts w:ascii="Arial" w:hAnsi="Arial" w:cs="Arial" w:eastAsia="Arial"/>
          <w:sz w:val="11"/>
          <w:szCs w:val="11"/>
          <w:color w:val="3A1823"/>
          <w:spacing w:val="-3"/>
          <w:w w:val="110"/>
          <w:b/>
          <w:bCs/>
        </w:rPr>
        <w:t>u</w:t>
      </w:r>
      <w:r>
        <w:rPr>
          <w:rFonts w:ascii="Arial" w:hAnsi="Arial" w:cs="Arial" w:eastAsia="Arial"/>
          <w:sz w:val="11"/>
          <w:szCs w:val="11"/>
          <w:color w:val="340503"/>
          <w:spacing w:val="-11"/>
          <w:w w:val="142"/>
          <w:b/>
          <w:bCs/>
        </w:rPr>
        <w:t>l</w:t>
      </w:r>
      <w:r>
        <w:rPr>
          <w:rFonts w:ascii="Arial" w:hAnsi="Arial" w:cs="Arial" w:eastAsia="Arial"/>
          <w:sz w:val="11"/>
          <w:szCs w:val="11"/>
          <w:color w:val="1D1D1F"/>
          <w:spacing w:val="0"/>
          <w:w w:val="111"/>
          <w:b/>
          <w:bCs/>
        </w:rPr>
        <w:t>on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4" w:right="15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D1D1F"/>
          <w:spacing w:val="0"/>
          <w:w w:val="113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6" w:lineRule="exact"/>
        <w:ind w:left="22" w:right="-69"/>
        <w:jc w:val="left"/>
        <w:tabs>
          <w:tab w:pos="3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w w:val="133"/>
          <w:position w:val="-3"/>
        </w:rPr>
        <w:t>'-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10101"/>
          <w:w w:val="100"/>
          <w:position w:val="-3"/>
        </w:rPr>
      </w:r>
      <w:r>
        <w:rPr>
          <w:rFonts w:ascii="Courier New" w:hAnsi="Courier New" w:cs="Courier New" w:eastAsia="Courier New"/>
          <w:sz w:val="17"/>
          <w:szCs w:val="17"/>
          <w:color w:val="010101"/>
          <w:spacing w:val="-40"/>
          <w:w w:val="124"/>
          <w:position w:val="1"/>
        </w:rPr>
        <w:t>1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14"/>
          <w:w w:val="198"/>
          <w:position w:val="1"/>
        </w:rPr>
        <w:t>.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15"/>
          <w:position w:val="1"/>
        </w:rPr>
        <w:t>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7" w:lineRule="exact"/>
        <w:ind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>
          <w:rFonts w:ascii="Arial" w:hAnsi="Arial" w:cs="Arial" w:eastAsia="Arial"/>
          <w:sz w:val="22"/>
          <w:szCs w:val="22"/>
          <w:color w:val="010101"/>
          <w:spacing w:val="-16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3"/>
          <w:w w:val="131"/>
          <w:position w:val="10"/>
        </w:rPr>
        <w:t>i</w:t>
      </w:r>
      <w:r>
        <w:rPr>
          <w:rFonts w:ascii="Arial" w:hAnsi="Arial" w:cs="Arial" w:eastAsia="Arial"/>
          <w:sz w:val="22"/>
          <w:szCs w:val="22"/>
          <w:color w:val="010101"/>
          <w:spacing w:val="-20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1"/>
          <w:w w:val="131"/>
          <w:position w:val="10"/>
        </w:rPr>
        <w:t>l</w:t>
      </w:r>
      <w:r>
        <w:rPr>
          <w:rFonts w:ascii="Arial" w:hAnsi="Arial" w:cs="Arial" w:eastAsia="Arial"/>
          <w:sz w:val="22"/>
          <w:szCs w:val="22"/>
          <w:color w:val="010101"/>
          <w:spacing w:val="-25"/>
          <w:w w:val="52"/>
          <w:position w:val="-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2"/>
          <w:w w:val="132"/>
          <w:position w:val="10"/>
        </w:rPr>
        <w:t>)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52"/>
          <w:position w:val="-1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60" w:lineRule="exact"/>
        <w:ind w:left="22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010101"/>
          <w:w w:val="131"/>
        </w:rPr>
        <w:t>il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w w:val="132"/>
        </w:rPr>
        <w:t>)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w w:val="100"/>
        </w:rPr>
      </w:r>
    </w:p>
    <w:p>
      <w:pPr>
        <w:spacing w:before="0" w:after="0" w:line="97" w:lineRule="exact"/>
        <w:ind w:left="22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15"/>
          <w:b/>
          <w:bCs/>
          <w:position w:val="-1"/>
        </w:rPr>
        <w:t>1: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22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10101"/>
          <w:spacing w:val="0"/>
          <w:w w:val="140"/>
          <w:position w:val="-1"/>
        </w:rPr>
        <w:t>Ill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27" w:lineRule="exact"/>
        <w:ind w:left="22" w:right="-20"/>
        <w:jc w:val="left"/>
        <w:tabs>
          <w:tab w:pos="34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28"/>
          <w:position w:val="-1"/>
        </w:rPr>
        <w:t>'-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44"/>
          <w:w w:val="128"/>
          <w:position w:val="-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28"/>
          <w:position w:val="-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43"/>
          <w:w w:val="80"/>
        </w:rPr>
        <w:t>a</w:t>
      </w:r>
      <w:r>
        <w:rPr>
          <w:rFonts w:ascii="Arial" w:hAnsi="Arial" w:cs="Arial" w:eastAsia="Arial"/>
          <w:sz w:val="11"/>
          <w:szCs w:val="11"/>
          <w:color w:val="010101"/>
          <w:spacing w:val="-4"/>
          <w:w w:val="140"/>
          <w:position w:val="9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0"/>
          <w:w w:val="81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010101"/>
          <w:spacing w:val="-5"/>
          <w:w w:val="141"/>
          <w:position w:val="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8"/>
          <w:w w:val="81"/>
          <w:position w:val="0"/>
        </w:rPr>
        <w:t>.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141"/>
          <w:position w:val="9"/>
        </w:rPr>
        <w:t>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615" w:right="545"/>
        <w:jc w:val="center"/>
        <w:tabs>
          <w:tab w:pos="1760" w:val="left"/>
          <w:tab w:pos="34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364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010101"/>
          <w:spacing w:val="-105"/>
          <w:w w:val="364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b/>
          <w:bCs/>
          <w:position w:val="1"/>
        </w:rPr>
        <w:t>N</w:t>
      </w:r>
      <w:r>
        <w:rPr>
          <w:rFonts w:ascii="Arial" w:hAnsi="Arial" w:cs="Arial" w:eastAsia="Arial"/>
          <w:sz w:val="13"/>
          <w:szCs w:val="13"/>
          <w:color w:val="010101"/>
          <w:spacing w:val="-20"/>
          <w:w w:val="100"/>
          <w:b/>
          <w:bCs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b/>
          <w:bCs/>
          <w:position w:val="1"/>
        </w:rPr>
        <w:tab/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00"/>
          <w:b/>
          <w:bCs/>
          <w:position w:val="1"/>
        </w:rPr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416"/>
          <w:position w:val="1"/>
        </w:rPr>
        <w:t>,</w:t>
      </w:r>
      <w:r>
        <w:rPr>
          <w:rFonts w:ascii="Arial" w:hAnsi="Arial" w:cs="Arial" w:eastAsia="Arial"/>
          <w:sz w:val="13"/>
          <w:szCs w:val="13"/>
          <w:color w:val="010101"/>
          <w:spacing w:val="-128"/>
          <w:w w:val="416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>E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>50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3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34"/>
          <w:b/>
          <w:bCs/>
          <w:position w:val="1"/>
        </w:rPr>
        <w:t>n,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8" w:lineRule="exact"/>
        <w:ind w:left="-49" w:right="-20"/>
        <w:jc w:val="righ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spacing w:val="-21"/>
          <w:w w:val="111"/>
          <w:position w:val="1"/>
        </w:rPr>
        <w:t>P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0"/>
          <w:w w:val="124"/>
          <w:position w:val="1"/>
        </w:rPr>
        <w:t>I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53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13"/>
          <w:w w:val="226"/>
          <w:position w:val="1"/>
        </w:rPr>
        <w:t>:</w:t>
      </w:r>
      <w:hyperlink r:id="rId121">
        <w:r>
          <w:rPr>
            <w:rFonts w:ascii="Courier New" w:hAnsi="Courier New" w:cs="Courier New" w:eastAsia="Courier New"/>
            <w:sz w:val="17"/>
            <w:szCs w:val="17"/>
            <w:color w:val="010101"/>
            <w:spacing w:val="-7"/>
            <w:w w:val="101"/>
            <w:position w:val="1"/>
          </w:rPr>
          <w:t>J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9"/>
            <w:w w:val="98"/>
            <w:position w:val="1"/>
          </w:rPr>
          <w:t>a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91"/>
            <w:position w:val="1"/>
          </w:rPr>
          <w:t>cqu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16"/>
            <w:w w:val="91"/>
            <w:position w:val="1"/>
          </w:rPr>
          <w:t>e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5"/>
            <w:w w:val="106"/>
            <w:position w:val="1"/>
          </w:rPr>
          <w:t>s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8"/>
            <w:w w:val="78"/>
            <w:position w:val="1"/>
          </w:rPr>
          <w:t>_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25"/>
            <w:w w:val="111"/>
            <w:position w:val="1"/>
          </w:rPr>
          <w:t>P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92"/>
            <w:position w:val="1"/>
          </w:rPr>
          <w:t>iazzo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29"/>
            <w:w w:val="92"/>
            <w:position w:val="1"/>
          </w:rPr>
          <w:t>l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12"/>
            <w:w w:val="98"/>
            <w:position w:val="1"/>
          </w:rPr>
          <w:t>a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7"/>
            <w:w w:val="165"/>
            <w:position w:val="1"/>
          </w:rPr>
          <w:t>,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96"/>
            <w:position w:val="1"/>
          </w:rPr>
          <w:t>j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18"/>
            <w:w w:val="96"/>
            <w:position w:val="1"/>
          </w:rPr>
          <w:t>a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8"/>
            <w:w w:val="103"/>
            <w:position w:val="1"/>
          </w:rPr>
          <w:t>c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90"/>
            <w:position w:val="1"/>
          </w:rPr>
          <w:t>q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13"/>
            <w:w w:val="90"/>
            <w:position w:val="1"/>
          </w:rPr>
          <w:t>u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0"/>
            <w:w w:val="98"/>
            <w:position w:val="1"/>
          </w:rPr>
          <w:t>e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52"/>
            <w:w w:val="98"/>
            <w:position w:val="1"/>
          </w:rPr>
          <w:t>s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96"/>
            <w:position w:val="1"/>
          </w:rPr>
          <w:t>.pi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32"/>
            <w:w w:val="96"/>
            <w:position w:val="1"/>
          </w:rPr>
          <w:t>a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0"/>
            <w:w w:val="97"/>
            <w:position w:val="1"/>
          </w:rPr>
          <w:t>zz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21"/>
            <w:w w:val="97"/>
            <w:position w:val="1"/>
          </w:rPr>
          <w:t>o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-21"/>
            <w:w w:val="112"/>
            <w:position w:val="1"/>
          </w:rPr>
          <w:t>l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0"/>
            <w:w w:val="101"/>
            <w:position w:val="1"/>
          </w:rPr>
          <w:t>a</w:t>
        </w:r>
        <w:r>
          <w:rPr>
            <w:rFonts w:ascii="Courier New" w:hAnsi="Courier New" w:cs="Courier New" w:eastAsia="Courier New"/>
            <w:sz w:val="17"/>
            <w:szCs w:val="17"/>
            <w:color w:val="1D1D1F"/>
            <w:spacing w:val="-34"/>
            <w:w w:val="101"/>
            <w:position w:val="1"/>
          </w:rPr>
          <w:t>@</w:t>
        </w:r>
        <w:r>
          <w:rPr>
            <w:rFonts w:ascii="Courier New" w:hAnsi="Courier New" w:cs="Courier New" w:eastAsia="Courier New"/>
            <w:sz w:val="17"/>
            <w:szCs w:val="17"/>
            <w:color w:val="010101"/>
            <w:spacing w:val="0"/>
            <w:w w:val="88"/>
            <w:position w:val="1"/>
          </w:rPr>
          <w:t>univ-tln.fr</w:t>
        </w:r>
        <w:r>
          <w:rPr>
            <w:rFonts w:ascii="Courier New" w:hAnsi="Courier New" w:cs="Courier New" w:eastAsia="Courier New"/>
            <w:sz w:val="17"/>
            <w:szCs w:val="17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174" w:lineRule="exact"/>
        <w:ind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w w:val="91"/>
          <w:position w:val="2"/>
        </w:rPr>
        <w:t>Rn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15"/>
          <w:w w:val="91"/>
          <w:position w:val="2"/>
        </w:rPr>
        <w:t>g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23"/>
          <w:w w:val="117"/>
          <w:position w:val="2"/>
        </w:rPr>
        <w:t>s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1"/>
          <w:position w:val="2"/>
        </w:rPr>
        <w:t>tron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35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3"/>
          <w:position w:val="2"/>
        </w:rPr>
        <w:t>fron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21"/>
          <w:w w:val="93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2"/>
        </w:rPr>
        <w:t>Lev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97"/>
          <w:w w:val="100"/>
          <w:position w:val="2"/>
        </w:rPr>
        <w:t>e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34"/>
          <w:w w:val="100"/>
          <w:position w:val="2"/>
        </w:rPr>
        <w:t>1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91"/>
          <w:w w:val="100"/>
          <w:position w:val="2"/>
        </w:rPr>
        <w:t>.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1"/>
          <w:w w:val="100"/>
          <w:position w:val="2"/>
        </w:rPr>
        <w:t>!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2"/>
        </w:rPr>
        <w:t>0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2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3"/>
          <w:position w:val="2"/>
        </w:rPr>
        <w:t>ROT;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6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3"/>
          <w:position w:val="2"/>
        </w:rPr>
        <w:t>Data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32"/>
          <w:w w:val="93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3"/>
          <w:position w:val="2"/>
        </w:rPr>
        <w:t>fron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25"/>
          <w:w w:val="93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3"/>
          <w:position w:val="2"/>
        </w:rPr>
        <w:t>SEP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20"/>
          <w:w w:val="93"/>
          <w:position w:val="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35"/>
          <w:w w:val="129"/>
          <w:position w:val="2"/>
        </w:rPr>
        <w:t>2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9"/>
          <w:position w:val="2"/>
        </w:rPr>
        <w:t>018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5" w:after="0" w:line="240" w:lineRule="auto"/>
        <w:ind w:left="360"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930F0F"/>
          <w:spacing w:val="0"/>
          <w:w w:val="90"/>
        </w:rPr>
        <w:t>EJEE=</w:t>
      </w:r>
      <w:r>
        <w:rPr>
          <w:rFonts w:ascii="Courier New" w:hAnsi="Courier New" w:cs="Courier New" w:eastAsia="Courier New"/>
          <w:sz w:val="17"/>
          <w:szCs w:val="17"/>
          <w:color w:val="930F0F"/>
          <w:spacing w:val="-27"/>
          <w:w w:val="90"/>
        </w:rPr>
        <w:t>4</w:t>
      </w:r>
      <w:r>
        <w:rPr>
          <w:rFonts w:ascii="Courier New" w:hAnsi="Courier New" w:cs="Courier New" w:eastAsia="Courier New"/>
          <w:sz w:val="17"/>
          <w:szCs w:val="17"/>
          <w:color w:val="FB0C0C"/>
          <w:spacing w:val="0"/>
          <w:w w:val="90"/>
        </w:rPr>
        <w:t>40-870nn</w:t>
      </w:r>
      <w:r>
        <w:rPr>
          <w:rFonts w:ascii="Courier New" w:hAnsi="Courier New" w:cs="Courier New" w:eastAsia="Courier New"/>
          <w:sz w:val="17"/>
          <w:szCs w:val="17"/>
          <w:color w:val="FB0C0C"/>
          <w:spacing w:val="87"/>
          <w:w w:val="9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FB0C0C"/>
          <w:spacing w:val="18"/>
          <w:w w:val="226"/>
        </w:rPr>
        <w:t>:</w:t>
      </w:r>
      <w:r>
        <w:rPr>
          <w:rFonts w:ascii="Courier New" w:hAnsi="Courier New" w:cs="Courier New" w:eastAsia="Courier New"/>
          <w:sz w:val="17"/>
          <w:szCs w:val="17"/>
          <w:color w:val="FB0C0C"/>
          <w:spacing w:val="0"/>
          <w:w w:val="97"/>
        </w:rPr>
        <w:t>(1.10</w:t>
      </w:r>
      <w:r>
        <w:rPr>
          <w:rFonts w:ascii="Courier New" w:hAnsi="Courier New" w:cs="Courier New" w:eastAsia="Courier New"/>
          <w:sz w:val="17"/>
          <w:szCs w:val="17"/>
          <w:color w:val="FB0C0C"/>
          <w:spacing w:val="-48"/>
          <w:w w:val="97"/>
        </w:rPr>
        <w:t>0</w:t>
      </w:r>
      <w:r>
        <w:rPr>
          <w:rFonts w:ascii="Courier New" w:hAnsi="Courier New" w:cs="Courier New" w:eastAsia="Courier New"/>
          <w:sz w:val="17"/>
          <w:szCs w:val="17"/>
          <w:color w:val="FF2828"/>
          <w:spacing w:val="0"/>
          <w:w w:val="308"/>
        </w:rPr>
        <w:t>)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11"/>
        <w:jc w:val="right"/>
        <w:rPr>
          <w:rFonts w:ascii="Courier New" w:hAnsi="Courier New" w:cs="Courier New" w:eastAsia="Courier New"/>
          <w:sz w:val="17"/>
          <w:szCs w:val="17"/>
        </w:rPr>
      </w:pPr>
      <w:rPr/>
      <w:r>
        <w:rPr/>
        <w:pict>
          <v:group style="position:absolute;margin-left:223.199997pt;margin-top:8.156421pt;width:238.320003pt;height:118.08pt;mso-position-horizontal-relative:page;mso-position-vertical-relative:paragraph;z-index:-4413" coordorigin="4464,163" coordsize="4766,2362">
            <v:shape style="position:absolute;left:4464;top:739;width:144;height:1210" type="#_x0000_t75">
              <v:imagedata r:id="rId122" o:title=""/>
            </v:shape>
            <v:group style="position:absolute;left:4514;top:178;width:4709;height:2" coordorigin="4514,178" coordsize="4709,2">
              <v:shape style="position:absolute;left:4514;top:178;width:4709;height:2" coordorigin="4514,178" coordsize="4709,0" path="m4514,178l9223,178e" filled="f" stroked="t" strokeweight=".72pt" strokecolor="#343434">
                <v:path arrowok="t"/>
              </v:shape>
            </v:group>
            <v:group style="position:absolute;left:4514;top:2510;width:4709;height:2" coordorigin="4514,2510" coordsize="4709,2">
              <v:shape style="position:absolute;left:4514;top:2510;width:4709;height:2" coordorigin="4514,2510" coordsize="4709,0" path="m4514,2510l9223,2510e" filled="f" stroked="t" strokeweight=".72pt" strokecolor="#1F1F1F">
                <v:path arrowok="t"/>
              </v:shape>
            </v:group>
            <v:group style="position:absolute;left:9220;top:170;width:2;height:2347" coordorigin="9220,170" coordsize="2,2347">
              <v:shape style="position:absolute;left:9220;top:170;width:2;height:2347" coordorigin="9220,170" coordsize="0,2347" path="m9220,2518l9220,170e" filled="f" stroked="t" strokeweight=".36pt" strokecolor="#000000">
                <v:path arrowok="t"/>
              </v:shape>
            </v:group>
            <v:group style="position:absolute;left:4522;top:170;width:2;height:2347" coordorigin="4522,170" coordsize="2,2347">
              <v:shape style="position:absolute;left:4522;top:170;width:2;height:2347" coordorigin="4522,170" coordsize="0,2347" path="m4522,2518l4522,170e" filled="f" stroked="t" strokeweight=".72pt" strokecolor="#1F1F1F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17"/>
          <w:szCs w:val="17"/>
          <w:color w:val="010101"/>
          <w:spacing w:val="-4"/>
          <w:w w:val="92"/>
        </w:rPr>
        <w:t>V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0"/>
          <w:w w:val="92"/>
        </w:rPr>
        <w:t>er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24"/>
          <w:w w:val="92"/>
        </w:rPr>
        <w:t>s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2"/>
        </w:rPr>
        <w:t>i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13"/>
          <w:w w:val="92"/>
        </w:rPr>
        <w:t>o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0"/>
          <w:w w:val="92"/>
        </w:rPr>
        <w:t>n</w:t>
      </w:r>
      <w:r>
        <w:rPr>
          <w:rFonts w:ascii="Courier New" w:hAnsi="Courier New" w:cs="Courier New" w:eastAsia="Courier New"/>
          <w:sz w:val="17"/>
          <w:szCs w:val="17"/>
          <w:color w:val="1D1D1F"/>
          <w:spacing w:val="-20"/>
          <w:w w:val="92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</w:rPr>
        <w:t>2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19"/>
          <w:w w:val="100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96"/>
        </w:rPr>
        <w:t>OS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40" w:lineRule="auto"/>
        <w:ind w:left="259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525056"/>
          <w:spacing w:val="0"/>
          <w:w w:val="78"/>
        </w:rPr>
        <w:t>c?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178" w:lineRule="exact"/>
        <w:ind w:left="259" w:right="-4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525056"/>
          <w:spacing w:val="0"/>
          <w:w w:val="135"/>
          <w:position w:val="-1"/>
        </w:rPr>
        <w:t>iii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93" w:lineRule="exact"/>
        <w:ind w:left="259" w:right="-99"/>
        <w:jc w:val="left"/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39"/>
          <w:szCs w:val="39"/>
          <w:color w:val="1D1D1F"/>
          <w:spacing w:val="0"/>
          <w:w w:val="119"/>
        </w:rPr>
        <w:t>•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</w:rPr>
      </w:r>
    </w:p>
    <w:p>
      <w:pPr>
        <w:spacing w:before="59" w:after="0" w:line="206" w:lineRule="exact"/>
        <w:ind w:right="2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4.119995pt;margin-top:5.82588pt;width:7.77222pt;height:18.5pt;mso-position-horizontal-relative:page;mso-position-vertical-relative:paragraph;z-index:-4408" type="#_x0000_t202" filled="f" stroked="f">
            <v:textbox inset="0,0,0,0">
              <w:txbxContent>
                <w:p>
                  <w:pPr>
                    <w:spacing w:before="0" w:after="0" w:line="370" w:lineRule="exact"/>
                    <w:ind w:right="-95"/>
                    <w:jc w:val="left"/>
                    <w:rPr>
                      <w:rFonts w:ascii="Times New Roman" w:hAnsi="Times New Roman" w:cs="Times New Roman" w:eastAsia="Times New Roman"/>
                      <w:sz w:val="37"/>
                      <w:szCs w:val="3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525056"/>
                      <w:spacing w:val="0"/>
                      <w:w w:val="10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sz w:val="37"/>
                      <w:szCs w:val="3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525056"/>
          <w:spacing w:val="0"/>
          <w:w w:val="124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80" w:lineRule="exact"/>
        <w:ind w:left="14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1D1D1F"/>
          <w:w w:val="103"/>
        </w:rPr>
        <w:t>(</w:t>
      </w:r>
      <w:r>
        <w:rPr>
          <w:rFonts w:ascii="Arial" w:hAnsi="Arial" w:cs="Arial" w:eastAsia="Arial"/>
          <w:sz w:val="8"/>
          <w:szCs w:val="8"/>
          <w:color w:val="1D1D1F"/>
          <w:w w:val="102"/>
        </w:rPr>
        <w:t>,.,</w:t>
      </w:r>
      <w:r>
        <w:rPr>
          <w:rFonts w:ascii="Arial" w:hAnsi="Arial" w:cs="Arial" w:eastAsia="Arial"/>
          <w:sz w:val="8"/>
          <w:szCs w:val="8"/>
          <w:color w:val="1D1D1F"/>
          <w:w w:val="103"/>
        </w:rPr>
        <w:t>)</w:t>
      </w:r>
      <w:r>
        <w:rPr>
          <w:rFonts w:ascii="Arial" w:hAnsi="Arial" w:cs="Arial" w:eastAsia="Arial"/>
          <w:sz w:val="8"/>
          <w:szCs w:val="8"/>
          <w:color w:val="000000"/>
          <w:w w:val="100"/>
        </w:rPr>
      </w:r>
    </w:p>
    <w:p>
      <w:pPr>
        <w:spacing w:before="0" w:after="0" w:line="89" w:lineRule="exact"/>
        <w:ind w:left="1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10101"/>
          <w:spacing w:val="0"/>
          <w:w w:val="72"/>
          <w:position w:val="-1"/>
        </w:rPr>
        <w:t>1.1.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53" w:lineRule="exact"/>
        <w:ind w:left="14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29"/>
          <w:szCs w:val="29"/>
          <w:color w:val="010101"/>
          <w:spacing w:val="-101"/>
          <w:w w:val="87"/>
          <w:position w:val="-2"/>
        </w:rPr>
        <w:t>"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74"/>
          <w:position w:val="3"/>
        </w:rPr>
        <w:t>c.:</w:t>
      </w:r>
      <w:r>
        <w:rPr>
          <w:rFonts w:ascii="Arial" w:hAnsi="Arial" w:cs="Arial" w:eastAsia="Arial"/>
          <w:sz w:val="10"/>
          <w:szCs w:val="10"/>
          <w:color w:val="010101"/>
          <w:spacing w:val="-12"/>
          <w:w w:val="74"/>
          <w:position w:val="3"/>
        </w:rPr>
        <w:t>:</w:t>
      </w:r>
      <w:r>
        <w:rPr>
          <w:rFonts w:ascii="Arial" w:hAnsi="Arial" w:cs="Arial" w:eastAsia="Arial"/>
          <w:sz w:val="29"/>
          <w:szCs w:val="29"/>
          <w:color w:val="010101"/>
          <w:spacing w:val="-44"/>
          <w:w w:val="87"/>
          <w:position w:val="-2"/>
        </w:rPr>
        <w:t>'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75"/>
          <w:position w:val="3"/>
        </w:rPr>
        <w:t>l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1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8"/>
          <w:position w:val="-2"/>
        </w:rPr>
        <w:t>a: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7" w:lineRule="exact"/>
        <w:ind w:left="14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2.23999pt;margin-top:6.207761pt;width:6.13112pt;height:8pt;mso-position-horizontal-relative:page;mso-position-vertical-relative:paragraph;z-index:-4407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10101"/>
                      <w:spacing w:val="0"/>
                      <w:w w:val="172"/>
                      <w:b/>
                      <w:bCs/>
                    </w:rPr>
                    <w:t>z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1D1D1F"/>
          <w:spacing w:val="-104"/>
          <w:w w:val="86"/>
          <w:position w:val="1"/>
        </w:rPr>
        <w:t>"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1"/>
          <w:position w:val="2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3"/>
          <w:w w:val="111"/>
          <w:position w:val="2"/>
        </w:rPr>
        <w:t>:</w:t>
      </w:r>
      <w:r>
        <w:rPr>
          <w:rFonts w:ascii="Times New Roman" w:hAnsi="Times New Roman" w:cs="Times New Roman" w:eastAsia="Times New Roman"/>
          <w:sz w:val="26"/>
          <w:szCs w:val="26"/>
          <w:color w:val="1D1D1F"/>
          <w:spacing w:val="0"/>
          <w:w w:val="86"/>
          <w:position w:val="1"/>
        </w:rPr>
        <w:t>'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69" w:after="0" w:line="227" w:lineRule="exact"/>
        <w:ind w:left="1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10101"/>
          <w:w w:val="57"/>
          <w:position w:val="-2"/>
        </w:rPr>
        <w:t>..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-9"/>
          <w:w w:val="57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57"/>
          <w:position w:val="-2"/>
        </w:rPr>
        <w:t>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7" w:lineRule="exact"/>
        <w:ind w:right="-45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3.679993pt;margin-top:.026394pt;width:4.6208pt;height:4pt;mso-position-horizontal-relative:page;mso-position-vertical-relative:paragraph;z-index:-4406" type="#_x0000_t202" filled="f" stroked="f">
            <v:textbox inset="0,0,0,0">
              <w:txbxContent>
                <w:p>
                  <w:pPr>
                    <w:spacing w:before="0" w:after="0" w:line="80" w:lineRule="exact"/>
                    <w:ind w:right="-52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1D1D1F"/>
                      <w:spacing w:val="0"/>
                      <w:w w:val="160"/>
                    </w:rPr>
                    <w:t>(J</w:t>
                  </w:r>
                  <w:r>
                    <w:rPr>
                      <w:rFonts w:ascii="Times New Roman" w:hAnsi="Times New Roman" w:cs="Times New Roman" w:eastAsia="Times New Roman"/>
                      <w:sz w:val="8"/>
                      <w:szCs w:val="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color w:val="010101"/>
          <w:spacing w:val="-34"/>
          <w:w w:val="156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D1D1F"/>
          <w:spacing w:val="-29"/>
          <w:w w:val="131"/>
          <w:position w:val="6"/>
        </w:rPr>
        <w:t>i</w:t>
      </w:r>
      <w:r>
        <w:rPr>
          <w:rFonts w:ascii="Arial" w:hAnsi="Arial" w:cs="Arial" w:eastAsia="Arial"/>
          <w:sz w:val="29"/>
          <w:szCs w:val="29"/>
          <w:color w:val="010101"/>
          <w:spacing w:val="-24"/>
          <w:w w:val="56"/>
          <w:position w:val="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D1D1F"/>
          <w:spacing w:val="-9"/>
          <w:w w:val="131"/>
          <w:position w:val="6"/>
        </w:rPr>
        <w:t>l</w:t>
      </w:r>
      <w:r>
        <w:rPr>
          <w:rFonts w:ascii="Arial" w:hAnsi="Arial" w:cs="Arial" w:eastAsia="Arial"/>
          <w:sz w:val="29"/>
          <w:szCs w:val="29"/>
          <w:color w:val="010101"/>
          <w:spacing w:val="-47"/>
          <w:w w:val="56"/>
          <w:position w:val="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1D1D1F"/>
          <w:spacing w:val="-1"/>
          <w:w w:val="132"/>
          <w:position w:val="6"/>
        </w:rPr>
        <w:t>)</w:t>
      </w:r>
      <w:r>
        <w:rPr>
          <w:rFonts w:ascii="Arial" w:hAnsi="Arial" w:cs="Arial" w:eastAsia="Arial"/>
          <w:sz w:val="29"/>
          <w:szCs w:val="29"/>
          <w:color w:val="010101"/>
          <w:spacing w:val="0"/>
          <w:w w:val="56"/>
          <w:position w:val="0"/>
        </w:rPr>
        <w:t>,</w:t>
      </w:r>
      <w:r>
        <w:rPr>
          <w:rFonts w:ascii="Arial" w:hAnsi="Arial" w:cs="Arial" w:eastAsia="Arial"/>
          <w:sz w:val="29"/>
          <w:szCs w:val="29"/>
          <w:color w:val="010101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F3842"/>
          <w:spacing w:val="0"/>
          <w:w w:val="105"/>
          <w:position w:val="2"/>
        </w:rPr>
        <w:t>...J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43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10101"/>
          <w:spacing w:val="0"/>
          <w:w w:val="169"/>
          <w:position w:val="-1"/>
        </w:rPr>
        <w:t>0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14" w:right="-65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7"/>
          <w:w w:val="85"/>
          <w:position w:val="-5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30"/>
          <w:position w:val="1"/>
        </w:rPr>
        <w:t>'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9"/>
          <w:w w:val="86"/>
          <w:position w:val="-5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9"/>
          <w:w w:val="130"/>
          <w:position w:val="1"/>
        </w:rPr>
        <w:t>-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86"/>
          <w:position w:val="-5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  <w:position w:val="-5"/>
        </w:rPr>
        <w:t>  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16"/>
          <w:w w:val="100"/>
          <w:position w:val="-5"/>
        </w:rPr>
        <w:t> </w:t>
      </w:r>
      <w:r>
        <w:rPr>
          <w:rFonts w:ascii="Arial" w:hAnsi="Arial" w:cs="Arial" w:eastAsia="Arial"/>
          <w:sz w:val="26"/>
          <w:szCs w:val="26"/>
          <w:color w:val="525056"/>
          <w:spacing w:val="0"/>
          <w:w w:val="72"/>
          <w:position w:val="-20"/>
        </w:rPr>
        <w:t>"'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shape style="position:absolute;margin-left:326.160004pt;margin-top:-42.830063pt;width:120.959999pt;height:41.400002pt;mso-position-horizontal-relative:page;mso-position-vertical-relative:paragraph;z-index:-4414" type="#_x0000_t75">
            <v:imagedata r:id="rId123" o:title=""/>
          </v:shape>
        </w:pict>
      </w:r>
      <w:r>
        <w:rPr>
          <w:rFonts w:ascii="Arial" w:hAnsi="Arial" w:cs="Arial" w:eastAsia="Arial"/>
          <w:sz w:val="10"/>
          <w:szCs w:val="10"/>
          <w:color w:val="696769"/>
          <w:spacing w:val="0"/>
          <w:w w:val="135"/>
        </w:rPr>
        <w:t>600(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-20"/>
          <w:cols w:num="5" w:equalWidth="0">
            <w:col w:w="2189" w:space="1580"/>
            <w:col w:w="646" w:space="52"/>
            <w:col w:w="4531" w:space="192"/>
            <w:col w:w="422" w:space="4488"/>
            <w:col w:w="280"/>
          </w:cols>
        </w:sectPr>
      </w:pPr>
      <w:rPr/>
    </w:p>
    <w:p>
      <w:pPr>
        <w:spacing w:before="6" w:after="0" w:line="117" w:lineRule="exact"/>
        <w:ind w:left="3759" w:right="2248"/>
        <w:jc w:val="center"/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279.359985pt;margin-top:-17.605236pt;width:32.400002pt;height:30.959999pt;mso-position-horizontal-relative:page;mso-position-vertical-relative:paragraph;z-index:-4415" type="#_x0000_t75">
            <v:imagedata r:id="rId124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15"/>
          <w:b/>
          <w:bCs/>
          <w:position w:val="-1"/>
        </w:rPr>
        <w:t>1: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39" w:lineRule="exact"/>
        <w:ind w:left="205" w:right="-20"/>
        <w:jc w:val="left"/>
        <w:tabs>
          <w:tab w:pos="37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0"/>
          <w:w w:val="97"/>
          <w:position w:val="-7"/>
        </w:rPr>
        <w:t>AERONET</w:t>
      </w:r>
      <w:r>
        <w:rPr>
          <w:rFonts w:ascii="Arial" w:hAnsi="Arial" w:cs="Arial" w:eastAsia="Arial"/>
          <w:sz w:val="11"/>
          <w:szCs w:val="11"/>
          <w:color w:val="3F3842"/>
          <w:spacing w:val="-11"/>
          <w:w w:val="97"/>
          <w:position w:val="-7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  <w:position w:val="-7"/>
        </w:rPr>
        <w:t>Dat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1"/>
          <w:szCs w:val="11"/>
          <w:color w:val="3F3842"/>
          <w:spacing w:val="11"/>
          <w:w w:val="100"/>
          <w:position w:val="-7"/>
        </w:rPr>
        <w:t> 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14"/>
          <w:position w:val="-7"/>
        </w:rPr>
        <w:t>Co</w:t>
      </w:r>
      <w:r>
        <w:rPr>
          <w:rFonts w:ascii="Arial" w:hAnsi="Arial" w:cs="Arial" w:eastAsia="Arial"/>
          <w:sz w:val="11"/>
          <w:szCs w:val="11"/>
          <w:color w:val="525056"/>
          <w:spacing w:val="-6"/>
          <w:w w:val="114"/>
          <w:position w:val="-7"/>
        </w:rPr>
        <w:t>n</w:t>
      </w:r>
      <w:r>
        <w:rPr>
          <w:rFonts w:ascii="Arial" w:hAnsi="Arial" w:cs="Arial" w:eastAsia="Arial"/>
          <w:sz w:val="11"/>
          <w:szCs w:val="11"/>
          <w:color w:val="053A5D"/>
          <w:spacing w:val="-2"/>
          <w:w w:val="154"/>
          <w:position w:val="-7"/>
        </w:rPr>
        <w:t>t</w:t>
      </w:r>
      <w:r>
        <w:rPr>
          <w:rFonts w:ascii="Arial" w:hAnsi="Arial" w:cs="Arial" w:eastAsia="Arial"/>
          <w:sz w:val="11"/>
          <w:szCs w:val="11"/>
          <w:color w:val="522D34"/>
          <w:spacing w:val="0"/>
          <w:w w:val="133"/>
          <w:position w:val="-7"/>
        </w:rPr>
        <w:t>r</w:t>
      </w:r>
      <w:r>
        <w:rPr>
          <w:rFonts w:ascii="Arial" w:hAnsi="Arial" w:cs="Arial" w:eastAsia="Arial"/>
          <w:sz w:val="11"/>
          <w:szCs w:val="11"/>
          <w:color w:val="522D34"/>
          <w:spacing w:val="-7"/>
          <w:w w:val="133"/>
          <w:position w:val="-7"/>
        </w:rPr>
        <w:t>o</w:t>
      </w:r>
      <w:r>
        <w:rPr>
          <w:rFonts w:ascii="Arial" w:hAnsi="Arial" w:cs="Arial" w:eastAsia="Arial"/>
          <w:sz w:val="11"/>
          <w:szCs w:val="11"/>
          <w:color w:val="340503"/>
          <w:spacing w:val="-15"/>
          <w:w w:val="223"/>
          <w:position w:val="-7"/>
        </w:rPr>
        <w:t>l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18"/>
          <w:position w:val="-7"/>
        </w:rPr>
        <w:t>s: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0"/>
          <w:position w:val="-7"/>
        </w:rPr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84"/>
          <w:position w:val="-5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3" w:after="0" w:line="139" w:lineRule="exact"/>
        <w:ind w:right="-68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54"/>
          <w:position w:val="-7"/>
        </w:rPr>
        <w:t>1-</w:t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0"/>
          <w:w w:val="154"/>
          <w:position w:val="-7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010101"/>
          <w:spacing w:val="5"/>
          <w:w w:val="154"/>
          <w:position w:val="-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25056"/>
          <w:spacing w:val="0"/>
          <w:w w:val="63"/>
          <w:position w:val="-3"/>
        </w:rPr>
        <w:t>Q;</w:t>
      </w:r>
      <w:r>
        <w:rPr>
          <w:rFonts w:ascii="Times New Roman" w:hAnsi="Times New Roman" w:cs="Times New Roman" w:eastAsia="Times New Roman"/>
          <w:sz w:val="15"/>
          <w:szCs w:val="15"/>
          <w:color w:val="525056"/>
          <w:spacing w:val="0"/>
          <w:w w:val="63"/>
          <w:position w:val="-3"/>
        </w:rPr>
        <w:t>      </w:t>
      </w:r>
      <w:r>
        <w:rPr>
          <w:rFonts w:ascii="Times New Roman" w:hAnsi="Times New Roman" w:cs="Times New Roman" w:eastAsia="Times New Roman"/>
          <w:sz w:val="15"/>
          <w:szCs w:val="15"/>
          <w:color w:val="525056"/>
          <w:spacing w:val="12"/>
          <w:w w:val="63"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525056"/>
          <w:spacing w:val="0"/>
          <w:w w:val="110"/>
          <w:position w:val="-1"/>
        </w:rPr>
        <w:t>4000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right="-55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0"/>
          <w:szCs w:val="10"/>
          <w:color w:val="696769"/>
          <w:spacing w:val="0"/>
          <w:w w:val="148"/>
        </w:rPr>
        <w:t>450(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-20"/>
          <w:cols w:num="3" w:equalWidth="0">
            <w:col w:w="6196" w:space="3009"/>
            <w:col w:w="866" w:space="4023"/>
            <w:col w:w="286"/>
          </w:cols>
        </w:sectPr>
      </w:pPr>
      <w:rPr/>
    </w:p>
    <w:p>
      <w:pPr>
        <w:spacing w:before="0" w:after="0" w:line="33" w:lineRule="exact"/>
        <w:ind w:right="-20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1"/>
          <w:szCs w:val="11"/>
          <w:color w:val="010101"/>
          <w:spacing w:val="0"/>
          <w:w w:val="100"/>
          <w:position w:val="-11"/>
        </w:rPr>
        <w:t>Ll.l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100"/>
          <w:position w:val="-11"/>
        </w:rPr>
        <w:t>  </w:t>
      </w:r>
      <w:r>
        <w:rPr>
          <w:rFonts w:ascii="Arial" w:hAnsi="Arial" w:cs="Arial" w:eastAsia="Arial"/>
          <w:sz w:val="11"/>
          <w:szCs w:val="11"/>
          <w:color w:val="010101"/>
          <w:spacing w:val="11"/>
          <w:w w:val="100"/>
          <w:position w:val="-1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525056"/>
          <w:spacing w:val="0"/>
          <w:w w:val="100"/>
          <w:position w:val="-11"/>
        </w:rPr>
        <w:t>Q)</w:t>
      </w:r>
      <w:r>
        <w:rPr>
          <w:rFonts w:ascii="Times New Roman" w:hAnsi="Times New Roman" w:cs="Times New Roman" w:eastAsia="Times New Roman"/>
          <w:sz w:val="12"/>
          <w:szCs w:val="12"/>
          <w:color w:val="525056"/>
          <w:spacing w:val="0"/>
          <w:w w:val="100"/>
          <w:position w:val="-11"/>
        </w:rPr>
        <w:t>     </w:t>
      </w:r>
      <w:r>
        <w:rPr>
          <w:rFonts w:ascii="Times New Roman" w:hAnsi="Times New Roman" w:cs="Times New Roman" w:eastAsia="Times New Roman"/>
          <w:sz w:val="12"/>
          <w:szCs w:val="12"/>
          <w:color w:val="525056"/>
          <w:spacing w:val="3"/>
          <w:w w:val="100"/>
          <w:position w:val="-11"/>
        </w:rPr>
        <w:t> </w:t>
      </w:r>
      <w:r>
        <w:rPr>
          <w:rFonts w:ascii="Arial" w:hAnsi="Arial" w:cs="Arial" w:eastAsia="Arial"/>
          <w:sz w:val="13"/>
          <w:szCs w:val="13"/>
          <w:color w:val="525056"/>
          <w:spacing w:val="0"/>
          <w:w w:val="109"/>
          <w:position w:val="-8"/>
        </w:rPr>
        <w:t>3000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33" w:lineRule="exact"/>
        <w:ind w:right="-55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br w:type="column"/>
      </w:r>
      <w:r>
        <w:rPr>
          <w:rFonts w:ascii="Arial" w:hAnsi="Arial" w:cs="Arial" w:eastAsia="Arial"/>
          <w:sz w:val="10"/>
          <w:szCs w:val="10"/>
          <w:color w:val="797979"/>
          <w:spacing w:val="0"/>
          <w:w w:val="135"/>
          <w:position w:val="-6"/>
        </w:rPr>
        <w:t>300(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-20"/>
          <w:cols w:num="2" w:equalWidth="0">
            <w:col w:w="10075" w:space="4026"/>
            <w:col w:w="279"/>
          </w:cols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12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12.6pt;margin-top:10.918938pt;width:144.72pt;height:.1pt;mso-position-horizontal-relative:page;mso-position-vertical-relative:paragraph;z-index:-4409" coordorigin="252,218" coordsize="2894,2">
            <v:shape style="position:absolute;left:252;top:218;width:2894;height:2" coordorigin="252,218" coordsize="2894,0" path="m252,218l3146,218e" filled="f" stroked="t" strokeweight=".72pt" strokecolor="#74747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1"/>
          <w:szCs w:val="11"/>
          <w:color w:val="3F3842"/>
          <w:w w:val="104"/>
          <w:b/>
          <w:bCs/>
        </w:rPr>
        <w:t>V</w:t>
      </w:r>
      <w:r>
        <w:rPr>
          <w:rFonts w:ascii="Arial" w:hAnsi="Arial" w:cs="Arial" w:eastAsia="Arial"/>
          <w:sz w:val="11"/>
          <w:szCs w:val="11"/>
          <w:color w:val="3F3842"/>
          <w:spacing w:val="2"/>
          <w:w w:val="105"/>
          <w:b/>
          <w:bCs/>
        </w:rPr>
        <w:t>e</w:t>
      </w:r>
      <w:r>
        <w:rPr>
          <w:rFonts w:ascii="Arial" w:hAnsi="Arial" w:cs="Arial" w:eastAsia="Arial"/>
          <w:sz w:val="11"/>
          <w:szCs w:val="11"/>
          <w:color w:val="344462"/>
          <w:spacing w:val="4"/>
          <w:w w:val="136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6"/>
          <w:b/>
          <w:bCs/>
        </w:rPr>
        <w:t>sion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07"/>
          <w:b/>
          <w:bCs/>
        </w:rPr>
        <w:t>: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19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v:group style="position:absolute;margin-left:6.48pt;margin-top:10.918934pt;width:151.020pt;height:46.080002pt;mso-position-horizontal-relative:page;mso-position-vertical-relative:paragraph;z-index:-4412" coordorigin="130,218" coordsize="3020,922">
            <v:shape style="position:absolute;left:130;top:276;width:1843;height:864" type="#_x0000_t75">
              <v:imagedata r:id="rId125" o:title=""/>
            </v:shape>
            <v:group style="position:absolute;left:252;top:222;width:2894;height:2" coordorigin="252,222" coordsize="2894,2">
              <v:shape style="position:absolute;left:252;top:222;width:2894;height:2" coordorigin="252,222" coordsize="2894,0" path="m252,222l3146,222e" filled="f" stroked="t" strokeweight=".36pt" strokecolor="#444444">
                <v:path arrowok="t"/>
              </v:shape>
            </v:group>
            <v:group style="position:absolute;left:252;top:546;width:2894;height:2" coordorigin="252,546" coordsize="2894,2">
              <v:shape style="position:absolute;left:252;top:546;width:2894;height:2" coordorigin="252,546" coordsize="2894,0" path="m252,546l3146,546e" filled="f" stroked="t" strokeweight=".36pt" strokecolor="#484848">
                <v:path arrowok="t"/>
              </v:shape>
            </v:group>
            <v:group style="position:absolute;left:187;top:1064;width:698;height:2" coordorigin="187,1064" coordsize="698,2">
              <v:shape style="position:absolute;left:187;top:1064;width:698;height:2" coordorigin="187,1064" coordsize="698,0" path="m187,1064l886,1064e" filled="f" stroked="t" strokeweight="3.6pt" strokecolor="#90909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1"/>
          <w:szCs w:val="11"/>
          <w:color w:val="164477"/>
          <w:spacing w:val="-5"/>
          <w:w w:val="132"/>
        </w:rPr>
        <w:t>L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20"/>
        </w:rPr>
        <w:t>ev</w:t>
      </w:r>
      <w:r>
        <w:rPr>
          <w:rFonts w:ascii="Arial" w:hAnsi="Arial" w:cs="Arial" w:eastAsia="Arial"/>
          <w:sz w:val="11"/>
          <w:szCs w:val="11"/>
          <w:color w:val="3F3842"/>
          <w:spacing w:val="-10"/>
          <w:w w:val="120"/>
        </w:rPr>
        <w:t>e</w:t>
      </w:r>
      <w:r>
        <w:rPr>
          <w:rFonts w:ascii="Arial" w:hAnsi="Arial" w:cs="Arial" w:eastAsia="Arial"/>
          <w:sz w:val="11"/>
          <w:szCs w:val="11"/>
          <w:color w:val="340503"/>
          <w:spacing w:val="-5"/>
          <w:w w:val="179"/>
        </w:rPr>
        <w:t>!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95"/>
        </w:rPr>
        <w:t>: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19" w:right="-61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Dat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a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3F3842"/>
          <w:spacing w:val="0"/>
          <w:w w:val="114"/>
        </w:rPr>
        <w:t>Typ</w:t>
      </w:r>
      <w:r>
        <w:rPr>
          <w:rFonts w:ascii="Arial" w:hAnsi="Arial" w:cs="Arial" w:eastAsia="Arial"/>
          <w:sz w:val="11"/>
          <w:szCs w:val="11"/>
          <w:color w:val="3F3842"/>
          <w:spacing w:val="-18"/>
          <w:w w:val="115"/>
        </w:rPr>
        <w:t>e</w:t>
      </w:r>
      <w:r>
        <w:rPr>
          <w:rFonts w:ascii="Arial" w:hAnsi="Arial" w:cs="Arial" w:eastAsia="Arial"/>
          <w:sz w:val="11"/>
          <w:szCs w:val="11"/>
          <w:color w:val="1D1D1F"/>
          <w:spacing w:val="-6"/>
          <w:w w:val="261"/>
        </w:rPr>
        <w:t>: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52"/>
        </w:rPr>
        <w:t>j</w:t>
      </w:r>
      <w:r>
        <w:rPr>
          <w:rFonts w:ascii="Arial" w:hAnsi="Arial" w:cs="Arial" w:eastAsia="Arial"/>
          <w:sz w:val="14"/>
          <w:szCs w:val="14"/>
          <w:color w:val="8C8C8C"/>
          <w:spacing w:val="-4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696769"/>
          <w:spacing w:val="0"/>
          <w:w w:val="102"/>
        </w:rPr>
        <w:t>A</w:t>
      </w:r>
      <w:r>
        <w:rPr>
          <w:rFonts w:ascii="Arial" w:hAnsi="Arial" w:cs="Arial" w:eastAsia="Arial"/>
          <w:sz w:val="11"/>
          <w:szCs w:val="11"/>
          <w:color w:val="696769"/>
          <w:spacing w:val="-7"/>
          <w:w w:val="102"/>
        </w:rPr>
        <w:t>O</w:t>
      </w:r>
      <w:r>
        <w:rPr>
          <w:rFonts w:ascii="Arial" w:hAnsi="Arial" w:cs="Arial" w:eastAsia="Arial"/>
          <w:sz w:val="11"/>
          <w:szCs w:val="11"/>
          <w:color w:val="5B7082"/>
          <w:spacing w:val="0"/>
          <w:w w:val="114"/>
        </w:rPr>
        <w:t>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0" w:after="0" w:line="232" w:lineRule="exact"/>
        <w:ind w:right="-52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010101"/>
          <w:spacing w:val="-15"/>
          <w:w w:val="54"/>
        </w:rPr>
        <w:t>.</w:t>
      </w:r>
      <w:r>
        <w:rPr>
          <w:rFonts w:ascii="Arial" w:hAnsi="Arial" w:cs="Arial" w:eastAsia="Arial"/>
          <w:sz w:val="16"/>
          <w:szCs w:val="16"/>
          <w:color w:val="010101"/>
          <w:spacing w:val="-21"/>
          <w:w w:val="120"/>
          <w:position w:val="6"/>
        </w:rPr>
        <w:t>'</w:t>
      </w:r>
      <w:r>
        <w:rPr>
          <w:rFonts w:ascii="Arial" w:hAnsi="Arial" w:cs="Arial" w:eastAsia="Arial"/>
          <w:sz w:val="21"/>
          <w:szCs w:val="21"/>
          <w:color w:val="010101"/>
          <w:spacing w:val="-15"/>
          <w:w w:val="54"/>
          <w:position w:val="0"/>
        </w:rPr>
        <w:t>.</w:t>
      </w:r>
      <w:r>
        <w:rPr>
          <w:rFonts w:ascii="Arial" w:hAnsi="Arial" w:cs="Arial" w:eastAsia="Arial"/>
          <w:sz w:val="16"/>
          <w:szCs w:val="16"/>
          <w:color w:val="010101"/>
          <w:spacing w:val="-53"/>
          <w:w w:val="121"/>
          <w:position w:val="6"/>
        </w:rPr>
        <w:t>-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54"/>
          <w:position w:val="0"/>
        </w:rPr>
        <w:t>..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5" w:after="0" w:line="194" w:lineRule="exact"/>
        <w:ind w:left="22" w:right="-72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1D1D1F"/>
          <w:spacing w:val="-52"/>
          <w:w w:val="78"/>
          <w:position w:val="5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33"/>
          <w:w w:val="142"/>
          <w:position w:val="-4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1D1D1F"/>
          <w:spacing w:val="0"/>
          <w:w w:val="78"/>
          <w:position w:val="5"/>
        </w:rPr>
        <w:t>11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right="-43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1"/>
          <w:position w:val="1"/>
        </w:rPr>
        <w:t>a: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66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</w:rPr>
        <w:t>0.5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24"/>
        </w:rPr>
        <w:t>0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7" w:lineRule="exact"/>
        <w:ind w:right="-65"/>
        <w:jc w:val="left"/>
        <w:tabs>
          <w:tab w:pos="920" w:val="left"/>
          <w:tab w:pos="1860" w:val="left"/>
          <w:tab w:pos="2800" w:val="left"/>
        </w:tabs>
        <w:rPr>
          <w:rFonts w:ascii="Courier New" w:hAnsi="Courier New" w:cs="Courier New" w:eastAsia="Courier New"/>
          <w:sz w:val="17"/>
          <w:szCs w:val="17"/>
        </w:rPr>
      </w:pPr>
      <w:rPr/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69"/>
          <w:position w:val="1"/>
        </w:rPr>
        <w:t>126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69"/>
          <w:position w:val="1"/>
        </w:rPr>
        <w:t>127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67"/>
          <w:w w:val="69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69"/>
          <w:position w:val="1"/>
        </w:rPr>
        <w:t>128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-67"/>
          <w:w w:val="69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1"/>
        </w:rPr>
        <w:tab/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69"/>
          <w:position w:val="1"/>
        </w:rPr>
        <w:t>129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1D1D1F"/>
          <w:w w:val="58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1D1D1F"/>
          <w:spacing w:val="1"/>
          <w:w w:val="58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15" w:after="0" w:line="391" w:lineRule="exact"/>
        <w:ind w:left="-71" w:right="-97"/>
        <w:jc w:val="left"/>
        <w:tabs>
          <w:tab w:pos="6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115"/>
          <w:w w:val="161"/>
          <w:b/>
          <w:bCs/>
          <w:position w:val="14"/>
        </w:rPr>
        <w:t>z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58"/>
          <w:position w:val="-3"/>
        </w:rPr>
        <w:t>=</w:t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37"/>
          <w:szCs w:val="37"/>
          <w:color w:val="010101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525056"/>
          <w:spacing w:val="0"/>
          <w:w w:val="100"/>
          <w:position w:val="5"/>
        </w:rPr>
        <w:t>888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62.23999pt;margin-top:-6.335858pt;width:5.93805pt;height:5pt;mso-position-horizontal-relative:page;mso-position-vertical-relative:paragraph;z-index:-4405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010101"/>
                      <w:spacing w:val="0"/>
                      <w:w w:val="100"/>
                    </w:rPr>
                    <w:t>00:</w:t>
                  </w:r>
                  <w:r>
                    <w:rPr>
                      <w:rFonts w:ascii="Times New Roman" w:hAnsi="Times New Roman" w:cs="Times New Roman" w:eastAsia="Times New Roman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"/>
          <w:szCs w:val="11"/>
          <w:color w:val="010101"/>
          <w:spacing w:val="-61"/>
          <w:w w:val="92"/>
          <w:position w:val="9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3"/>
          <w:w w:val="118"/>
          <w:position w:val="0"/>
        </w:rPr>
        <w:t>a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92"/>
          <w:position w:val="9"/>
        </w:rPr>
        <w:t>l</w:t>
      </w:r>
      <w:r>
        <w:rPr>
          <w:rFonts w:ascii="Arial" w:hAnsi="Arial" w:cs="Arial" w:eastAsia="Arial"/>
          <w:sz w:val="11"/>
          <w:szCs w:val="11"/>
          <w:color w:val="010101"/>
          <w:spacing w:val="-24"/>
          <w:w w:val="91"/>
          <w:position w:val="9"/>
        </w:rPr>
        <w:t>.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5"/>
          <w:w w:val="118"/>
          <w:position w:val="0"/>
        </w:rPr>
        <w:t>:</w:t>
      </w:r>
      <w:r>
        <w:rPr>
          <w:rFonts w:ascii="Arial" w:hAnsi="Arial" w:cs="Arial" w:eastAsia="Arial"/>
          <w:sz w:val="11"/>
          <w:szCs w:val="11"/>
          <w:color w:val="010101"/>
          <w:spacing w:val="0"/>
          <w:w w:val="92"/>
          <w:position w:val="9"/>
        </w:rPr>
        <w:t>l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35" w:lineRule="exact"/>
        <w:ind w:left="86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10"/>
        </w:rPr>
        <w:t>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09" w:lineRule="exact"/>
        <w:ind w:right="-57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797979"/>
          <w:spacing w:val="0"/>
          <w:w w:val="100"/>
        </w:rPr>
        <w:t>O!lf.lO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6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00"/>
          <w:position w:val="1"/>
        </w:rPr>
        <w:t>12</w:t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10"/>
          <w:position w:val="0"/>
        </w:rPr>
        <w:t>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526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97979"/>
          <w:spacing w:val="0"/>
          <w:w w:val="71"/>
        </w:rPr>
        <w:t>0111211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4" w:lineRule="exact"/>
        <w:ind w:right="-20"/>
        <w:jc w:val="left"/>
        <w:tabs>
          <w:tab w:pos="6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10"/>
          <w:position w:val="-1"/>
        </w:rPr>
        <w:t>00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526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797979"/>
          <w:spacing w:val="0"/>
          <w:w w:val="85"/>
        </w:rPr>
        <w:t>0!1128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99" w:after="0" w:line="240" w:lineRule="auto"/>
        <w:ind w:left="230"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1D1D1F"/>
          <w:w w:val="79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1D1D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97979"/>
          <w:spacing w:val="0"/>
          <w:w w:val="100"/>
        </w:rPr>
        <w:t>50&lt;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97979"/>
          <w:spacing w:val="0"/>
          <w:w w:val="107"/>
        </w:rPr>
        <w:t>12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-20"/>
          <w:cols w:num="10" w:equalWidth="0">
            <w:col w:w="1106" w:space="2663"/>
            <w:col w:w="151" w:space="195"/>
            <w:col w:w="294" w:space="59"/>
            <w:col w:w="3020" w:space="739"/>
            <w:col w:w="218" w:space="762"/>
            <w:col w:w="971" w:space="512"/>
            <w:col w:w="295" w:space="417"/>
            <w:col w:w="830" w:space="416"/>
            <w:col w:w="815" w:space="423"/>
            <w:col w:w="494"/>
          </w:cols>
        </w:sectPr>
      </w:pPr>
      <w:rPr/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0"/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/>
        <w:pict>
          <v:group style="position:absolute;margin-left:6.48pt;margin-top:1.799987pt;width:713.52pt;height:505.08001pt;mso-position-horizontal-relative:page;mso-position-vertical-relative:page;z-index:-4416" coordorigin="130,36" coordsize="14270,10102">
            <v:shape style="position:absolute;left:670;top:36;width:10562;height:5623" type="#_x0000_t75">
              <v:imagedata r:id="rId126" o:title=""/>
            </v:shape>
            <v:shape style="position:absolute;left:9079;top:1339;width:4745;height:1958" type="#_x0000_t75">
              <v:imagedata r:id="rId127" o:title=""/>
            </v:shape>
            <v:shape style="position:absolute;left:9634;top:4277;width:4745;height:4766" type="#_x0000_t75">
              <v:imagedata r:id="rId128" o:title=""/>
            </v:shape>
            <v:group style="position:absolute;left:7920;top:90;width:648;height:2" coordorigin="7920,90" coordsize="648,2">
              <v:shape style="position:absolute;left:7920;top:90;width:648;height:2" coordorigin="7920,90" coordsize="648,0" path="m7920,90l8568,90e" filled="f" stroked="t" strokeweight=".36pt" strokecolor="#000000">
                <v:path arrowok="t"/>
              </v:shape>
            </v:group>
            <v:group style="position:absolute;left:7924;top:86;width:2;height:3492" coordorigin="7924,86" coordsize="2,3492">
              <v:shape style="position:absolute;left:7924;top:86;width:2;height:3492" coordorigin="7924,86" coordsize="0,3492" path="m7924,3578l7924,86e" filled="f" stroked="t" strokeweight=".36pt" strokecolor="#0C0C0C">
                <v:path arrowok="t"/>
              </v:shape>
            </v:group>
            <v:group style="position:absolute;left:187;top:824;width:3046;height:2" coordorigin="187,824" coordsize="3046,2">
              <v:shape style="position:absolute;left:187;top:824;width:3046;height:2" coordorigin="187,824" coordsize="3046,0" path="m187,824l3233,824e" filled="f" stroked="t" strokeweight="1.08pt" strokecolor="#000000">
                <v:path arrowok="t"/>
              </v:shape>
              <v:shape style="position:absolute;left:130;top:6869;width:3074;height:1692" type="#_x0000_t75">
                <v:imagedata r:id="rId129" o:title=""/>
              </v:shape>
            </v:group>
            <v:group style="position:absolute;left:216;top:806;width:2;height:6062" coordorigin="216,806" coordsize="2,6062">
              <v:shape style="position:absolute;left:216;top:806;width:2;height:6062" coordorigin="216,806" coordsize="0,6062" path="m216,6869l216,806e" filled="f" stroked="t" strokeweight="1.8pt" strokecolor="#181C1C">
                <v:path arrowok="t"/>
              </v:shape>
            </v:group>
            <v:group style="position:absolute;left:173;top:1930;width:3031;height:2" coordorigin="173,1930" coordsize="3031,2">
              <v:shape style="position:absolute;left:173;top:1930;width:3031;height:2" coordorigin="173,1930" coordsize="3031,0" path="m173,1930l3204,1930e" filled="f" stroked="t" strokeweight="3.96pt" strokecolor="#084F74">
                <v:path arrowok="t"/>
              </v:shape>
            </v:group>
            <v:group style="position:absolute;left:187;top:2545;width:2909;height:2" coordorigin="187,2545" coordsize="2909,2">
              <v:shape style="position:absolute;left:187;top:2545;width:2909;height:2" coordorigin="187,2545" coordsize="2909,0" path="m187,2545l3096,2545e" filled="f" stroked="t" strokeweight="1.8pt" strokecolor="#131313">
                <v:path arrowok="t"/>
              </v:shape>
            </v:group>
            <v:group style="position:absolute;left:4824;top:3463;width:1490;height:2" coordorigin="4824,3463" coordsize="1490,2">
              <v:shape style="position:absolute;left:4824;top:3463;width:1490;height:2" coordorigin="4824,3463" coordsize="1490,0" path="m4824,3463l6314,3463e" filled="f" stroked="t" strokeweight=".72pt" strokecolor="#9C9C9C">
                <v:path arrowok="t"/>
              </v:shape>
            </v:group>
            <v:group style="position:absolute;left:11203;top:731;width:2930;height:2" coordorigin="11203,731" coordsize="2930,2">
              <v:shape style="position:absolute;left:11203;top:731;width:2930;height:2" coordorigin="11203,731" coordsize="2930,0" path="m11203,731l14134,731e" filled="f" stroked="t" strokeweight=".36pt" strokecolor="#000000">
                <v:path arrowok="t"/>
              </v:shape>
            </v:group>
            <v:group style="position:absolute;left:14130;top:727;width:2;height:2441" coordorigin="14130,727" coordsize="2,2441">
              <v:shape style="position:absolute;left:14130;top:727;width:2;height:2441" coordorigin="14130,727" coordsize="0,2441" path="m14130,3168l14130,727e" filled="f" stroked="t" strokeweight=".72pt" strokecolor="#484848">
                <v:path arrowok="t"/>
              </v:shape>
            </v:group>
            <v:group style="position:absolute;left:14339;top:86;width:2;height:3413" coordorigin="14339,86" coordsize="2,3413">
              <v:shape style="position:absolute;left:14339;top:86;width:2;height:3413" coordorigin="14339,86" coordsize="0,3413" path="m14339,3499l14339,86e" filled="f" stroked="t" strokeweight=".36pt" strokecolor="#000000">
                <v:path arrowok="t"/>
              </v:shape>
            </v:group>
            <v:group style="position:absolute;left:8726;top:3496;width:5616;height:2" coordorigin="8726,3496" coordsize="5616,2">
              <v:shape style="position:absolute;left:8726;top:3496;width:5616;height:2" coordorigin="8726,3496" coordsize="5616,0" path="m8726,3496l14342,3496e" filled="f" stroked="t" strokeweight=".36pt" strokecolor="#000000">
                <v:path arrowok="t"/>
              </v:shape>
            </v:group>
            <v:group style="position:absolute;left:4831;top:3661;width:806;height:2" coordorigin="4831,3661" coordsize="806,2">
              <v:shape style="position:absolute;left:4831;top:3661;width:806;height:2" coordorigin="4831,3661" coordsize="806,0" path="m4831,3661l5638,3661e" filled="f" stroked="t" strokeweight=".36pt" strokecolor="#B3B3B3">
                <v:path arrowok="t"/>
              </v:shape>
            </v:group>
            <v:group style="position:absolute;left:4777;top:3744;width:2;height:1750" coordorigin="4777,3744" coordsize="2,1750">
              <v:shape style="position:absolute;left:4777;top:3744;width:2;height:1750" coordorigin="4777,3744" coordsize="0,1750" path="m4777,5494l4777,3744e" filled="f" stroked="t" strokeweight=".36pt" strokecolor="#484848">
                <v:path arrowok="t"/>
              </v:shape>
              <v:shape style="position:absolute;left:979;top:6178;width:1440;height:367" type="#_x0000_t75">
                <v:imagedata r:id="rId130" o:title=""/>
              </v:shape>
            </v:group>
            <v:group style="position:absolute;left:173;top:6286;width:806;height:2" coordorigin="173,6286" coordsize="806,2">
              <v:shape style="position:absolute;left:173;top:6286;width:806;height:2" coordorigin="173,6286" coordsize="806,0" path="m173,6286l979,6286e" filled="f" stroked="t" strokeweight="3.96pt" strokecolor="#1C1C1C">
                <v:path arrowok="t"/>
              </v:shape>
              <v:shape style="position:absolute;left:3413;top:9518;width:461;height:619" type="#_x0000_t75">
                <v:imagedata r:id="rId131" o:title=""/>
              </v:shape>
            </v:group>
            <v:group style="position:absolute;left:3463;top:5630;width:2;height:3917" coordorigin="3463,5630" coordsize="2,3917">
              <v:shape style="position:absolute;left:3463;top:5630;width:2;height:3917" coordorigin="3463,5630" coordsize="0,3917" path="m3463,9547l3463,5630e" filled="f" stroked="t" strokeweight=".72pt" strokecolor="#1C1C1C">
                <v:path arrowok="t"/>
              </v:shape>
            </v:group>
            <v:group style="position:absolute;left:187;top:6473;width:821;height:2" coordorigin="187,6473" coordsize="821,2">
              <v:shape style="position:absolute;left:187;top:6473;width:821;height:2" coordorigin="187,6473" coordsize="821,0" path="m187,6473l1008,6473e" filled="f" stroked="t" strokeweight="2.16pt" strokecolor="#939393">
                <v:path arrowok="t"/>
              </v:shape>
            </v:group>
            <v:group style="position:absolute;left:3852;top:10087;width:5537;height:2" coordorigin="3852,10087" coordsize="5537,2">
              <v:shape style="position:absolute;left:3852;top:10087;width:5537;height:2" coordorigin="3852,10087" coordsize="5537,0" path="m3852,10087l9389,10087e" filled="f" stroked="t" strokeweight=".72pt" strokecolor="#000000">
                <v:path arrowok="t"/>
              </v:shape>
            </v:group>
            <v:group style="position:absolute;left:12391;top:4334;width:806;height:2" coordorigin="12391,4334" coordsize="806,2">
              <v:shape style="position:absolute;left:12391;top:4334;width:806;height:2" coordorigin="12391,4334" coordsize="806,0" path="m12391,4334l13198,4334e" filled="f" stroked="t" strokeweight="1.44pt" strokecolor="#939393">
                <v:path arrowok="t"/>
              </v:shape>
            </v:group>
            <v:group style="position:absolute;left:9698;top:4320;width:2;height:5659" coordorigin="9698,4320" coordsize="2,5659">
              <v:shape style="position:absolute;left:9698;top:4320;width:2;height:5659" coordorigin="9698,4320" coordsize="0,5659" path="m9698,9979l9698,4320e" filled="f" stroked="t" strokeweight=".72pt" strokecolor="#545757">
                <v:path arrowok="t"/>
              </v:shape>
              <v:shape style="position:absolute;left:9922;top:9288;width:3845;height:346" type="#_x0000_t75">
                <v:imagedata r:id="rId132" o:title=""/>
              </v:shape>
            </v:group>
            <v:group style="position:absolute;left:9691;top:9288;width:4709;height:2" coordorigin="9691,9288" coordsize="4709,2">
              <v:shape style="position:absolute;left:9691;top:9288;width:4709;height:2" coordorigin="9691,9288" coordsize="4709,0" path="m9691,9288l14400,9288e" filled="f" stroked="t" strokeweight=".72pt" strokecolor="#838383">
                <v:path arrowok="t"/>
              </v:shape>
            </v:group>
            <v:group style="position:absolute;left:9691;top:9972;width:4709;height:2" coordorigin="9691,9972" coordsize="4709,2">
              <v:shape style="position:absolute;left:9691;top:9972;width:4709;height:2" coordorigin="9691,9972" coordsize="4709,0" path="m9691,9972l14400,9972e" filled="f" stroked="t" strokeweight=".72pt" strokecolor="#4B4B4B">
                <v:path arrowok="t"/>
              </v:shape>
            </v:group>
            <v:group style="position:absolute;left:634;top:1967;width:563;height:177" coordorigin="634,1967" coordsize="563,177">
              <v:shape style="position:absolute;left:634;top:1967;width:563;height:177" coordorigin="634,1967" coordsize="563,177" path="m634,1967l1196,1967,1196,2145,634,2145,634,1967e" filled="t" fillcolor="#11709E" stroked="f">
                <v:path arrowok="t"/>
                <v:fill/>
              </v:shape>
            </v:group>
            <v:group style="position:absolute;left:2218;top:1967;width:439;height:177" coordorigin="2218,1967" coordsize="439,177">
              <v:shape style="position:absolute;left:2218;top:1967;width:439;height:177" coordorigin="2218,1967" coordsize="439,177" path="m2218,1967l2656,1967,2656,2145,2218,2145,2218,1967e" filled="t" fillcolor="#11709E" stroked="f">
                <v:path arrowok="t"/>
                <v:fill/>
              </v:shape>
            </v:group>
            <w10:wrap type="none"/>
          </v:group>
        </w:pict>
      </w:r>
      <w:r>
        <w:rPr>
          <w:sz w:val="15"/>
          <w:szCs w:val="15"/>
        </w:rPr>
      </w:r>
    </w:p>
    <w:p>
      <w:pPr>
        <w:spacing w:before="0" w:after="0" w:line="240" w:lineRule="auto"/>
        <w:ind w:left="219" w:right="-57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1D1D1F"/>
          <w:spacing w:val="-12"/>
          <w:w w:val="95"/>
          <w:b/>
          <w:bCs/>
        </w:rPr>
        <w:t>E</w:t>
      </w:r>
      <w:r>
        <w:rPr>
          <w:rFonts w:ascii="Arial" w:hAnsi="Arial" w:cs="Arial" w:eastAsia="Arial"/>
          <w:sz w:val="11"/>
          <w:szCs w:val="11"/>
          <w:color w:val="3A1823"/>
          <w:spacing w:val="0"/>
          <w:w w:val="126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3A1823"/>
          <w:spacing w:val="-4"/>
          <w:w w:val="126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3F3842"/>
          <w:spacing w:val="-6"/>
          <w:w w:val="121"/>
          <w:b/>
          <w:bCs/>
        </w:rPr>
        <w:t>o</w:t>
      </w:r>
      <w:r>
        <w:rPr>
          <w:rFonts w:ascii="Arial" w:hAnsi="Arial" w:cs="Arial" w:eastAsia="Arial"/>
          <w:sz w:val="11"/>
          <w:szCs w:val="11"/>
          <w:color w:val="3A1823"/>
          <w:spacing w:val="0"/>
          <w:w w:val="136"/>
          <w:b/>
          <w:bCs/>
        </w:rPr>
        <w:t>r</w:t>
      </w:r>
      <w:r>
        <w:rPr>
          <w:rFonts w:ascii="Arial" w:hAnsi="Arial" w:cs="Arial" w:eastAsia="Arial"/>
          <w:sz w:val="11"/>
          <w:szCs w:val="11"/>
          <w:color w:val="3A1823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11"/>
          <w:szCs w:val="11"/>
          <w:color w:val="1D1D1F"/>
          <w:spacing w:val="0"/>
          <w:w w:val="101"/>
          <w:b/>
          <w:bCs/>
        </w:rPr>
        <w:t>B</w:t>
      </w:r>
      <w:r>
        <w:rPr>
          <w:rFonts w:ascii="Arial" w:hAnsi="Arial" w:cs="Arial" w:eastAsia="Arial"/>
          <w:sz w:val="11"/>
          <w:szCs w:val="11"/>
          <w:color w:val="1D1D1F"/>
          <w:spacing w:val="3"/>
          <w:w w:val="101"/>
          <w:b/>
          <w:bCs/>
        </w:rPr>
        <w:t>a</w:t>
      </w:r>
      <w:r>
        <w:rPr>
          <w:rFonts w:ascii="Arial" w:hAnsi="Arial" w:cs="Arial" w:eastAsia="Arial"/>
          <w:sz w:val="11"/>
          <w:szCs w:val="11"/>
          <w:color w:val="525056"/>
          <w:spacing w:val="0"/>
          <w:w w:val="118"/>
          <w:b/>
          <w:bCs/>
        </w:rPr>
        <w:t>rs: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3" w:after="0" w:line="240" w:lineRule="auto"/>
        <w:ind w:left="1656" w:right="-20"/>
        <w:jc w:val="left"/>
        <w:rPr>
          <w:rFonts w:ascii="Courier New" w:hAnsi="Courier New" w:cs="Courier New" w:eastAsia="Courier New"/>
          <w:sz w:val="17"/>
          <w:szCs w:val="17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15"/>
          <w:szCs w:val="15"/>
          <w:color w:val="010101"/>
          <w:w w:val="101"/>
          <w:position w:val="1"/>
        </w:rPr>
        <w:t>U</w:t>
      </w:r>
      <w:r>
        <w:rPr>
          <w:rFonts w:ascii="Courier New" w:hAnsi="Courier New" w:cs="Courier New" w:eastAsia="Courier New"/>
          <w:sz w:val="15"/>
          <w:szCs w:val="15"/>
          <w:color w:val="010101"/>
          <w:spacing w:val="-16"/>
          <w:w w:val="101"/>
          <w:position w:val="1"/>
        </w:rPr>
        <w:t>T</w:t>
      </w:r>
      <w:r>
        <w:rPr>
          <w:rFonts w:ascii="Courier New" w:hAnsi="Courier New" w:cs="Courier New" w:eastAsia="Courier New"/>
          <w:sz w:val="15"/>
          <w:szCs w:val="15"/>
          <w:color w:val="1D1D1F"/>
          <w:spacing w:val="-17"/>
          <w:w w:val="121"/>
          <w:position w:val="1"/>
        </w:rPr>
        <w:t>C</w:t>
      </w:r>
      <w:r>
        <w:rPr>
          <w:rFonts w:ascii="Courier New" w:hAnsi="Courier New" w:cs="Courier New" w:eastAsia="Courier New"/>
          <w:sz w:val="15"/>
          <w:szCs w:val="15"/>
          <w:color w:val="010101"/>
          <w:spacing w:val="0"/>
          <w:w w:val="233"/>
          <w:position w:val="1"/>
        </w:rPr>
        <w:t>)</w:t>
      </w:r>
      <w:r>
        <w:rPr>
          <w:rFonts w:ascii="Courier New" w:hAnsi="Courier New" w:cs="Courier New" w:eastAsia="Courier New"/>
          <w:sz w:val="15"/>
          <w:szCs w:val="15"/>
          <w:color w:val="010101"/>
          <w:spacing w:val="0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5"/>
          <w:szCs w:val="15"/>
          <w:color w:val="010101"/>
          <w:spacing w:val="-39"/>
          <w:w w:val="100"/>
          <w:position w:val="1"/>
        </w:rPr>
        <w:t> </w:t>
      </w:r>
      <w:r>
        <w:rPr>
          <w:rFonts w:ascii="Courier New" w:hAnsi="Courier New" w:cs="Courier New" w:eastAsia="Courier New"/>
          <w:sz w:val="17"/>
          <w:szCs w:val="17"/>
          <w:color w:val="010101"/>
          <w:spacing w:val="0"/>
          <w:w w:val="100"/>
          <w:position w:val="0"/>
        </w:rPr>
        <w:t>2018</w:t>
      </w:r>
      <w:r>
        <w:rPr>
          <w:rFonts w:ascii="Courier New" w:hAnsi="Courier New" w:cs="Courier New" w:eastAsia="Courier New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189" w:right="-20"/>
        <w:jc w:val="left"/>
        <w:rPr>
          <w:rFonts w:ascii="Times New Roman" w:hAnsi="Times New Roman" w:cs="Times New Roman" w:eastAsia="Times New Roman"/>
          <w:sz w:val="7.919922"/>
          <w:szCs w:val="7.919922"/>
        </w:rPr>
      </w:pPr>
      <w:rPr/>
      <w:r>
        <w:rPr/>
        <w:pict>
          <v:shape style="position:absolute;margin-left:328.320007pt;margin-top:0pt;width:40.32pt;height:3.96pt;mso-position-horizontal-relative:page;mso-position-vertical-relative:paragraph;z-index:-4411" type="#_x0000_t75">
            <v:imagedata r:id="rId133" o:title=""/>
          </v:shape>
        </w:pict>
      </w:r>
      <w:r>
        <w:rPr/>
        <w:pict>
          <v:shape style="position:absolute;margin-left:496.799988pt;margin-top:0pt;width:50.400002pt;height:3.96pt;mso-position-horizontal-relative:page;mso-position-vertical-relative:paragraph;z-index:-4410" type="#_x0000_t75">
            <v:imagedata r:id="rId134" o:title=""/>
          </v:shape>
        </w:pict>
      </w:r>
      <w:r>
        <w:rPr/>
        <w:pict>
          <v:shape style="width:90.360001pt;height:3.96pt;mso-position-horizontal-relative:char;mso-position-vertical-relative:line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7.919922"/>
          <w:szCs w:val="7.919922"/>
        </w:rPr>
      </w:r>
    </w:p>
    <w:p>
      <w:pPr>
        <w:spacing w:before="75" w:after="0" w:line="240" w:lineRule="auto"/>
        <w:ind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10101"/>
          <w:w w:val="113"/>
          <w:b/>
          <w:bCs/>
        </w:rPr>
        <w:t>htt</w:t>
      </w:r>
      <w:r>
        <w:rPr>
          <w:rFonts w:ascii="Arial" w:hAnsi="Arial" w:cs="Arial" w:eastAsia="Arial"/>
          <w:sz w:val="28"/>
          <w:szCs w:val="28"/>
          <w:color w:val="010101"/>
          <w:spacing w:val="10"/>
          <w:w w:val="113"/>
          <w:b/>
          <w:bCs/>
        </w:rPr>
        <w:t>p</w:t>
      </w:r>
      <w:r>
        <w:rPr>
          <w:rFonts w:ascii="Arial" w:hAnsi="Arial" w:cs="Arial" w:eastAsia="Arial"/>
          <w:sz w:val="28"/>
          <w:szCs w:val="28"/>
          <w:color w:val="010101"/>
          <w:spacing w:val="0"/>
          <w:w w:val="140"/>
          <w:b/>
          <w:bCs/>
        </w:rPr>
        <w:t>:</w:t>
      </w:r>
      <w:r>
        <w:rPr>
          <w:rFonts w:ascii="Arial" w:hAnsi="Arial" w:cs="Arial" w:eastAsia="Arial"/>
          <w:sz w:val="28"/>
          <w:szCs w:val="28"/>
          <w:color w:val="010101"/>
          <w:spacing w:val="-10"/>
          <w:w w:val="139"/>
          <w:b/>
          <w:bCs/>
        </w:rPr>
        <w:t>/</w:t>
      </w:r>
      <w:r>
        <w:rPr>
          <w:rFonts w:ascii="Arial" w:hAnsi="Arial" w:cs="Arial" w:eastAsia="Arial"/>
          <w:sz w:val="28"/>
          <w:szCs w:val="28"/>
          <w:color w:val="010101"/>
          <w:spacing w:val="-2"/>
          <w:w w:val="173"/>
          <w:b/>
          <w:bCs/>
        </w:rPr>
        <w:t>/</w:t>
      </w:r>
      <w:hyperlink r:id="rId136"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8"/>
            <w:b/>
            <w:bCs/>
          </w:rPr>
          <w:t>aeronet.gsfc</w:t>
        </w:r>
        <w:r>
          <w:rPr>
            <w:rFonts w:ascii="Arial" w:hAnsi="Arial" w:cs="Arial" w:eastAsia="Arial"/>
            <w:sz w:val="28"/>
            <w:szCs w:val="28"/>
            <w:color w:val="0000FF"/>
            <w:spacing w:val="13"/>
            <w:w w:val="108"/>
            <w:b/>
            <w:bCs/>
          </w:rPr>
          <w:t>.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1"/>
            <w:b/>
            <w:bCs/>
          </w:rPr>
          <w:t>nas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2"/>
            <w:b/>
            <w:bCs/>
          </w:rPr>
          <w:t>a</w:t>
        </w:r>
        <w:r>
          <w:rPr>
            <w:rFonts w:ascii="Arial" w:hAnsi="Arial" w:cs="Arial" w:eastAsia="Arial"/>
            <w:sz w:val="28"/>
            <w:szCs w:val="28"/>
            <w:color w:val="0000FF"/>
            <w:spacing w:val="-48"/>
            <w:w w:val="100"/>
            <w:b/>
            <w:bCs/>
          </w:rPr>
          <w:t> 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4"/>
            <w:b/>
            <w:bCs/>
          </w:rPr>
          <w:t>.g</w:t>
        </w:r>
        <w:r>
          <w:rPr>
            <w:rFonts w:ascii="Arial" w:hAnsi="Arial" w:cs="Arial" w:eastAsia="Arial"/>
            <w:sz w:val="28"/>
            <w:szCs w:val="28"/>
            <w:color w:val="0000FF"/>
            <w:spacing w:val="-7"/>
            <w:w w:val="104"/>
            <w:b/>
            <w:bCs/>
          </w:rPr>
          <w:t>o</w:t>
        </w:r>
        <w:r>
          <w:rPr>
            <w:rFonts w:ascii="Arial" w:hAnsi="Arial" w:cs="Arial" w:eastAsia="Arial"/>
            <w:sz w:val="28"/>
            <w:szCs w:val="28"/>
            <w:color w:val="0000FF"/>
            <w:spacing w:val="11"/>
            <w:w w:val="105"/>
            <w:b/>
            <w:bCs/>
          </w:rPr>
          <w:t>v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10"/>
            <w:b/>
            <w:bCs/>
          </w:rPr>
          <w:t>/cgi-</w:t>
        </w:r>
        <w:r>
          <w:rPr>
            <w:rFonts w:ascii="Arial" w:hAnsi="Arial" w:cs="Arial" w:eastAsia="Arial"/>
            <w:sz w:val="28"/>
            <w:szCs w:val="28"/>
            <w:color w:val="0000FF"/>
            <w:spacing w:val="17"/>
            <w:w w:val="110"/>
            <w:b/>
            <w:bCs/>
          </w:rPr>
          <w:t>b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13"/>
            <w:b/>
            <w:bCs/>
          </w:rPr>
          <w:t>in/b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14"/>
            <w:b/>
            <w:bCs/>
          </w:rPr>
          <w:t>a</w:t>
        </w:r>
        <w:r>
          <w:rPr>
            <w:rFonts w:ascii="Arial" w:hAnsi="Arial" w:cs="Arial" w:eastAsia="Arial"/>
            <w:sz w:val="28"/>
            <w:szCs w:val="28"/>
            <w:color w:val="0000FF"/>
            <w:spacing w:val="-55"/>
            <w:w w:val="100"/>
            <w:b/>
            <w:bCs/>
          </w:rPr>
          <w:t> 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0"/>
            <w:b/>
            <w:bCs/>
          </w:rPr>
          <w:t>mgomas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0"/>
            <w:b/>
            <w:bCs/>
          </w:rPr>
          <w:t>  </w:t>
        </w:r>
        <w:r>
          <w:rPr>
            <w:rFonts w:ascii="Arial" w:hAnsi="Arial" w:cs="Arial" w:eastAsia="Arial"/>
            <w:sz w:val="28"/>
            <w:szCs w:val="28"/>
            <w:color w:val="0000FF"/>
            <w:spacing w:val="18"/>
            <w:w w:val="100"/>
            <w:b/>
            <w:bCs/>
          </w:rPr>
          <w:t> </w:t>
        </w:r>
        <w:r>
          <w:rPr>
            <w:rFonts w:ascii="Arial" w:hAnsi="Arial" w:cs="Arial" w:eastAsia="Arial"/>
            <w:sz w:val="28"/>
            <w:szCs w:val="28"/>
            <w:color w:val="0000FF"/>
            <w:spacing w:val="0"/>
            <w:w w:val="109"/>
            <w:b/>
            <w:bCs/>
          </w:rPr>
          <w:t>interactive</w:t>
        </w:r>
        <w:r>
          <w:rPr>
            <w:rFonts w:ascii="Arial" w:hAnsi="Arial" w:cs="Arial" w:eastAsia="Arial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0"/>
          <w:cols w:num="2" w:equalWidth="0">
            <w:col w:w="847" w:space="1373"/>
            <w:col w:w="1214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75" w:lineRule="exact"/>
        <w:ind w:left="34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Signes,</w:t>
      </w:r>
      <w:r>
        <w:rPr>
          <w:rFonts w:ascii="Calibri" w:hAnsi="Calibri" w:cs="Calibri" w:eastAsia="Calibri"/>
          <w:sz w:val="80"/>
          <w:szCs w:val="80"/>
          <w:spacing w:val="-19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indi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eu</w:t>
      </w:r>
      <w:r>
        <w:rPr>
          <w:rFonts w:ascii="Calibri" w:hAnsi="Calibri" w:cs="Calibri" w:eastAsia="Calibri"/>
          <w:sz w:val="80"/>
          <w:szCs w:val="80"/>
          <w:spacing w:val="-9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80"/>
          <w:szCs w:val="80"/>
          <w:spacing w:val="-3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80"/>
          <w:szCs w:val="80"/>
          <w:spacing w:val="-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4"/>
        </w:rPr>
        <w:t>p</w:t>
      </w:r>
      <w:r>
        <w:rPr>
          <w:rFonts w:ascii="Calibri" w:hAnsi="Calibri" w:cs="Calibri" w:eastAsia="Calibri"/>
          <w:sz w:val="80"/>
          <w:szCs w:val="80"/>
          <w:spacing w:val="-12"/>
          <w:w w:val="99"/>
          <w:b/>
          <w:bCs/>
          <w:position w:val="4"/>
        </w:rPr>
        <w:t>r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é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4"/>
        </w:rPr>
        <w:t>visions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spacing w:before="0" w:after="0" w:line="961" w:lineRule="exact"/>
        <w:ind w:left="1222" w:right="1185"/>
        <w:jc w:val="center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spacing w:val="-52"/>
          <w:w w:val="100"/>
          <w:b/>
          <w:bCs/>
          <w:position w:val="2"/>
        </w:rPr>
        <w:t>’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2"/>
        </w:rPr>
        <w:t>é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2"/>
        </w:rPr>
        <w:t>v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én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me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2"/>
        </w:rPr>
        <w:t>n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2"/>
        </w:rPr>
        <w:t>ts</w:t>
      </w:r>
      <w:r>
        <w:rPr>
          <w:rFonts w:ascii="Calibri" w:hAnsi="Calibri" w:cs="Calibri" w:eastAsia="Calibri"/>
          <w:sz w:val="80"/>
          <w:szCs w:val="80"/>
          <w:spacing w:val="-4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2"/>
        </w:rPr>
        <w:t>d</w:t>
      </w:r>
      <w:r>
        <w:rPr>
          <w:rFonts w:ascii="Calibri" w:hAnsi="Calibri" w:cs="Calibri" w:eastAsia="Calibri"/>
          <w:sz w:val="80"/>
          <w:szCs w:val="80"/>
          <w:spacing w:val="-49"/>
          <w:w w:val="99"/>
          <w:b/>
          <w:bCs/>
          <w:position w:val="2"/>
        </w:rPr>
        <w:t>’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2"/>
        </w:rPr>
        <w:t>aé</w:t>
      </w:r>
      <w:r>
        <w:rPr>
          <w:rFonts w:ascii="Calibri" w:hAnsi="Calibri" w:cs="Calibri" w:eastAsia="Calibri"/>
          <w:sz w:val="80"/>
          <w:szCs w:val="80"/>
          <w:spacing w:val="-10"/>
          <w:w w:val="99"/>
          <w:b/>
          <w:bCs/>
          <w:position w:val="2"/>
        </w:rPr>
        <w:t>r</w:t>
      </w:r>
      <w:r>
        <w:rPr>
          <w:rFonts w:ascii="Calibri" w:hAnsi="Calibri" w:cs="Calibri" w:eastAsia="Calibri"/>
          <w:sz w:val="80"/>
          <w:szCs w:val="80"/>
          <w:spacing w:val="0"/>
          <w:w w:val="99"/>
          <w:b/>
          <w:bCs/>
          <w:position w:val="2"/>
        </w:rPr>
        <w:t>osols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jc w:val="center"/>
        <w:spacing w:after="0"/>
        <w:sectPr>
          <w:pgSz w:w="14400" w:h="10800" w:orient="landscape"/>
          <w:pgMar w:top="980" w:bottom="280" w:left="1800" w:right="1820"/>
        </w:sectPr>
      </w:pPr>
      <w:rPr/>
    </w:p>
    <w:p>
      <w:pPr>
        <w:spacing w:before="0" w:after="0" w:line="976" w:lineRule="exact"/>
        <w:ind w:left="1110" w:right="-58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09.426025pt;margin-top:147.479996pt;width:402.533986pt;height:392.519817pt;mso-position-horizontal-relative:page;mso-position-vertical-relative:page;z-index:-4404" type="#_x0000_t202" filled="f" stroked="f">
            <v:textbox inset="0,0,0,0">
              <w:txbxContent>
                <w:p>
                  <w:pPr>
                    <w:spacing w:before="1" w:after="0" w:line="180" w:lineRule="exact"/>
                    <w:jc w:val="left"/>
                    <w:rPr>
                      <w:sz w:val="18"/>
                      <w:szCs w:val="18"/>
                    </w:rPr>
                  </w:pPr>
                  <w:rPr/>
                  <w:r>
                    <w:rPr>
                      <w:sz w:val="18"/>
                      <w:szCs w:val="18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hyperlink r:id="rId137">
                    <w:r>
                      <w:rPr>
                        <w:rFonts w:ascii="Calibri" w:hAnsi="Calibri" w:cs="Calibri" w:eastAsia="Calibri"/>
                        <w:sz w:val="36"/>
                        <w:szCs w:val="36"/>
                        <w:color w:val="0000FF"/>
                        <w:spacing w:val="0"/>
                        <w:w w:val="100"/>
                      </w:rPr>
                      <w:t>u</w:t>
                    </w:r>
                    <w:r>
                      <w:rPr>
                        <w:rFonts w:ascii="Calibri" w:hAnsi="Calibri" w:cs="Calibri" w:eastAsia="Calibri"/>
                        <w:sz w:val="36"/>
                        <w:szCs w:val="36"/>
                        <w:color w:val="000000"/>
                        <w:spacing w:val="0"/>
                        <w:w w:val="100"/>
                      </w:rPr>
                    </w:r>
                  </w:hyperlink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18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left="25"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FF"/>
                      <w:spacing w:val="0"/>
                      <w:w w:val="100"/>
                    </w:rPr>
                    <w:t>/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0pt;margin-top:65.879997pt;width:711.96pt;height:474.119817pt;mso-position-horizontal-relative:page;mso-position-vertical-relative:page;z-index:-4403" coordorigin="0,1318" coordsize="14239,9482">
            <v:group style="position:absolute;left:437;top:5725;width:5943;height:2" coordorigin="437,5725" coordsize="5943,2">
              <v:shape style="position:absolute;left:437;top:5725;width:5943;height:2" coordorigin="437,5725" coordsize="5943,0" path="m437,5725l6379,5725e" filled="f" stroked="t" strokeweight="1.3pt" strokecolor="#0000FF">
                <v:path arrowok="t"/>
              </v:shape>
            </v:group>
            <v:group style="position:absolute;left:437;top:7021;width:5897;height:2" coordorigin="437,7021" coordsize="5897,2">
              <v:shape style="position:absolute;left:437;top:7021;width:5897;height:2" coordorigin="437,7021" coordsize="5897,0" path="m437,7021l6333,7021e" filled="f" stroked="t" strokeweight="1.3pt" strokecolor="#0000FF">
                <v:path arrowok="t"/>
              </v:shape>
            </v:group>
            <v:group style="position:absolute;left:437;top:7453;width:5904;height:2" coordorigin="437,7453" coordsize="5904,2">
              <v:shape style="position:absolute;left:437;top:7453;width:5904;height:2" coordorigin="437,7453" coordsize="5904,0" path="m437,7453l6341,7453e" filled="f" stroked="t" strokeweight="1.31pt" strokecolor="#0000FF">
                <v:path arrowok="t"/>
              </v:shape>
            </v:group>
            <v:group style="position:absolute;left:437;top:9181;width:5916;height:2" coordorigin="437,9181" coordsize="5916,2">
              <v:shape style="position:absolute;left:437;top:9181;width:5916;height:2" coordorigin="437,9181" coordsize="5916,0" path="m437,9181l6353,9181e" filled="f" stroked="t" strokeweight="1.3pt" strokecolor="#0000FF">
                <v:path arrowok="t"/>
              </v:shape>
              <v:shape style="position:absolute;left:6293;top:2950;width:7946;height:7850" type="#_x0000_t75">
                <v:imagedata r:id="rId138" o:title=""/>
              </v:shape>
              <v:shape style="position:absolute;left:0;top:1318;width:9571;height:1654" type="#_x0000_t75">
                <v:imagedata r:id="rId139" o:title="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Co</w:t>
      </w:r>
      <w:r>
        <w:rPr>
          <w:rFonts w:ascii="Calibri" w:hAnsi="Calibri" w:cs="Calibri" w:eastAsia="Calibri"/>
          <w:sz w:val="88"/>
          <w:szCs w:val="88"/>
          <w:spacing w:val="2"/>
          <w:w w:val="100"/>
          <w:position w:val="3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sul</w:t>
      </w:r>
      <w:r>
        <w:rPr>
          <w:rFonts w:ascii="Calibri" w:hAnsi="Calibri" w:cs="Calibri" w:eastAsia="Calibri"/>
          <w:sz w:val="88"/>
          <w:szCs w:val="88"/>
          <w:spacing w:val="-9"/>
          <w:w w:val="100"/>
          <w:position w:val="3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er</w:t>
      </w:r>
      <w:r>
        <w:rPr>
          <w:rFonts w:ascii="Calibri" w:hAnsi="Calibri" w:cs="Calibri" w:eastAsia="Calibri"/>
          <w:sz w:val="88"/>
          <w:szCs w:val="88"/>
          <w:spacing w:val="-7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un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modèle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de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p</w:t>
      </w:r>
      <w:r>
        <w:rPr>
          <w:rFonts w:ascii="Calibri" w:hAnsi="Calibri" w:cs="Calibri" w:eastAsia="Calibri"/>
          <w:sz w:val="88"/>
          <w:szCs w:val="88"/>
          <w:spacing w:val="-12"/>
          <w:w w:val="100"/>
          <w:position w:val="3"/>
        </w:rPr>
        <w:t>r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3"/>
        </w:rPr>
        <w:t>é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vision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NRL/Mo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ey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Ae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ol</w:t>
      </w:r>
      <w:r>
        <w:rPr>
          <w:rFonts w:ascii="Calibri" w:hAnsi="Calibri" w:cs="Calibri" w:eastAsia="Calibri"/>
          <w:sz w:val="48"/>
          <w:szCs w:val="48"/>
          <w:spacing w:val="-8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10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27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Global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hyperlink r:id="rId140"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tp://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.nr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m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position w:val="1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position w:val="1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.mi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ae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osol/#c</w:t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w w:val="99"/>
          <w:position w:val="1"/>
        </w:rPr>
      </w:r>
      <w:hyperlink r:id="rId141"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ae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osolmodel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ng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ect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hyperlink r:id="rId142"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tp://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.nr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m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position w:val="1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position w:val="1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.mi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ae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osol_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hyperlink r:id="rId143"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b/loop_h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ml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8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globa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r_e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u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6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op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_loop.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  <w:t>tml</w:t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hi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position w:val="1"/>
        </w:rPr>
      </w:r>
      <w:hyperlink r:id="rId144"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tp://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  <w:position w:val="1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  <w:t>y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4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.mi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ae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oso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2"/>
            <w:w w:val="100"/>
            <w:u w:val="thick" w:color="0000FF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position w:val="1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bin</w:t>
      </w:r>
      <w:r>
        <w:rPr>
          <w:rFonts w:ascii="Calibri" w:hAnsi="Calibri" w:cs="Calibri" w:eastAsia="Calibri"/>
          <w:sz w:val="36"/>
          <w:szCs w:val="36"/>
          <w:color w:val="0000FF"/>
          <w:spacing w:val="-8"/>
          <w:w w:val="100"/>
          <w:u w:val="thick" w:color="0000FF"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color w:val="0000FF"/>
          <w:spacing w:val="-8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ae</w:t>
      </w:r>
      <w:r>
        <w:rPr>
          <w:rFonts w:ascii="Calibri" w:hAnsi="Calibri" w:cs="Calibri" w:eastAsia="Calibri"/>
          <w:sz w:val="36"/>
          <w:szCs w:val="36"/>
          <w:color w:val="0000FF"/>
          <w:spacing w:val="-5"/>
          <w:w w:val="100"/>
          <w:u w:val="thick" w:color="0000FF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FF"/>
          <w:spacing w:val="-5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oso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/disp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u w:val="thick" w:color="0000FF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y_di</w:t>
      </w:r>
      <w:r>
        <w:rPr>
          <w:rFonts w:ascii="Calibri" w:hAnsi="Calibri" w:cs="Calibri" w:eastAsia="Calibri"/>
          <w:sz w:val="36"/>
          <w:szCs w:val="36"/>
          <w:color w:val="0000FF"/>
          <w:spacing w:val="-6"/>
          <w:w w:val="100"/>
          <w:u w:val="thick" w:color="0000FF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FF"/>
          <w:spacing w:val="-6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ec</w:t>
      </w:r>
      <w:r>
        <w:rPr>
          <w:rFonts w:ascii="Calibri" w:hAnsi="Calibri" w:cs="Calibri" w:eastAsia="Calibri"/>
          <w:sz w:val="36"/>
          <w:szCs w:val="36"/>
          <w:color w:val="0000FF"/>
          <w:spacing w:val="-4"/>
          <w:w w:val="100"/>
          <w:u w:val="thick" w:color="0000FF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00FF"/>
          <w:spacing w:val="-4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ory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  <w:t>_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_t.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gi?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3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DI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=/</w:t>
      </w:r>
      <w:r>
        <w:rPr>
          <w:rFonts w:ascii="Calibri" w:hAnsi="Calibri" w:cs="Calibri" w:eastAsia="Calibri"/>
          <w:sz w:val="36"/>
          <w:szCs w:val="36"/>
          <w:color w:val="0000FF"/>
          <w:spacing w:val="-2"/>
          <w:w w:val="100"/>
          <w:position w:val="1"/>
        </w:rPr>
        <w:t>w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ae</w:t>
      </w:r>
      <w:r>
        <w:rPr>
          <w:rFonts w:ascii="Calibri" w:hAnsi="Calibri" w:cs="Calibri" w:eastAsia="Calibri"/>
          <w:sz w:val="36"/>
          <w:szCs w:val="36"/>
          <w:color w:val="0000FF"/>
          <w:spacing w:val="-4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osol/pub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i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_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h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tm</w:t>
      </w:r>
      <w:r>
        <w:rPr>
          <w:rFonts w:ascii="Calibri" w:hAnsi="Calibri" w:cs="Calibri" w:eastAsia="Calibri"/>
          <w:sz w:val="36"/>
          <w:szCs w:val="36"/>
          <w:color w:val="0000FF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globa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11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0000FF"/>
          <w:spacing w:val="-2"/>
          <w:w w:val="100"/>
          <w:u w:val="thick" w:color="0000FF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0000FF"/>
          <w:spacing w:val="-2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  <w:t>_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01</w:t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u w:val="thick" w:color="0000FF"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color w:val="0000FF"/>
          <w:spacing w:val="-7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-6"/>
          <w:w w:val="100"/>
          <w:u w:val="thick" w:color="0000FF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0000FF"/>
          <w:spacing w:val="-6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op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0000FF"/>
          <w:spacing w:val="1"/>
          <w:w w:val="100"/>
          <w:u w:val="thick" w:color="0000FF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u w:val="thick" w:color="0000FF"/>
          <w:position w:val="1"/>
        </w:rPr>
        <w:t>/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  <w:position w:val="1"/>
        </w:rPr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440" w:bottom="280" w:left="320" w:right="82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25.559999pt;margin-top:14.16pt;width:675.24pt;height:306.840pt;mso-position-horizontal-relative:page;mso-position-vertical-relative:page;z-index:-4402" coordorigin="511,283" coordsize="13505,6137">
            <v:shape style="position:absolute;left:511;top:751;width:4231;height:3173" type="#_x0000_t75">
              <v:imagedata r:id="rId145" o:title=""/>
            </v:shape>
            <v:shape style="position:absolute;left:3005;top:2112;width:3230;height:4308" type="#_x0000_t75">
              <v:imagedata r:id="rId146" o:title=""/>
            </v:shape>
            <v:shape style="position:absolute;left:10942;top:1877;width:3074;height:4097" type="#_x0000_t75">
              <v:imagedata r:id="rId147" o:title=""/>
            </v:shape>
            <v:shape style="position:absolute;left:6230;top:283;width:4877;height:3658" type="#_x0000_t75">
              <v:imagedata r:id="rId148" o:title=""/>
            </v:shape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712" w:lineRule="exact"/>
        <w:ind w:left="4262" w:right="-20"/>
        <w:jc w:val="left"/>
        <w:rPr>
          <w:rFonts w:ascii="Calibri" w:hAnsi="Calibri" w:cs="Calibri" w:eastAsia="Calibri"/>
          <w:sz w:val="64"/>
          <w:szCs w:val="64"/>
        </w:rPr>
      </w:pPr>
      <w:rPr/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O</w:t>
      </w:r>
      <w:r>
        <w:rPr>
          <w:rFonts w:ascii="Calibri" w:hAnsi="Calibri" w:cs="Calibri" w:eastAsia="Calibri"/>
          <w:sz w:val="64"/>
          <w:szCs w:val="64"/>
          <w:spacing w:val="-2"/>
          <w:w w:val="100"/>
          <w:b/>
          <w:bCs/>
          <w:position w:val="3"/>
        </w:rPr>
        <w:t>b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se</w:t>
      </w:r>
      <w:r>
        <w:rPr>
          <w:rFonts w:ascii="Calibri" w:hAnsi="Calibri" w:cs="Calibri" w:eastAsia="Calibri"/>
          <w:sz w:val="64"/>
          <w:szCs w:val="64"/>
          <w:spacing w:val="5"/>
          <w:w w:val="100"/>
          <w:b/>
          <w:bCs/>
          <w:position w:val="3"/>
        </w:rPr>
        <w:t>r</w:t>
      </w:r>
      <w:r>
        <w:rPr>
          <w:rFonts w:ascii="Calibri" w:hAnsi="Calibri" w:cs="Calibri" w:eastAsia="Calibri"/>
          <w:sz w:val="64"/>
          <w:szCs w:val="64"/>
          <w:spacing w:val="-10"/>
          <w:w w:val="100"/>
          <w:b/>
          <w:bCs/>
          <w:position w:val="3"/>
        </w:rPr>
        <w:t>v</w:t>
      </w:r>
      <w:r>
        <w:rPr>
          <w:rFonts w:ascii="Calibri" w:hAnsi="Calibri" w:cs="Calibri" w:eastAsia="Calibri"/>
          <w:sz w:val="64"/>
          <w:szCs w:val="64"/>
          <w:spacing w:val="-4"/>
          <w:w w:val="100"/>
          <w:b/>
          <w:bCs/>
          <w:position w:val="3"/>
        </w:rPr>
        <w:t>a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tion</w:t>
      </w:r>
      <w:r>
        <w:rPr>
          <w:rFonts w:ascii="Calibri" w:hAnsi="Calibri" w:cs="Calibri" w:eastAsia="Calibri"/>
          <w:sz w:val="64"/>
          <w:szCs w:val="64"/>
          <w:spacing w:val="-5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du</w:t>
      </w:r>
      <w:r>
        <w:rPr>
          <w:rFonts w:ascii="Calibri" w:hAnsi="Calibri" w:cs="Calibri" w:eastAsia="Calibri"/>
          <w:sz w:val="64"/>
          <w:szCs w:val="64"/>
          <w:spacing w:val="-4"/>
          <w:w w:val="100"/>
          <w:b/>
          <w:bCs/>
          <w:position w:val="3"/>
        </w:rPr>
        <w:t> </w:t>
      </w:r>
      <w:r>
        <w:rPr>
          <w:rFonts w:ascii="Calibri" w:hAnsi="Calibri" w:cs="Calibri" w:eastAsia="Calibri"/>
          <w:sz w:val="64"/>
          <w:szCs w:val="64"/>
          <w:spacing w:val="0"/>
          <w:w w:val="100"/>
          <w:b/>
          <w:bCs/>
          <w:position w:val="3"/>
        </w:rPr>
        <w:t>ciel</w:t>
      </w:r>
      <w:r>
        <w:rPr>
          <w:rFonts w:ascii="Calibri" w:hAnsi="Calibri" w:cs="Calibri" w:eastAsia="Calibri"/>
          <w:sz w:val="64"/>
          <w:szCs w:val="64"/>
          <w:spacing w:val="0"/>
          <w:w w:val="100"/>
          <w:position w:val="0"/>
        </w:rPr>
      </w:r>
    </w:p>
    <w:p>
      <w:pPr>
        <w:spacing w:before="45" w:after="0" w:line="240" w:lineRule="auto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-24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ès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eu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-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&gt;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pas</w:t>
      </w:r>
      <w:r>
        <w:rPr>
          <w:rFonts w:ascii="Calibri" w:hAnsi="Calibri" w:cs="Calibri" w:eastAsia="Calibri"/>
          <w:sz w:val="48"/>
          <w:szCs w:val="4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par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icule</w:t>
      </w:r>
      <w:r>
        <w:rPr>
          <w:rFonts w:ascii="Calibri" w:hAnsi="Calibri" w:cs="Calibri" w:eastAsia="Calibri"/>
          <w:sz w:val="48"/>
          <w:szCs w:val="48"/>
          <w:spacing w:val="-16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e.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48" w:after="0" w:line="259" w:lineRule="auto"/>
        <w:ind w:left="107" w:right="2433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leil</w:t>
      </w:r>
      <w:r>
        <w:rPr>
          <w:rFonts w:ascii="Calibri" w:hAnsi="Calibri" w:cs="Calibri" w:eastAsia="Calibri"/>
          <w:sz w:val="48"/>
          <w:szCs w:val="4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b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l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anc</w:t>
      </w:r>
      <w:r>
        <w:rPr>
          <w:rFonts w:ascii="Calibri" w:hAnsi="Calibri" w:cs="Calibri" w:eastAsia="Calibri"/>
          <w:sz w:val="48"/>
          <w:szCs w:val="48"/>
          <w:spacing w:val="-13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-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&gt;</w:t>
      </w:r>
      <w:r>
        <w:rPr>
          <w:rFonts w:ascii="Calibri" w:hAnsi="Calibri" w:cs="Calibri" w:eastAsia="Calibri"/>
          <w:sz w:val="48"/>
          <w:szCs w:val="48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poussiè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48"/>
          <w:szCs w:val="48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lou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48"/>
          <w:szCs w:val="48"/>
          <w:spacing w:val="-17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dense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leil</w:t>
      </w:r>
      <w:r>
        <w:rPr>
          <w:rFonts w:ascii="Calibri" w:hAnsi="Calibri" w:cs="Calibri" w:eastAsia="Calibri"/>
          <w:sz w:val="48"/>
          <w:szCs w:val="48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ou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-&gt;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poll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48"/>
          <w:szCs w:val="48"/>
          <w:spacing w:val="-18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3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par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icule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…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0" w:after="0" w:line="240" w:lineRule="auto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…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.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980" w:bottom="280" w:left="320" w:right="2060"/>
        </w:sectPr>
      </w:pPr>
      <w:rPr/>
    </w:p>
    <w:p>
      <w:pPr>
        <w:spacing w:before="33" w:after="0" w:line="240" w:lineRule="auto"/>
        <w:ind w:right="1142"/>
        <w:jc w:val="right"/>
        <w:rPr>
          <w:rFonts w:ascii="Arial" w:hAnsi="Arial" w:cs="Arial" w:eastAsia="Arial"/>
          <w:sz w:val="46"/>
          <w:szCs w:val="46"/>
        </w:rPr>
      </w:pPr>
      <w:rPr/>
      <w:r>
        <w:rPr/>
        <w:pict>
          <v:shape style="position:absolute;margin-left:19.5pt;margin-top:7.5pt;width:699pt;height:526.5pt;mso-position-horizontal-relative:page;mso-position-vertical-relative:page;z-index:-4401" type="#_x0000_t75">
            <v:imagedata r:id="rId149" o:title=""/>
          </v:shape>
        </w:pic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Lille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,</w:t>
      </w:r>
      <w:r>
        <w:rPr>
          <w:rFonts w:ascii="Arial" w:hAnsi="Arial" w:cs="Arial" w:eastAsia="Arial"/>
          <w:sz w:val="46"/>
          <w:szCs w:val="46"/>
          <w:color w:val="150F18"/>
          <w:spacing w:val="-32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3"/>
        </w:rPr>
        <w:t>France,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86" w:after="0" w:line="519" w:lineRule="exact"/>
        <w:ind w:left="7458" w:right="-20"/>
        <w:jc w:val="left"/>
        <w:tabs>
          <w:tab w:pos="872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32"/>
          <w:szCs w:val="32"/>
          <w:color w:val="7599D6"/>
          <w:spacing w:val="0"/>
          <w:w w:val="300"/>
          <w:position w:val="-2"/>
        </w:rPr>
        <w:t>;;;</w:t>
      </w:r>
      <w:r>
        <w:rPr>
          <w:rFonts w:ascii="Arial" w:hAnsi="Arial" w:cs="Arial" w:eastAsia="Arial"/>
          <w:sz w:val="32"/>
          <w:szCs w:val="32"/>
          <w:color w:val="7599D6"/>
          <w:spacing w:val="-96"/>
          <w:w w:val="300"/>
          <w:position w:val="-2"/>
        </w:rPr>
        <w:t> </w:t>
      </w:r>
      <w:r>
        <w:rPr>
          <w:rFonts w:ascii="Arial" w:hAnsi="Arial" w:cs="Arial" w:eastAsia="Arial"/>
          <w:sz w:val="32"/>
          <w:szCs w:val="32"/>
          <w:color w:val="7599D6"/>
          <w:spacing w:val="0"/>
          <w:w w:val="300"/>
          <w:position w:val="-2"/>
        </w:rPr>
        <w:t>;</w:t>
      </w:r>
      <w:r>
        <w:rPr>
          <w:rFonts w:ascii="Arial" w:hAnsi="Arial" w:cs="Arial" w:eastAsia="Arial"/>
          <w:sz w:val="32"/>
          <w:szCs w:val="32"/>
          <w:color w:val="7599D6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32"/>
          <w:szCs w:val="32"/>
          <w:color w:val="7599D6"/>
          <w:spacing w:val="0"/>
          <w:w w:val="100"/>
          <w:position w:val="-2"/>
        </w:rPr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2"/>
        </w:rPr>
        <w:t>2</w:t>
      </w:r>
      <w:r>
        <w:rPr>
          <w:rFonts w:ascii="Arial" w:hAnsi="Arial" w:cs="Arial" w:eastAsia="Arial"/>
          <w:sz w:val="46"/>
          <w:szCs w:val="46"/>
          <w:color w:val="150F18"/>
          <w:spacing w:val="8"/>
          <w:w w:val="100"/>
          <w:position w:val="-2"/>
        </w:rPr>
        <w:t>3</w:t>
      </w:r>
      <w:r>
        <w:rPr>
          <w:rFonts w:ascii="Arial" w:hAnsi="Arial" w:cs="Arial" w:eastAsia="Arial"/>
          <w:sz w:val="46"/>
          <w:szCs w:val="46"/>
          <w:color w:val="2B2631"/>
          <w:spacing w:val="0"/>
          <w:w w:val="151"/>
          <w:position w:val="-2"/>
        </w:rPr>
        <w:t>/</w:t>
      </w:r>
      <w:r>
        <w:rPr>
          <w:rFonts w:ascii="Arial" w:hAnsi="Arial" w:cs="Arial" w:eastAsia="Arial"/>
          <w:sz w:val="46"/>
          <w:szCs w:val="46"/>
          <w:color w:val="2B2631"/>
          <w:spacing w:val="-95"/>
          <w:w w:val="100"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2"/>
        </w:rPr>
        <w:t>24</w:t>
      </w:r>
      <w:r>
        <w:rPr>
          <w:rFonts w:ascii="Arial" w:hAnsi="Arial" w:cs="Arial" w:eastAsia="Arial"/>
          <w:sz w:val="46"/>
          <w:szCs w:val="46"/>
          <w:color w:val="150F18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2"/>
        </w:rPr>
        <w:t>Apri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46"/>
          <w:szCs w:val="46"/>
          <w:color w:val="150F18"/>
          <w:spacing w:val="108"/>
          <w:w w:val="100"/>
          <w:position w:val="-2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2"/>
          <w:position w:val="-2"/>
        </w:rPr>
        <w:t>2011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1" w:after="0" w:line="294" w:lineRule="auto"/>
        <w:ind w:left="110" w:right="8586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Tiberia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s</w:t>
      </w:r>
      <w:r>
        <w:rPr>
          <w:rFonts w:ascii="Arial" w:hAnsi="Arial" w:cs="Arial" w:eastAsia="Arial"/>
          <w:sz w:val="46"/>
          <w:szCs w:val="46"/>
          <w:color w:val="150F18"/>
          <w:spacing w:val="77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(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Se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a</w:t>
      </w:r>
      <w:r>
        <w:rPr>
          <w:rFonts w:ascii="Arial" w:hAnsi="Arial" w:cs="Arial" w:eastAsia="Arial"/>
          <w:sz w:val="46"/>
          <w:szCs w:val="46"/>
          <w:color w:val="150F18"/>
          <w:spacing w:val="-46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2"/>
        </w:rPr>
        <w:t>of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2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Galilee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)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,</w:t>
      </w:r>
      <w:r>
        <w:rPr>
          <w:rFonts w:ascii="Arial" w:hAnsi="Arial" w:cs="Arial" w:eastAsia="Arial"/>
          <w:sz w:val="46"/>
          <w:szCs w:val="46"/>
          <w:color w:val="150F18"/>
          <w:spacing w:val="67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030338"/>
          <w:spacing w:val="-16"/>
          <w:w w:val="136"/>
        </w:rPr>
        <w:t>I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4"/>
        </w:rPr>
        <w:t>srael,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4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Afte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r</w:t>
      </w:r>
      <w:r>
        <w:rPr>
          <w:rFonts w:ascii="Arial" w:hAnsi="Arial" w:cs="Arial" w:eastAsia="Arial"/>
          <w:sz w:val="46"/>
          <w:szCs w:val="46"/>
          <w:color w:val="150F18"/>
          <w:spacing w:val="121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a</w:t>
      </w:r>
      <w:r>
        <w:rPr>
          <w:rFonts w:ascii="Arial" w:hAnsi="Arial" w:cs="Arial" w:eastAsia="Arial"/>
          <w:sz w:val="46"/>
          <w:szCs w:val="46"/>
          <w:color w:val="150F18"/>
          <w:spacing w:val="8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r</w:t>
      </w:r>
      <w:r>
        <w:rPr>
          <w:rFonts w:ascii="Arial" w:hAnsi="Arial" w:cs="Arial" w:eastAsia="Arial"/>
          <w:sz w:val="46"/>
          <w:szCs w:val="46"/>
          <w:color w:val="150F18"/>
          <w:spacing w:val="26"/>
          <w:w w:val="100"/>
        </w:rPr>
        <w:t>a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in</w:t>
      </w:r>
      <w:r>
        <w:rPr>
          <w:rFonts w:ascii="Arial" w:hAnsi="Arial" w:cs="Arial" w:eastAsia="Arial"/>
          <w:sz w:val="46"/>
          <w:szCs w:val="46"/>
          <w:color w:val="150F18"/>
          <w:spacing w:val="59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4"/>
        </w:rPr>
        <w:t>durin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4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th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e</w:t>
      </w:r>
      <w:r>
        <w:rPr>
          <w:rFonts w:ascii="Arial" w:hAnsi="Arial" w:cs="Arial" w:eastAsia="Arial"/>
          <w:sz w:val="46"/>
          <w:szCs w:val="46"/>
          <w:color w:val="150F18"/>
          <w:spacing w:val="92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nigh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</w:rPr>
        <w:t>t</w:t>
      </w:r>
      <w:r>
        <w:rPr>
          <w:rFonts w:ascii="Arial" w:hAnsi="Arial" w:cs="Arial" w:eastAsia="Arial"/>
          <w:sz w:val="46"/>
          <w:szCs w:val="46"/>
          <w:color w:val="150F18"/>
          <w:spacing w:val="116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2"/>
        </w:rPr>
        <w:t>of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</w:rPr>
      </w:r>
    </w:p>
    <w:p>
      <w:pPr>
        <w:spacing w:before="0" w:after="0" w:line="527" w:lineRule="exact"/>
        <w:ind w:left="125" w:right="-20"/>
        <w:jc w:val="left"/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1"/>
        </w:rPr>
        <w:t>28-29</w:t>
      </w:r>
      <w:r>
        <w:rPr>
          <w:rFonts w:ascii="Arial" w:hAnsi="Arial" w:cs="Arial" w:eastAsia="Arial"/>
          <w:sz w:val="46"/>
          <w:szCs w:val="46"/>
          <w:color w:val="150F18"/>
          <w:spacing w:val="71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1"/>
        </w:rPr>
        <w:t>Apri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46"/>
          <w:szCs w:val="46"/>
          <w:color w:val="150F18"/>
          <w:spacing w:val="108"/>
          <w:w w:val="100"/>
          <w:position w:val="-1"/>
        </w:rPr>
        <w:t> </w:t>
      </w:r>
      <w:r>
        <w:rPr>
          <w:rFonts w:ascii="Arial" w:hAnsi="Arial" w:cs="Arial" w:eastAsia="Arial"/>
          <w:sz w:val="46"/>
          <w:szCs w:val="46"/>
          <w:color w:val="150F18"/>
          <w:spacing w:val="0"/>
          <w:w w:val="113"/>
          <w:position w:val="-1"/>
        </w:rPr>
        <w:t>2011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60" w:bottom="280" w:left="760" w:right="1080"/>
        </w:sectPr>
      </w:pPr>
      <w:rPr/>
    </w:p>
    <w:p>
      <w:pPr>
        <w:spacing w:before="0" w:after="0" w:line="988" w:lineRule="exact"/>
        <w:ind w:left="5273" w:right="4756"/>
        <w:jc w:val="center"/>
        <w:tabs>
          <w:tab w:pos="6260" w:val="left"/>
        </w:tabs>
        <w:rPr>
          <w:rFonts w:ascii="Calibri" w:hAnsi="Calibri" w:cs="Calibri" w:eastAsia="Calibri"/>
          <w:sz w:val="88"/>
          <w:szCs w:val="88"/>
        </w:rPr>
      </w:pPr>
      <w:rPr/>
      <w:r>
        <w:rPr/>
        <w:pict>
          <v:group style="position:absolute;margin-left:14.16pt;margin-top:99.839996pt;width:705.839936pt;height:188.28pt;mso-position-horizontal-relative:page;mso-position-vertical-relative:page;z-index:-4400" coordorigin="283,1997" coordsize="14117,3766">
            <v:shape style="position:absolute;left:283;top:1997;width:9883;height:3766" type="#_x0000_t75">
              <v:imagedata r:id="rId150" o:title=""/>
            </v:shape>
            <v:shape style="position:absolute;left:10099;top:2014;width:4301;height:3727" type="#_x0000_t75">
              <v:imagedata r:id="rId151" o:title=""/>
            </v:shape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position w:val="2"/>
        </w:rPr>
        <w:t>La</w:t>
        <w:tab/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2"/>
        </w:rPr>
        <w:t>é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2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2"/>
        </w:rPr>
        <w:t>éo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64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14.16pt;margin-top:-4.5pt;width:270pt;height:36pt;mso-position-horizontal-relative:page;mso-position-vertical-relative:paragraph;z-index:-4399" type="#_x0000_t75">
            <v:imagedata r:id="rId152" o:title=""/>
          </v:shape>
        </w:pict>
      </w:r>
      <w:hyperlink r:id="rId153"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tp://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-24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.mo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d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el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-8"/>
            <w:w w:val="100"/>
            <w:position w:val="1"/>
          </w:rPr>
          <w:t>z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-8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ale.d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/W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-12"/>
            <w:w w:val="100"/>
            <w:position w:val="1"/>
          </w:rPr>
          <w:t>F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/ind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x_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n.php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#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0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0"/>
          </w:rPr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2" w:lineRule="exact"/>
        <w:ind w:left="5647" w:right="444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30.959999pt;margin-top:-3.340001pt;width:230.28pt;height:70.56pt;mso-position-horizontal-relative:page;mso-position-vertical-relative:paragraph;z-index:-4398" type="#_x0000_t75">
            <v:imagedata r:id="rId154" o:title=""/>
          </v:shape>
        </w:pict>
      </w:r>
      <w:hyperlink r:id="rId155"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tp:/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vi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z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i-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36"/>
          <w:szCs w:val="36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eol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a.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rpa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5"/>
          <w:w w:val="100"/>
        </w:rPr>
        <w:t>.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-28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.i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/MA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E/map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.php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?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pa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na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=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2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jc w:val="left"/>
        <w:spacing w:after="0"/>
        <w:sectPr>
          <w:pgSz w:w="14400" w:h="10800" w:orient="landscape"/>
          <w:pgMar w:top="860" w:bottom="280" w:left="180" w:right="6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875" w:lineRule="exact"/>
        <w:ind w:left="1352" w:right="-20"/>
        <w:jc w:val="left"/>
        <w:rPr>
          <w:rFonts w:ascii="Calibri" w:hAnsi="Calibri" w:cs="Calibri" w:eastAsia="Calibri"/>
          <w:sz w:val="80"/>
          <w:szCs w:val="80"/>
        </w:rPr>
      </w:pPr>
      <w:rPr/>
      <w:r>
        <w:rPr>
          <w:rFonts w:ascii="Calibri" w:hAnsi="Calibri" w:cs="Calibri" w:eastAsia="Calibri"/>
          <w:sz w:val="80"/>
          <w:szCs w:val="80"/>
          <w:spacing w:val="9"/>
          <w:w w:val="100"/>
          <w:b/>
          <w:bCs/>
          <w:position w:val="4"/>
        </w:rPr>
        <w:t>+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+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sur</w:t>
      </w:r>
      <w:r>
        <w:rPr>
          <w:rFonts w:ascii="Calibri" w:hAnsi="Calibri" w:cs="Calibri" w:eastAsia="Calibri"/>
          <w:sz w:val="80"/>
          <w:szCs w:val="80"/>
          <w:spacing w:val="-7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le</w:t>
      </w:r>
      <w:r>
        <w:rPr>
          <w:rFonts w:ascii="Calibri" w:hAnsi="Calibri" w:cs="Calibri" w:eastAsia="Calibri"/>
          <w:sz w:val="80"/>
          <w:szCs w:val="80"/>
          <w:spacing w:val="-6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5"/>
          <w:w w:val="100"/>
          <w:b/>
          <w:bCs/>
          <w:position w:val="4"/>
        </w:rPr>
        <w:t>c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alcul</w:t>
      </w:r>
      <w:r>
        <w:rPr>
          <w:rFonts w:ascii="Calibri" w:hAnsi="Calibri" w:cs="Calibri" w:eastAsia="Calibri"/>
          <w:sz w:val="80"/>
          <w:szCs w:val="80"/>
          <w:spacing w:val="-16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2"/>
          <w:w w:val="100"/>
          <w:b/>
          <w:bCs/>
          <w:position w:val="4"/>
        </w:rPr>
        <w:t>d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80"/>
          <w:szCs w:val="80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80"/>
          <w:szCs w:val="80"/>
          <w:spacing w:val="-1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80"/>
          <w:szCs w:val="80"/>
          <w:spacing w:val="0"/>
          <w:w w:val="100"/>
          <w:b/>
          <w:bCs/>
          <w:position w:val="4"/>
        </w:rPr>
        <w:t>OD</w:t>
      </w:r>
      <w:r>
        <w:rPr>
          <w:rFonts w:ascii="Calibri" w:hAnsi="Calibri" w:cs="Calibri" w:eastAsia="Calibri"/>
          <w:sz w:val="80"/>
          <w:szCs w:val="80"/>
          <w:spacing w:val="0"/>
          <w:w w:val="100"/>
          <w:position w:val="0"/>
        </w:rPr>
      </w:r>
    </w:p>
    <w:p>
      <w:pPr>
        <w:jc w:val="left"/>
        <w:spacing w:after="0"/>
        <w:sectPr>
          <w:pgSz w:w="14400" w:h="10800" w:orient="landscape"/>
          <w:pgMar w:top="980" w:bottom="280" w:left="2060" w:right="2060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30" w:lineRule="exact"/>
        <w:ind w:left="1547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/>
        <w:pict>
          <v:shape style="position:absolute;margin-left:575.520020pt;margin-top:-39.939999pt;width:110.28pt;height:141.6pt;mso-position-horizontal-relative:page;mso-position-vertical-relative:paragraph;z-index:-4396" type="#_x0000_t75">
            <v:imagedata r:id="rId156" o:title=""/>
          </v:shape>
        </w:pic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Loi</w:t>
      </w:r>
      <w:r>
        <w:rPr>
          <w:rFonts w:ascii="Calibri" w:hAnsi="Calibri" w:cs="Calibri" w:eastAsia="Calibri"/>
          <w:sz w:val="56"/>
          <w:szCs w:val="56"/>
          <w:spacing w:val="-7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de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Beer</w:t>
      </w:r>
      <w:r>
        <w:rPr>
          <w:rFonts w:ascii="Calibri" w:hAnsi="Calibri" w:cs="Calibri" w:eastAsia="Calibri"/>
          <w:sz w:val="56"/>
          <w:szCs w:val="56"/>
          <w:spacing w:val="-6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2"/>
        </w:rPr>
        <w:t>/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Bouguer</w:t>
      </w:r>
      <w:r>
        <w:rPr>
          <w:rFonts w:ascii="Calibri" w:hAnsi="Calibri" w:cs="Calibri" w:eastAsia="Calibri"/>
          <w:sz w:val="56"/>
          <w:szCs w:val="56"/>
          <w:spacing w:val="-1"/>
          <w:w w:val="100"/>
          <w:position w:val="2"/>
        </w:rPr>
        <w:t>-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Lambert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673" w:lineRule="exact"/>
        <w:ind w:left="107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i</w:t>
      </w:r>
      <w:r>
        <w:rPr>
          <w:rFonts w:ascii="Calibri" w:hAnsi="Calibri" w:cs="Calibri" w:eastAsia="Calibri"/>
          <w:sz w:val="56"/>
          <w:szCs w:val="56"/>
          <w:spacing w:val="-3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fluence</w:t>
      </w:r>
      <w:r>
        <w:rPr>
          <w:rFonts w:ascii="Calibri" w:hAnsi="Calibri" w:cs="Calibri" w:eastAsia="Calibri"/>
          <w:sz w:val="56"/>
          <w:szCs w:val="56"/>
          <w:spacing w:val="-17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de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l'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1"/>
        </w:rPr>
        <w:t>é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paisse</w:t>
      </w:r>
      <w:r>
        <w:rPr>
          <w:rFonts w:ascii="Calibri" w:hAnsi="Calibri" w:cs="Calibri" w:eastAsia="Calibri"/>
          <w:sz w:val="56"/>
          <w:szCs w:val="56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-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du</w:t>
      </w:r>
      <w:r>
        <w:rPr>
          <w:rFonts w:ascii="Calibri" w:hAnsi="Calibri" w:cs="Calibri" w:eastAsia="Calibri"/>
          <w:sz w:val="56"/>
          <w:szCs w:val="5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milieu</w:t>
      </w:r>
      <w:r>
        <w:rPr>
          <w:rFonts w:ascii="Calibri" w:hAnsi="Calibri" w:cs="Calibri" w:eastAsia="Calibri"/>
          <w:sz w:val="56"/>
          <w:szCs w:val="56"/>
          <w:spacing w:val="-11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56"/>
          <w:szCs w:val="56"/>
          <w:spacing w:val="-2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sorba</w:t>
      </w:r>
      <w:r>
        <w:rPr>
          <w:rFonts w:ascii="Calibri" w:hAnsi="Calibri" w:cs="Calibri" w:eastAsia="Calibri"/>
          <w:sz w:val="56"/>
          <w:szCs w:val="56"/>
          <w:spacing w:val="-5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5" w:lineRule="auto"/>
        <w:ind w:left="107" w:right="24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oi</w:t>
      </w:r>
      <w:r>
        <w:rPr>
          <w:rFonts w:ascii="Calibri" w:hAnsi="Calibri" w:cs="Calibri" w:eastAsia="Calibri"/>
          <w:sz w:val="32"/>
          <w:szCs w:val="32"/>
          <w:spacing w:val="1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spacing w:val="2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1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ois</w:t>
      </w:r>
      <w:r>
        <w:rPr>
          <w:rFonts w:ascii="Calibri" w:hAnsi="Calibri" w:cs="Calibri" w:eastAsia="Calibri"/>
          <w:sz w:val="32"/>
          <w:szCs w:val="32"/>
          <w:spacing w:val="1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1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nom</w:t>
      </w:r>
      <w:r>
        <w:rPr>
          <w:rFonts w:ascii="Calibri" w:hAnsi="Calibri" w:cs="Calibri" w:eastAsia="Calibri"/>
          <w:sz w:val="32"/>
          <w:szCs w:val="32"/>
          <w:spacing w:val="1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spacing w:val="1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3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oi</w:t>
      </w:r>
      <w:r>
        <w:rPr>
          <w:rFonts w:ascii="Calibri" w:hAnsi="Calibri" w:cs="Calibri" w:eastAsia="Calibri"/>
          <w:sz w:val="32"/>
          <w:szCs w:val="32"/>
          <w:spacing w:val="1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spacing w:val="18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B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25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spacing w:val="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voi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3"/>
          <w:w w:val="100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18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B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ouguer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-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mb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ma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s,</w:t>
      </w:r>
      <w:r>
        <w:rPr>
          <w:rFonts w:ascii="Calibri" w:hAnsi="Calibri" w:cs="Calibri" w:eastAsia="Calibri"/>
          <w:sz w:val="32"/>
          <w:szCs w:val="32"/>
          <w:spacing w:val="1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us</w:t>
      </w:r>
      <w:r>
        <w:rPr>
          <w:rFonts w:ascii="Calibri" w:hAnsi="Calibri" w:cs="Calibri" w:eastAsia="Calibri"/>
          <w:sz w:val="32"/>
          <w:szCs w:val="32"/>
          <w:spacing w:val="1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omm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ném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oi</w:t>
      </w:r>
      <w:r>
        <w:rPr>
          <w:rFonts w:ascii="Calibri" w:hAnsi="Calibri" w:cs="Calibri" w:eastAsia="Calibri"/>
          <w:sz w:val="32"/>
          <w:szCs w:val="32"/>
          <w:spacing w:val="-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mbe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spacing w:val="-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-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su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us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ons</w:t>
      </w:r>
      <w:r>
        <w:rPr>
          <w:rFonts w:ascii="Calibri" w:hAnsi="Calibri" w:cs="Calibri" w:eastAsia="Calibri"/>
          <w:sz w:val="32"/>
          <w:szCs w:val="32"/>
          <w:spacing w:val="-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ns</w:t>
      </w:r>
      <w:r>
        <w:rPr>
          <w:rFonts w:ascii="Calibri" w:hAnsi="Calibri" w:cs="Calibri" w:eastAsia="Calibri"/>
          <w:sz w:val="32"/>
          <w:szCs w:val="32"/>
          <w:spacing w:val="-8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’hi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que</w:t>
      </w:r>
      <w:r>
        <w:rPr>
          <w:rFonts w:ascii="Calibri" w:hAnsi="Calibri" w:cs="Calibri" w:eastAsia="Calibri"/>
          <w:sz w:val="32"/>
          <w:szCs w:val="32"/>
          <w:spacing w:val="-1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des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é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é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enc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scie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f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que</w:t>
      </w:r>
      <w:r>
        <w:rPr>
          <w:rFonts w:ascii="Calibri" w:hAnsi="Calibri" w:cs="Calibri" w:eastAsia="Calibri"/>
          <w:sz w:val="32"/>
          <w:szCs w:val="32"/>
          <w:spacing w:val="2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.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66" w:after="0" w:line="235" w:lineRule="auto"/>
        <w:ind w:left="107" w:right="558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8.610535pt;margin-top:94.966705pt;width:8.314638pt;height:16.141651pt;mso-position-horizontal-relative:page;mso-position-vertical-relative:paragraph;z-index:-4395" type="#_x0000_t202" filled="f" stroked="f">
            <v:textbox inset="0,0,0,0">
              <w:txbxContent>
                <w:p>
                  <w:pPr>
                    <w:spacing w:before="0" w:after="0" w:line="323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à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  <w:b/>
          <w:bCs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ouguer</w:t>
      </w:r>
      <w:r>
        <w:rPr>
          <w:rFonts w:ascii="Calibri" w:hAnsi="Calibri" w:cs="Calibri" w:eastAsia="Calibri"/>
          <w:sz w:val="28"/>
          <w:szCs w:val="2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iè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rit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8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f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le</w:t>
      </w:r>
      <w:r>
        <w:rPr>
          <w:rFonts w:ascii="Calibri" w:hAnsi="Calibri" w:cs="Calibri" w:eastAsia="Calibri"/>
          <w:sz w:val="28"/>
          <w:szCs w:val="28"/>
          <w:spacing w:val="-6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elia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-20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rp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lu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iè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x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opri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8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ilieu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20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elle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elle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ilieu,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arti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lié</w:t>
      </w:r>
      <w:r>
        <w:rPr>
          <w:rFonts w:ascii="Calibri" w:hAnsi="Calibri" w:cs="Calibri" w:eastAsia="Calibri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1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7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2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9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«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20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opti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sur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lu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iè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»,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sel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le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</w:t>
      </w:r>
      <w:r>
        <w:rPr>
          <w:rFonts w:ascii="Calibri" w:hAnsi="Calibri" w:cs="Calibri" w:eastAsia="Calibri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«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ans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ieu</w:t>
      </w:r>
      <w:r>
        <w:rPr>
          <w:rFonts w:ascii="Calibri" w:hAnsi="Calibri" w:cs="Calibri" w:eastAsia="Calibri"/>
          <w:sz w:val="32"/>
          <w:szCs w:val="3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ans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ence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rme,</w:t>
      </w:r>
      <w:r>
        <w:rPr>
          <w:rFonts w:ascii="Calibri" w:hAnsi="Calibri" w:cs="Calibri" w:eastAsia="Calibri"/>
          <w:sz w:val="32"/>
          <w:szCs w:val="32"/>
          <w:spacing w:val="-8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32"/>
          <w:szCs w:val="32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lumiè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q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asse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ans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sceau</w:t>
      </w:r>
      <w:r>
        <w:rPr>
          <w:rFonts w:ascii="Calibri" w:hAnsi="Calibri" w:cs="Calibri" w:eastAsia="Calibri"/>
          <w:sz w:val="32"/>
          <w:szCs w:val="32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é</w:t>
      </w:r>
      <w:r>
        <w:rPr>
          <w:rFonts w:ascii="Calibri" w:hAnsi="Calibri" w:cs="Calibri" w:eastAsia="Calibri"/>
          <w:sz w:val="32"/>
          <w:szCs w:val="32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arie</w:t>
      </w:r>
      <w:r>
        <w:rPr>
          <w:rFonts w:ascii="Calibri" w:hAnsi="Calibri" w:cs="Calibri" w:eastAsia="Calibri"/>
          <w:sz w:val="32"/>
          <w:szCs w:val="32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-5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</w:rPr>
        <w:t>x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</w:rPr>
        <w:t>one</w:t>
      </w:r>
      <w:r>
        <w:rPr>
          <w:rFonts w:ascii="Calibri" w:hAnsi="Calibri" w:cs="Calibri" w:eastAsia="Calibri"/>
          <w:sz w:val="32"/>
          <w:szCs w:val="32"/>
          <w:color w:val="FF0000"/>
          <w:spacing w:val="-4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</w:rPr>
        <w:t>tiel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</w:rPr>
        <w:t>eme</w:t>
      </w:r>
      <w:r>
        <w:rPr>
          <w:rFonts w:ascii="Calibri" w:hAnsi="Calibri" w:cs="Calibri" w:eastAsia="Calibri"/>
          <w:sz w:val="32"/>
          <w:szCs w:val="32"/>
          <w:color w:val="FF0000"/>
          <w:spacing w:val="-5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FF0000"/>
          <w:spacing w:val="-2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</w:rPr>
        <w:t>v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ec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-8"/>
          <w:w w:val="100"/>
          <w:b/>
          <w:bCs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aj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  <w:b/>
          <w:bCs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ans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ce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mil</w:t>
      </w:r>
      <w:r>
        <w:rPr>
          <w:rFonts w:ascii="Calibri" w:hAnsi="Calibri" w:cs="Calibri" w:eastAsia="Calibri"/>
          <w:sz w:val="32"/>
          <w:szCs w:val="32"/>
          <w:color w:val="000000"/>
          <w:spacing w:val="2"/>
          <w:w w:val="100"/>
          <w:b/>
          <w:bCs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b/>
          <w:bCs/>
        </w:rPr>
        <w:t>eu</w:t>
      </w:r>
      <w:r>
        <w:rPr>
          <w:rFonts w:ascii="Calibri" w:hAnsi="Calibri" w:cs="Calibri" w:eastAsia="Calibri"/>
          <w:sz w:val="32"/>
          <w:szCs w:val="32"/>
          <w:color w:val="000000"/>
          <w:spacing w:val="-1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color w:val="000000"/>
          <w:spacing w:val="0"/>
          <w:w w:val="100"/>
        </w:rPr>
        <w:t>».</w:t>
      </w:r>
    </w:p>
    <w:p>
      <w:pPr>
        <w:jc w:val="left"/>
        <w:spacing w:after="0"/>
        <w:sectPr>
          <w:pgSz w:w="14400" w:h="10800" w:orient="landscape"/>
          <w:pgMar w:top="80" w:bottom="280" w:left="320" w:right="440"/>
        </w:sectPr>
      </w:pPr>
      <w:rPr/>
    </w:p>
    <w:p>
      <w:pPr>
        <w:spacing w:before="62" w:after="0" w:line="240" w:lineRule="auto"/>
        <w:ind w:left="107" w:right="-85"/>
        <w:jc w:val="left"/>
        <w:tabs>
          <w:tab w:pos="6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-La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ert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'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xprim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si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:</w:t>
      </w:r>
    </w:p>
    <w:p>
      <w:pPr>
        <w:spacing w:before="0" w:after="0" w:line="642" w:lineRule="exact"/>
        <w:ind w:right="-128"/>
        <w:jc w:val="left"/>
        <w:rPr>
          <w:rFonts w:ascii="Symbol" w:hAnsi="Symbol" w:cs="Symbol" w:eastAsia="Symbol"/>
          <w:sz w:val="55"/>
          <w:szCs w:val="5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5"/>
          <w:szCs w:val="55"/>
          <w:w w:val="103"/>
          <w:i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-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(</w:t>
      </w:r>
      <w:r>
        <w:rPr>
          <w:rFonts w:ascii="Symbol" w:hAnsi="Symbol" w:cs="Symbol" w:eastAsia="Symbol"/>
          <w:sz w:val="58"/>
          <w:szCs w:val="58"/>
          <w:spacing w:val="31"/>
          <w:w w:val="100"/>
        </w:rPr>
        <w:t>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55"/>
          <w:szCs w:val="55"/>
          <w:spacing w:val="-12"/>
          <w:w w:val="100"/>
        </w:rPr>
        <w:t> </w:t>
      </w:r>
      <w:r>
        <w:rPr>
          <w:rFonts w:ascii="Symbol" w:hAnsi="Symbol" w:cs="Symbol" w:eastAsia="Symbol"/>
          <w:sz w:val="55"/>
          <w:szCs w:val="55"/>
          <w:spacing w:val="0"/>
          <w:w w:val="103"/>
        </w:rPr>
        <w:t></w:t>
      </w:r>
      <w:r>
        <w:rPr>
          <w:rFonts w:ascii="Symbol" w:hAnsi="Symbol" w:cs="Symbol" w:eastAsia="Symbol"/>
          <w:sz w:val="55"/>
          <w:szCs w:val="55"/>
          <w:spacing w:val="0"/>
          <w:w w:val="100"/>
        </w:rPr>
      </w:r>
    </w:p>
    <w:p>
      <w:pPr>
        <w:spacing w:before="0" w:after="0" w:line="642" w:lineRule="exact"/>
        <w:ind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-1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(</w:t>
      </w:r>
      <w:r>
        <w:rPr>
          <w:rFonts w:ascii="Symbol" w:hAnsi="Symbol" w:cs="Symbol" w:eastAsia="Symbol"/>
          <w:sz w:val="58"/>
          <w:szCs w:val="58"/>
          <w:spacing w:val="31"/>
          <w:w w:val="100"/>
        </w:rPr>
        <w:t>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55"/>
          <w:szCs w:val="55"/>
          <w:spacing w:val="-39"/>
          <w:w w:val="100"/>
        </w:rPr>
        <w:t>.</w:t>
      </w:r>
      <w:r>
        <w:rPr>
          <w:rFonts w:ascii="Times New Roman" w:hAnsi="Times New Roman" w:cs="Times New Roman" w:eastAsia="Times New Roman"/>
          <w:sz w:val="55"/>
          <w:szCs w:val="55"/>
          <w:spacing w:val="3"/>
          <w:w w:val="100"/>
          <w:i/>
        </w:rPr>
        <w:t>e</w:t>
      </w:r>
      <w:r>
        <w:rPr>
          <w:rFonts w:ascii="Symbol" w:hAnsi="Symbol" w:cs="Symbol" w:eastAsia="Symbol"/>
          <w:sz w:val="34"/>
          <w:szCs w:val="34"/>
          <w:spacing w:val="0"/>
          <w:w w:val="100"/>
          <w:position w:val="25"/>
        </w:rPr>
        <w:t></w:t>
      </w:r>
      <w:r>
        <w:rPr>
          <w:rFonts w:ascii="Times New Roman" w:hAnsi="Times New Roman" w:cs="Times New Roman" w:eastAsia="Times New Roman"/>
          <w:sz w:val="34"/>
          <w:szCs w:val="34"/>
          <w:spacing w:val="-30"/>
          <w:w w:val="100"/>
          <w:position w:val="25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-4"/>
          <w:w w:val="103"/>
          <w:position w:val="25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3"/>
          <w:i/>
          <w:position w:val="25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440"/>
          <w:cols w:num="3" w:equalWidth="0">
            <w:col w:w="5800" w:space="1294"/>
            <w:col w:w="1407" w:space="135"/>
            <w:col w:w="5004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440"/>
        </w:sectPr>
      </w:pPr>
      <w:rPr/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7" w:right="-85"/>
        <w:jc w:val="left"/>
        <w:tabs>
          <w:tab w:pos="640" w:val="left"/>
        </w:tabs>
        <w:rPr>
          <w:rFonts w:ascii="Calibri" w:hAnsi="Calibri" w:cs="Calibri" w:eastAsia="Calibri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0"/>
          <w:w w:val="100"/>
        </w:rPr>
        <w:t>•</w:t>
        <w:tab/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:</w:t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/>
        <w:br w:type="column"/>
      </w:r>
      <w:r>
        <w:rPr>
          <w:sz w:val="28"/>
          <w:szCs w:val="28"/>
        </w:rPr>
      </w:r>
    </w:p>
    <w:p>
      <w:pPr>
        <w:spacing w:before="0" w:after="0" w:line="240" w:lineRule="auto"/>
        <w:ind w:right="-138"/>
        <w:jc w:val="left"/>
        <w:tabs>
          <w:tab w:pos="680" w:val="left"/>
        </w:tabs>
        <w:rPr>
          <w:rFonts w:ascii="Symbol" w:hAnsi="Symbol" w:cs="Symbol" w:eastAsia="Symbol"/>
          <w:sz w:val="55"/>
          <w:szCs w:val="55"/>
        </w:rPr>
      </w:pPr>
      <w:rPr/>
      <w:r>
        <w:rPr>
          <w:rFonts w:ascii="Times New Roman" w:hAnsi="Times New Roman" w:cs="Times New Roman" w:eastAsia="Times New Roman"/>
          <w:sz w:val="55"/>
          <w:szCs w:val="55"/>
          <w:spacing w:val="-45"/>
          <w:w w:val="100"/>
          <w:i/>
        </w:rPr>
        <w:t>A</w:t>
      </w:r>
      <w:r>
        <w:rPr>
          <w:rFonts w:ascii="Symbol" w:hAnsi="Symbol" w:cs="Symbol" w:eastAsia="Symbol"/>
          <w:sz w:val="34"/>
          <w:szCs w:val="34"/>
          <w:spacing w:val="0"/>
          <w:w w:val="100"/>
          <w:position w:val="-14"/>
        </w:rPr>
        <w:t></w:t>
      </w:r>
      <w:r>
        <w:rPr>
          <w:rFonts w:ascii="Times New Roman" w:hAnsi="Times New Roman" w:cs="Times New Roman" w:eastAsia="Times New Roman"/>
          <w:sz w:val="34"/>
          <w:szCs w:val="34"/>
          <w:spacing w:val="-81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14"/>
        </w:rPr>
      </w:r>
      <w:r>
        <w:rPr>
          <w:rFonts w:ascii="Symbol" w:hAnsi="Symbol" w:cs="Symbol" w:eastAsia="Symbol"/>
          <w:sz w:val="55"/>
          <w:szCs w:val="55"/>
          <w:spacing w:val="0"/>
          <w:w w:val="101"/>
          <w:position w:val="0"/>
        </w:rPr>
        <w:t></w:t>
      </w:r>
      <w:r>
        <w:rPr>
          <w:rFonts w:ascii="Symbol" w:hAnsi="Symbol" w:cs="Symbol" w:eastAsia="Symbol"/>
          <w:sz w:val="55"/>
          <w:szCs w:val="55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189" w:lineRule="auto"/>
        <w:ind w:left="1064" w:right="-155" w:firstLine="-1064"/>
        <w:jc w:val="left"/>
        <w:tabs>
          <w:tab w:pos="11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273.853394pt;margin-top:27.268478pt;width:25.851328pt;height:.1pt;mso-position-horizontal-relative:page;mso-position-vertical-relative:paragraph;z-index:-4397" coordorigin="5477,545" coordsize="517,2">
            <v:shape style="position:absolute;left:5477;top:545;width:517;height:2" coordorigin="5477,545" coordsize="517,0" path="m5477,545l5994,545e" filled="f" stroked="t" strokeweight="1.134374pt" strokecolor="#000000">
              <v:path arrowok="t"/>
            </v:shape>
          </v:group>
          <w10:wrap type="none"/>
        </w:pict>
      </w:r>
      <w:r>
        <w:rPr>
          <w:rFonts w:ascii="Symbol" w:hAnsi="Symbol" w:cs="Symbol" w:eastAsia="Symbol"/>
          <w:sz w:val="55"/>
          <w:szCs w:val="55"/>
          <w:spacing w:val="29"/>
          <w:w w:val="100"/>
        </w:rPr>
        <w:t></w:t>
      </w:r>
      <w:r>
        <w:rPr>
          <w:rFonts w:ascii="Times New Roman" w:hAnsi="Times New Roman" w:cs="Times New Roman" w:eastAsia="Times New Roman"/>
          <w:sz w:val="55"/>
          <w:szCs w:val="55"/>
          <w:spacing w:val="-18"/>
          <w:w w:val="100"/>
          <w:i/>
        </w:rPr>
        <w:t>L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55"/>
          <w:szCs w:val="55"/>
          <w:spacing w:val="-1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</w:rPr>
        <w:tab/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1"/>
          <w:i/>
          <w:position w:val="35"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1"/>
          <w:i/>
          <w:position w:val="35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33"/>
          <w:w w:val="101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2"/>
          <w:position w:val="-14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/>
        <w:br w:type="column"/>
      </w:r>
      <w:r>
        <w:rPr>
          <w:sz w:val="26"/>
          <w:szCs w:val="26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55"/>
          <w:szCs w:val="55"/>
        </w:rPr>
      </w:pPr>
      <w:rPr/>
      <w:r>
        <w:rPr>
          <w:rFonts w:ascii="Symbol" w:hAnsi="Symbol" w:cs="Symbol" w:eastAsia="Symbol"/>
          <w:sz w:val="55"/>
          <w:szCs w:val="55"/>
          <w:spacing w:val="0"/>
          <w:w w:val="100"/>
        </w:rPr>
        <w:t></w:t>
      </w:r>
      <w:r>
        <w:rPr>
          <w:rFonts w:ascii="Times New Roman" w:hAnsi="Times New Roman" w:cs="Times New Roman" w:eastAsia="Times New Roman"/>
          <w:sz w:val="55"/>
          <w:szCs w:val="55"/>
          <w:spacing w:val="-36"/>
          <w:w w:val="100"/>
        </w:rPr>
        <w:t> </w:t>
      </w:r>
      <w:r>
        <w:rPr>
          <w:rFonts w:ascii="Symbol" w:hAnsi="Symbol" w:cs="Symbol" w:eastAsia="Symbol"/>
          <w:sz w:val="58"/>
          <w:szCs w:val="58"/>
          <w:spacing w:val="0"/>
          <w:w w:val="96"/>
        </w:rPr>
        <w:t></w:t>
      </w:r>
      <w:r>
        <w:rPr>
          <w:rFonts w:ascii="Times New Roman" w:hAnsi="Times New Roman" w:cs="Times New Roman" w:eastAsia="Times New Roman"/>
          <w:sz w:val="58"/>
          <w:szCs w:val="58"/>
          <w:spacing w:val="-97"/>
          <w:w w:val="100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-36"/>
          <w:w w:val="101"/>
        </w:rPr>
        <w:t>.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1"/>
          <w:i/>
        </w:rPr>
        <w:t>l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440"/>
          <w:cols w:num="4" w:equalWidth="0">
            <w:col w:w="1963" w:space="1074"/>
            <w:col w:w="988" w:space="124"/>
            <w:col w:w="1446" w:space="225"/>
            <w:col w:w="7820"/>
          </w:cols>
        </w:sectPr>
      </w:pPr>
      <w:rPr/>
    </w:p>
    <w:p>
      <w:pPr>
        <w:spacing w:before="79" w:after="0" w:line="240" w:lineRule="auto"/>
        <w:ind w:left="10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I/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18"/>
          <w:szCs w:val="18"/>
          <w:spacing w:val="0"/>
          <w:w w:val="100"/>
          <w:b/>
          <w:bCs/>
        </w:rPr>
        <w:t>0</w:t>
      </w:r>
      <w:r>
        <w:rPr>
          <w:rFonts w:ascii="Calibri" w:hAnsi="Calibri" w:cs="Calibri" w:eastAsia="Calibri"/>
          <w:sz w:val="18"/>
          <w:szCs w:val="18"/>
          <w:spacing w:val="21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smi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sans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)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</w:p>
    <w:p>
      <w:pPr>
        <w:spacing w:before="61" w:after="0" w:line="240" w:lineRule="auto"/>
        <w:ind w:left="10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i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-20"/>
          <w:w w:val="100"/>
        </w:rPr>
        <w:t>’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b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rba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opti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à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ong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'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4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  <w:i/>
        </w:rPr>
        <w:t>λ</w:t>
      </w:r>
      <w:r>
        <w:rPr>
          <w:rFonts w:ascii="Calibri" w:hAnsi="Calibri" w:cs="Calibri" w:eastAsia="Calibri"/>
          <w:sz w:val="28"/>
          <w:szCs w:val="28"/>
          <w:spacing w:val="-1"/>
          <w:w w:val="100"/>
          <w:i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(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sans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)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</w:p>
    <w:p>
      <w:pPr>
        <w:spacing w:before="71" w:after="0" w:line="240" w:lineRule="auto"/>
        <w:ind w:left="10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i/>
        </w:rPr>
        <w:t>ε</w:t>
      </w:r>
      <w:r>
        <w:rPr>
          <w:rFonts w:ascii="Calibri" w:hAnsi="Calibri" w:cs="Calibri" w:eastAsia="Calibri"/>
          <w:sz w:val="32"/>
          <w:szCs w:val="32"/>
          <w:spacing w:val="-11"/>
          <w:w w:val="100"/>
          <w:b/>
          <w:bCs/>
          <w:i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'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xtin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tion</w:t>
      </w:r>
      <w:r>
        <w:rPr>
          <w:rFonts w:ascii="Calibri" w:hAnsi="Calibri" w:cs="Calibri" w:eastAsia="Calibri"/>
          <w:sz w:val="28"/>
          <w:szCs w:val="28"/>
          <w:spacing w:val="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ilie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Elle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'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e,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h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iq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de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l'e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ti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m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é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e.</w:t>
      </w:r>
    </w:p>
    <w:p>
      <w:pPr>
        <w:spacing w:before="70" w:after="0" w:line="240" w:lineRule="auto"/>
        <w:ind w:left="107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ℓ</w:t>
      </w:r>
      <w:r>
        <w:rPr>
          <w:rFonts w:ascii="Calibri" w:hAnsi="Calibri" w:cs="Calibri" w:eastAsia="Calibri"/>
          <w:sz w:val="32"/>
          <w:szCs w:val="32"/>
          <w:spacing w:val="-10"/>
          <w:w w:val="100"/>
          <w:b/>
          <w:bCs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g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aj</w:t>
      </w:r>
      <w:r>
        <w:rPr>
          <w:rFonts w:ascii="Calibri" w:hAnsi="Calibri" w:cs="Calibri" w:eastAsia="Calibri"/>
          <w:sz w:val="28"/>
          <w:szCs w:val="28"/>
          <w:spacing w:val="-3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opti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q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la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lu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i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n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t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a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v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5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sée,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elle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c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-4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es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ond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à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«</w:t>
      </w:r>
      <w:r>
        <w:rPr>
          <w:rFonts w:ascii="Calibri" w:hAnsi="Calibri" w:cs="Calibri" w:eastAsia="Calibri"/>
          <w:sz w:val="28"/>
          <w:szCs w:val="28"/>
          <w:spacing w:val="3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l'é</w:t>
      </w:r>
      <w:r>
        <w:rPr>
          <w:rFonts w:ascii="Calibri" w:hAnsi="Calibri" w:cs="Calibri" w:eastAsia="Calibri"/>
          <w:sz w:val="28"/>
          <w:szCs w:val="28"/>
          <w:spacing w:val="-1"/>
          <w:w w:val="100"/>
        </w:rPr>
        <w:t>p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ais</w:t>
      </w:r>
      <w:r>
        <w:rPr>
          <w:rFonts w:ascii="Calibri" w:hAnsi="Calibri" w:cs="Calibri" w:eastAsia="Calibri"/>
          <w:sz w:val="28"/>
          <w:szCs w:val="28"/>
          <w:spacing w:val="1"/>
          <w:w w:val="100"/>
        </w:rPr>
        <w:t>s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e</w:t>
      </w:r>
      <w:r>
        <w:rPr>
          <w:rFonts w:ascii="Calibri" w:hAnsi="Calibri" w:cs="Calibri" w:eastAsia="Calibri"/>
          <w:sz w:val="28"/>
          <w:szCs w:val="28"/>
          <w:spacing w:val="-2"/>
          <w:w w:val="100"/>
        </w:rPr>
        <w:t>u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r</w:t>
      </w:r>
      <w:r>
        <w:rPr>
          <w:rFonts w:ascii="Calibri" w:hAnsi="Calibri" w:cs="Calibri" w:eastAsia="Calibri"/>
          <w:sz w:val="28"/>
          <w:szCs w:val="28"/>
          <w:spacing w:val="5"/>
          <w:w w:val="100"/>
        </w:rPr>
        <w:t> 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  <w:t>».</w:t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440"/>
        </w:sectPr>
      </w:pPr>
      <w:rPr/>
    </w:p>
    <w:p>
      <w:pPr>
        <w:spacing w:before="6" w:after="0" w:line="240" w:lineRule="auto"/>
        <w:ind w:left="2201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M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esu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de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l'a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b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48"/>
          <w:szCs w:val="48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la</w:t>
      </w:r>
      <w:r>
        <w:rPr>
          <w:rFonts w:ascii="Calibri" w:hAnsi="Calibri" w:cs="Calibri" w:eastAsia="Calibri"/>
          <w:sz w:val="48"/>
          <w:szCs w:val="48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48"/>
          <w:szCs w:val="48"/>
          <w:spacing w:val="-1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mi</w:t>
      </w:r>
      <w:r>
        <w:rPr>
          <w:rFonts w:ascii="Calibri" w:hAnsi="Calibri" w:cs="Calibri" w:eastAsia="Calibri"/>
          <w:sz w:val="48"/>
          <w:szCs w:val="48"/>
          <w:spacing w:val="1"/>
          <w:w w:val="100"/>
          <w:b/>
          <w:bCs/>
        </w:rPr>
        <w:t>è</w:t>
      </w:r>
      <w:r>
        <w:rPr>
          <w:rFonts w:ascii="Calibri" w:hAnsi="Calibri" w:cs="Calibri" w:eastAsia="Calibri"/>
          <w:sz w:val="48"/>
          <w:szCs w:val="48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par</w:t>
      </w:r>
      <w:r>
        <w:rPr>
          <w:rFonts w:ascii="Calibri" w:hAnsi="Calibri" w:cs="Calibri" w:eastAsia="Calibri"/>
          <w:sz w:val="48"/>
          <w:szCs w:val="48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b/>
          <w:bCs/>
        </w:rPr>
        <w:t>milieu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</w:r>
    </w:p>
    <w:p>
      <w:pPr>
        <w:spacing w:before="70" w:after="0" w:line="240" w:lineRule="auto"/>
        <w:ind w:left="809" w:right="-20"/>
        <w:jc w:val="left"/>
        <w:tabs>
          <w:tab w:pos="13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100"/>
        </w:rPr>
        <w:t>•</w:t>
      </w:r>
      <w:r>
        <w:rPr>
          <w:rFonts w:ascii="Arial" w:hAnsi="Arial" w:cs="Arial" w:eastAsia="Arial"/>
          <w:sz w:val="32"/>
          <w:szCs w:val="32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Des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ri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p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ti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mo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n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2"/>
          <w:szCs w:val="32"/>
          <w:spacing w:val="-2"/>
          <w:w w:val="100"/>
          <w:b/>
          <w:bCs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</w:rPr>
        <w:t>e: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35" w:lineRule="auto"/>
        <w:ind w:left="216" w:right="4592"/>
        <w:jc w:val="left"/>
        <w:rPr>
          <w:rFonts w:ascii="Calibri" w:hAnsi="Calibri" w:cs="Calibri" w:eastAsia="Calibri"/>
          <w:sz w:val="34"/>
          <w:szCs w:val="34"/>
        </w:rPr>
      </w:pPr>
      <w:rPr/>
      <w:r>
        <w:rPr>
          <w:rFonts w:ascii="Calibri" w:hAnsi="Calibri" w:cs="Calibri" w:eastAsia="Calibri"/>
          <w:sz w:val="34"/>
          <w:szCs w:val="34"/>
          <w:spacing w:val="0"/>
          <w:w w:val="100"/>
        </w:rPr>
        <w:t>Sur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ail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opti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e,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on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al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g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,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l'o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e,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à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g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auch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,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lampe,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un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ad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po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apo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ti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v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e,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el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on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emp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ar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és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en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la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e,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és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10"/>
          <w:w w:val="100"/>
        </w:rPr>
        <w:t>f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é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oj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-35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.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fi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,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on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lace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miè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e.</w:t>
      </w:r>
      <w:r>
        <w:rPr>
          <w:rFonts w:ascii="Calibri" w:hAnsi="Calibri" w:cs="Calibri" w:eastAsia="Calibri"/>
          <w:sz w:val="34"/>
          <w:szCs w:val="34"/>
          <w:spacing w:val="-9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(l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x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è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e,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ou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it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)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auto"/>
        <w:ind w:left="216" w:right="4671"/>
        <w:jc w:val="left"/>
        <w:rPr>
          <w:rFonts w:ascii="Calibri" w:hAnsi="Calibri" w:cs="Calibri" w:eastAsia="Calibri"/>
          <w:sz w:val="34"/>
          <w:szCs w:val="34"/>
        </w:rPr>
      </w:pPr>
      <w:rPr/>
      <w:r>
        <w:rPr/>
        <w:pict>
          <v:shape style="position:absolute;margin-left:104.879997pt;margin-top:76.337547pt;width:245.16pt;height:129.360000pt;mso-position-horizontal-relative:page;mso-position-vertical-relative:paragraph;z-index:-4393" type="#_x0000_t75">
            <v:imagedata r:id="rId157" o:title=""/>
          </v:shape>
        </w:pic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Il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f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fit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d'e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g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er</w:t>
      </w:r>
      <w:r>
        <w:rPr>
          <w:rFonts w:ascii="Calibri" w:hAnsi="Calibri" w:cs="Calibri" w:eastAsia="Calibri"/>
          <w:sz w:val="34"/>
          <w:szCs w:val="34"/>
          <w:spacing w:val="-8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l'i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mineu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5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an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mi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au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fur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à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m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'on</w:t>
      </w:r>
      <w:r>
        <w:rPr>
          <w:rFonts w:ascii="Calibri" w:hAnsi="Calibri" w:cs="Calibri" w:eastAsia="Calibri"/>
          <w:sz w:val="34"/>
          <w:szCs w:val="34"/>
          <w:spacing w:val="-7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em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es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lames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la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es.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Le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c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l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me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'inc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éme</w:t>
      </w:r>
      <w:r>
        <w:rPr>
          <w:rFonts w:ascii="Calibri" w:hAnsi="Calibri" w:cs="Calibri" w:eastAsia="Calibri"/>
          <w:sz w:val="34"/>
          <w:szCs w:val="34"/>
          <w:spacing w:val="-3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er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'u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q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é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x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l'é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p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ais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eur</w:t>
      </w:r>
      <w:r>
        <w:rPr>
          <w:rFonts w:ascii="Calibri" w:hAnsi="Calibri" w:cs="Calibri" w:eastAsia="Calibri"/>
          <w:sz w:val="34"/>
          <w:szCs w:val="34"/>
          <w:spacing w:val="-9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d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u</w:t>
      </w:r>
      <w:r>
        <w:rPr>
          <w:rFonts w:ascii="Calibri" w:hAnsi="Calibri" w:cs="Calibri" w:eastAsia="Calibri"/>
          <w:sz w:val="34"/>
          <w:szCs w:val="34"/>
          <w:spacing w:val="-2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mil</w:t>
      </w:r>
      <w:r>
        <w:rPr>
          <w:rFonts w:ascii="Calibri" w:hAnsi="Calibri" w:cs="Calibri" w:eastAsia="Calibri"/>
          <w:sz w:val="34"/>
          <w:szCs w:val="34"/>
          <w:spacing w:val="2"/>
          <w:w w:val="100"/>
        </w:rPr>
        <w:t>i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eu</w:t>
      </w:r>
      <w:r>
        <w:rPr>
          <w:rFonts w:ascii="Calibri" w:hAnsi="Calibri" w:cs="Calibri" w:eastAsia="Calibri"/>
          <w:sz w:val="34"/>
          <w:szCs w:val="34"/>
          <w:spacing w:val="-6"/>
          <w:w w:val="100"/>
        </w:rPr>
        <w:t> 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b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s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o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r</w:t>
      </w:r>
      <w:r>
        <w:rPr>
          <w:rFonts w:ascii="Calibri" w:hAnsi="Calibri" w:cs="Calibri" w:eastAsia="Calibri"/>
          <w:sz w:val="34"/>
          <w:szCs w:val="34"/>
          <w:spacing w:val="-1"/>
          <w:w w:val="100"/>
        </w:rPr>
        <w:t>b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a</w:t>
      </w:r>
      <w:r>
        <w:rPr>
          <w:rFonts w:ascii="Calibri" w:hAnsi="Calibri" w:cs="Calibri" w:eastAsia="Calibri"/>
          <w:sz w:val="34"/>
          <w:szCs w:val="34"/>
          <w:spacing w:val="-4"/>
          <w:w w:val="100"/>
        </w:rPr>
        <w:t>n</w:t>
      </w:r>
      <w:r>
        <w:rPr>
          <w:rFonts w:ascii="Calibri" w:hAnsi="Calibri" w:cs="Calibri" w:eastAsia="Calibri"/>
          <w:sz w:val="34"/>
          <w:szCs w:val="34"/>
          <w:spacing w:val="1"/>
          <w:w w:val="100"/>
        </w:rPr>
        <w:t>t</w:t>
      </w:r>
      <w:r>
        <w:rPr>
          <w:rFonts w:ascii="Calibri" w:hAnsi="Calibri" w:cs="Calibri" w:eastAsia="Calibri"/>
          <w:sz w:val="34"/>
          <w:szCs w:val="34"/>
          <w:spacing w:val="0"/>
          <w:w w:val="100"/>
        </w:rPr>
        <w:t>: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pgSz w:w="14400" w:h="10800" w:orient="landscape"/>
          <w:pgMar w:top="240" w:bottom="0" w:left="40" w:right="1960"/>
        </w:sectPr>
      </w:pPr>
      <w:rPr/>
    </w:p>
    <w:p>
      <w:pPr>
        <w:spacing w:before="4" w:after="0" w:line="240" w:lineRule="auto"/>
        <w:ind w:left="474" w:right="-128"/>
        <w:jc w:val="left"/>
        <w:rPr>
          <w:rFonts w:ascii="Symbol" w:hAnsi="Symbol" w:cs="Symbol" w:eastAsia="Symbol"/>
          <w:sz w:val="55"/>
          <w:szCs w:val="5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3.610527pt;margin-top:23.243311pt;width:8.314638pt;height:16.186185pt;mso-position-horizontal-relative:page;mso-position-vertical-relative:paragraph;z-index:-4392" type="#_x0000_t202" filled="f" stroked="f">
            <v:textbox inset="0,0,0,0">
              <w:txbxContent>
                <w:p>
                  <w:pPr>
                    <w:spacing w:before="0" w:after="0" w:line="324" w:lineRule="exact"/>
                    <w:ind w:right="-89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5"/>
          <w:szCs w:val="55"/>
          <w:w w:val="103"/>
          <w:i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-78"/>
          <w:w w:val="100"/>
          <w:i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(</w:t>
      </w:r>
      <w:r>
        <w:rPr>
          <w:rFonts w:ascii="Symbol" w:hAnsi="Symbol" w:cs="Symbol" w:eastAsia="Symbol"/>
          <w:sz w:val="58"/>
          <w:szCs w:val="58"/>
          <w:spacing w:val="31"/>
          <w:w w:val="100"/>
        </w:rPr>
        <w:t>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55"/>
          <w:szCs w:val="55"/>
          <w:spacing w:val="-12"/>
          <w:w w:val="100"/>
        </w:rPr>
        <w:t> </w:t>
      </w:r>
      <w:r>
        <w:rPr>
          <w:rFonts w:ascii="Symbol" w:hAnsi="Symbol" w:cs="Symbol" w:eastAsia="Symbol"/>
          <w:sz w:val="55"/>
          <w:szCs w:val="55"/>
          <w:spacing w:val="0"/>
          <w:w w:val="103"/>
        </w:rPr>
        <w:t></w:t>
      </w:r>
      <w:r>
        <w:rPr>
          <w:rFonts w:ascii="Symbol" w:hAnsi="Symbol" w:cs="Symbol" w:eastAsia="Symbol"/>
          <w:sz w:val="55"/>
          <w:szCs w:val="55"/>
          <w:spacing w:val="0"/>
          <w:w w:val="100"/>
        </w:rPr>
      </w:r>
    </w:p>
    <w:p>
      <w:pPr>
        <w:spacing w:before="0" w:after="0" w:line="715" w:lineRule="exact"/>
        <w:ind w:right="-20"/>
        <w:jc w:val="left"/>
        <w:tabs>
          <w:tab w:pos="440" w:val="left"/>
        </w:tabs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-132"/>
          <w:w w:val="100"/>
          <w:i/>
          <w:position w:val="-2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  <w:position w:val="-2"/>
        </w:rPr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  <w:position w:val="-2"/>
        </w:rPr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2"/>
        </w:rPr>
        <w:t>(</w:t>
      </w:r>
      <w:r>
        <w:rPr>
          <w:rFonts w:ascii="Symbol" w:hAnsi="Symbol" w:cs="Symbol" w:eastAsia="Symbol"/>
          <w:sz w:val="58"/>
          <w:szCs w:val="58"/>
          <w:spacing w:val="31"/>
          <w:w w:val="100"/>
          <w:position w:val="-2"/>
        </w:rPr>
        <w:t>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2"/>
        </w:rPr>
        <w:t>)</w:t>
      </w:r>
      <w:r>
        <w:rPr>
          <w:rFonts w:ascii="Times New Roman" w:hAnsi="Times New Roman" w:cs="Times New Roman" w:eastAsia="Times New Roman"/>
          <w:sz w:val="55"/>
          <w:szCs w:val="55"/>
          <w:spacing w:val="-39"/>
          <w:w w:val="100"/>
          <w:position w:val="-2"/>
        </w:rPr>
        <w:t>.</w:t>
      </w:r>
      <w:r>
        <w:rPr>
          <w:rFonts w:ascii="Times New Roman" w:hAnsi="Times New Roman" w:cs="Times New Roman" w:eastAsia="Times New Roman"/>
          <w:sz w:val="55"/>
          <w:szCs w:val="55"/>
          <w:spacing w:val="3"/>
          <w:w w:val="100"/>
          <w:i/>
          <w:position w:val="-2"/>
        </w:rPr>
        <w:t>e</w:t>
      </w:r>
      <w:r>
        <w:rPr>
          <w:rFonts w:ascii="Symbol" w:hAnsi="Symbol" w:cs="Symbol" w:eastAsia="Symbol"/>
          <w:sz w:val="34"/>
          <w:szCs w:val="34"/>
          <w:spacing w:val="0"/>
          <w:w w:val="100"/>
          <w:position w:val="23"/>
        </w:rPr>
        <w:t></w:t>
      </w:r>
      <w:r>
        <w:rPr>
          <w:rFonts w:ascii="Times New Roman" w:hAnsi="Times New Roman" w:cs="Times New Roman" w:eastAsia="Times New Roman"/>
          <w:sz w:val="34"/>
          <w:szCs w:val="34"/>
          <w:spacing w:val="-30"/>
          <w:w w:val="100"/>
          <w:position w:val="2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-4"/>
          <w:w w:val="103"/>
          <w:position w:val="23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3"/>
          <w:i/>
          <w:position w:val="23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1960"/>
          <w:cols w:num="2" w:equalWidth="0">
            <w:col w:w="1880" w:space="135"/>
            <w:col w:w="10385"/>
          </w:cols>
        </w:sectPr>
      </w:pPr>
      <w:rPr/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07.279999pt;margin-top:54.48pt;width:612.72pt;height:461.16pt;mso-position-horizontal-relative:page;mso-position-vertical-relative:page;z-index:-4394" coordorigin="2146,1090" coordsize="12254,9223">
            <v:shape style="position:absolute;left:8102;top:1090;width:5784;height:4337" type="#_x0000_t75">
              <v:imagedata r:id="rId158" o:title=""/>
            </v:shape>
            <v:shape style="position:absolute;left:7826;top:3979;width:6336;height:6334" type="#_x0000_t75">
              <v:imagedata r:id="rId159" o:title=""/>
            </v:shape>
            <v:shape style="position:absolute;left:2146;top:9072;width:6000;height:590" type="#_x0000_t75">
              <v:imagedata r:id="rId160" o:title=""/>
            </v:shape>
            <v:shape style="position:absolute;left:9302;top:4200;width:5098;height:583" type="#_x0000_t75">
              <v:imagedata r:id="rId161" o:title=""/>
            </v:shape>
            <w10:wrap type="none"/>
          </v:group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40" w:lineRule="auto"/>
        <w:ind w:left="104" w:right="-20"/>
        <w:jc w:val="left"/>
        <w:rPr>
          <w:rFonts w:ascii="Calibri" w:hAnsi="Calibri" w:cs="Calibri" w:eastAsia="Calibri"/>
          <w:sz w:val="24"/>
          <w:szCs w:val="24"/>
        </w:rPr>
      </w:pPr>
      <w:rPr/>
      <w:hyperlink r:id="rId162"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h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: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-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-4"/>
            <w:w w:val="100"/>
          </w:rPr>
          <w:t>h</w:t>
        </w:r>
        <w:r>
          <w:rPr>
            <w:rFonts w:ascii="Calibri" w:hAnsi="Calibri" w:cs="Calibri" w:eastAsia="Calibri"/>
            <w:sz w:val="24"/>
            <w:szCs w:val="24"/>
            <w:spacing w:val="-3"/>
            <w:w w:val="100"/>
          </w:rPr>
          <w:t>y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si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q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u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e.u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-</w:t>
        </w:r>
        <w:r>
          <w:rPr>
            <w:rFonts w:ascii="Calibri" w:hAnsi="Calibri" w:cs="Calibri" w:eastAsia="Calibri"/>
            <w:sz w:val="24"/>
            <w:szCs w:val="24"/>
            <w:spacing w:val="-3"/>
            <w:w w:val="100"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-4"/>
            <w:w w:val="100"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</w:rPr>
          <w:t>a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s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g</w:t>
        </w:r>
        <w:r>
          <w:rPr>
            <w:rFonts w:ascii="Calibri" w:hAnsi="Calibri" w:cs="Calibri" w:eastAsia="Calibri"/>
            <w:sz w:val="24"/>
            <w:szCs w:val="24"/>
            <w:spacing w:val="-6"/>
            <w:w w:val="100"/>
          </w:rPr>
          <w:t>.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f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~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u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f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n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-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-4"/>
            <w:w w:val="100"/>
          </w:rPr>
          <w:t>w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-4"/>
            <w:w w:val="100"/>
          </w:rPr>
          <w:t>h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y</w:t>
        </w:r>
        <w:r>
          <w:rPr>
            <w:rFonts w:ascii="Calibri" w:hAnsi="Calibri" w:cs="Calibri" w:eastAsia="Calibri"/>
            <w:sz w:val="24"/>
            <w:szCs w:val="24"/>
            <w:spacing w:val="-5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optiq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</w:rPr>
          <w:t>u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p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h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otom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ie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loi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_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_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/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loi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_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d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_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b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24"/>
            <w:szCs w:val="24"/>
            <w:spacing w:val="-26"/>
            <w:w w:val="100"/>
          </w:rPr>
          <w:t>r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.</w:t>
        </w:r>
        <w:r>
          <w:rPr>
            <w:rFonts w:ascii="Calibri" w:hAnsi="Calibri" w:cs="Calibri" w:eastAsia="Calibri"/>
            <w:sz w:val="24"/>
            <w:szCs w:val="24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24"/>
            <w:szCs w:val="24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24"/>
            <w:szCs w:val="24"/>
            <w:spacing w:val="0"/>
            <w:w w:val="100"/>
          </w:rPr>
          <w:t>ml</w:t>
        </w:r>
      </w:hyperlink>
    </w:p>
    <w:p>
      <w:pPr>
        <w:jc w:val="left"/>
        <w:spacing w:after="0"/>
        <w:sectPr>
          <w:type w:val="continuous"/>
          <w:pgSz w:w="14400" w:h="10800" w:orient="landscape"/>
          <w:pgMar w:top="980" w:bottom="0" w:left="40" w:right="1960"/>
        </w:sectPr>
      </w:pPr>
      <w:rPr/>
    </w:p>
    <w:p>
      <w:pPr>
        <w:spacing w:before="0" w:after="0" w:line="360" w:lineRule="exact"/>
        <w:ind w:left="319" w:right="-20"/>
        <w:jc w:val="left"/>
        <w:tabs>
          <w:tab w:pos="8100" w:val="left"/>
          <w:tab w:pos="11380" w:val="left"/>
        </w:tabs>
        <w:rPr>
          <w:rFonts w:ascii="Symbol" w:hAnsi="Symbol" w:cs="Symbol" w:eastAsia="Symbol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962196pt;margin-top:0pt;width:8.286061pt;height:16.132789pt;mso-position-horizontal-relative:page;mso-position-vertical-relative:paragraph;z-index:-4389" type="#_x0000_t202" filled="f" stroked="f">
            <v:textbox inset="0,0,0,0">
              <w:txbxContent>
                <w:p>
                  <w:pPr>
                    <w:spacing w:before="0" w:after="0" w:line="323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Symbol" w:hAnsi="Symbol" w:cs="Symbol" w:eastAsia="Symbol"/>
          <w:sz w:val="59"/>
          <w:szCs w:val="59"/>
          <w:spacing w:val="0"/>
          <w:w w:val="100"/>
          <w:position w:val="-34"/>
        </w:rPr>
        <w:t></w:t>
      </w:r>
      <w:r>
        <w:rPr>
          <w:rFonts w:ascii="Times New Roman" w:hAnsi="Times New Roman" w:cs="Times New Roman" w:eastAsia="Times New Roman"/>
          <w:sz w:val="59"/>
          <w:szCs w:val="59"/>
          <w:spacing w:val="-132"/>
          <w:w w:val="100"/>
          <w:position w:val="-3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position w:val="-34"/>
        </w:rPr>
        <w:tab/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position w:val="-34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  <w:t>0</w:t>
      </w:r>
      <w:r>
        <w:rPr>
          <w:rFonts w:ascii="Times New Roman" w:hAnsi="Times New Roman" w:cs="Times New Roman" w:eastAsia="Times New Roman"/>
          <w:sz w:val="35"/>
          <w:szCs w:val="35"/>
          <w:spacing w:val="-8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-4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367" w:lineRule="exact"/>
        <w:ind w:left="72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8.52pt;margin-top:15.49pt;width:504.96pt;height:142.44pt;mso-position-horizontal-relative:page;mso-position-vertical-relative:paragraph;z-index:-4391" coordorigin="170,310" coordsize="10099,2849">
            <v:shape style="position:absolute;left:170;top:310;width:5086;height:2822" type="#_x0000_t75">
              <v:imagedata r:id="rId164" o:title=""/>
            </v:shape>
            <v:shape style="position:absolute;left:2830;top:2314;width:7440;height:845" type="#_x0000_t75">
              <v:imagedata r:id="rId165" o:title=""/>
            </v:shape>
            <w10:wrap type="none"/>
          </v:group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: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Den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qu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à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ne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ur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d'on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9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i/>
          <w:position w:val="2"/>
        </w:rPr>
        <w:t>λ</w:t>
      </w:r>
      <w:r>
        <w:rPr>
          <w:rFonts w:ascii="Calibri" w:hAnsi="Calibri" w:cs="Calibri" w:eastAsia="Calibri"/>
          <w:sz w:val="36"/>
          <w:szCs w:val="36"/>
          <w:spacing w:val="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(sans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é).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52" w:footer="0" w:top="1440" w:bottom="280" w:left="220" w:right="240"/>
          <w:headerReference w:type="default" r:id="rId163"/>
          <w:pgSz w:w="14400" w:h="10800" w:orient="landscape"/>
        </w:sectPr>
      </w:pPr>
      <w:rPr/>
    </w:p>
    <w:p>
      <w:pPr>
        <w:spacing w:before="84" w:after="0" w:line="850" w:lineRule="exact"/>
        <w:ind w:right="-20"/>
        <w:jc w:val="righ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0"/>
          <w:szCs w:val="60"/>
          <w:spacing w:val="-12"/>
          <w:w w:val="100"/>
          <w:position w:val="5"/>
        </w:rPr>
        <w:t></w:t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5"/>
        </w:rPr>
        <w:t></w:t>
      </w:r>
      <w:r>
        <w:rPr>
          <w:rFonts w:ascii="Times New Roman" w:hAnsi="Times New Roman" w:cs="Times New Roman" w:eastAsia="Times New Roman"/>
          <w:sz w:val="60"/>
          <w:szCs w:val="60"/>
          <w:spacing w:val="-4"/>
          <w:w w:val="100"/>
          <w:position w:val="5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5"/>
        </w:rPr>
        <w:t></w:t>
      </w:r>
      <w:r>
        <w:rPr>
          <w:rFonts w:ascii="Times New Roman" w:hAnsi="Times New Roman" w:cs="Times New Roman" w:eastAsia="Times New Roman"/>
          <w:sz w:val="63"/>
          <w:szCs w:val="63"/>
          <w:spacing w:val="-93"/>
          <w:w w:val="100"/>
          <w:position w:val="5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934" w:lineRule="exact"/>
        <w:ind w:right="-171"/>
        <w:jc w:val="left"/>
        <w:rPr>
          <w:rFonts w:ascii="Symbol" w:hAnsi="Symbol" w:cs="Symbol" w:eastAsia="Symbol"/>
          <w:sz w:val="79"/>
          <w:szCs w:val="79"/>
        </w:rPr>
      </w:pPr>
      <w:rPr/>
      <w:r>
        <w:rPr/>
        <w:br w:type="column"/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3"/>
        </w:rPr>
        <w:t></w:t>
      </w:r>
      <w:r>
        <w:rPr>
          <w:rFonts w:ascii="Times New Roman" w:hAnsi="Times New Roman" w:cs="Times New Roman" w:eastAsia="Times New Roman"/>
          <w:sz w:val="60"/>
          <w:szCs w:val="60"/>
          <w:spacing w:val="-8"/>
          <w:w w:val="100"/>
          <w:position w:val="3"/>
        </w:rPr>
        <w:t> </w:t>
      </w:r>
      <w:r>
        <w:rPr>
          <w:rFonts w:ascii="Symbol" w:hAnsi="Symbol" w:cs="Symbol" w:eastAsia="Symbol"/>
          <w:sz w:val="60"/>
          <w:szCs w:val="60"/>
          <w:spacing w:val="35"/>
          <w:w w:val="101"/>
          <w:position w:val="3"/>
        </w:rPr>
        <w:t></w:t>
      </w:r>
      <w:r>
        <w:rPr>
          <w:rFonts w:ascii="Times New Roman" w:hAnsi="Times New Roman" w:cs="Times New Roman" w:eastAsia="Times New Roman"/>
          <w:sz w:val="60"/>
          <w:szCs w:val="60"/>
          <w:spacing w:val="-17"/>
          <w:w w:val="101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spacing w:val="26"/>
          <w:w w:val="101"/>
          <w:i/>
          <w:position w:val="3"/>
        </w:rPr>
        <w:t>n</w:t>
      </w:r>
      <w:r>
        <w:rPr>
          <w:rFonts w:ascii="Symbol" w:hAnsi="Symbol" w:cs="Symbol" w:eastAsia="Symbol"/>
          <w:sz w:val="79"/>
          <w:szCs w:val="79"/>
          <w:spacing w:val="-48"/>
          <w:w w:val="75"/>
          <w:position w:val="3"/>
        </w:rPr>
        <w:t>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1"/>
          <w:i/>
          <w:position w:val="3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2"/>
        </w:rPr>
        <w:t></w:t>
      </w:r>
      <w:r>
        <w:rPr>
          <w:rFonts w:ascii="Times New Roman" w:hAnsi="Times New Roman" w:cs="Times New Roman" w:eastAsia="Times New Roman"/>
          <w:sz w:val="37"/>
          <w:szCs w:val="37"/>
          <w:spacing w:val="21"/>
          <w:w w:val="100"/>
          <w:position w:val="-12"/>
        </w:rPr>
        <w:t> </w:t>
      </w:r>
      <w:r>
        <w:rPr>
          <w:rFonts w:ascii="Symbol" w:hAnsi="Symbol" w:cs="Symbol" w:eastAsia="Symbol"/>
          <w:sz w:val="79"/>
          <w:szCs w:val="79"/>
          <w:spacing w:val="0"/>
          <w:w w:val="75"/>
          <w:position w:val="3"/>
        </w:rPr>
        <w:t></w:t>
      </w:r>
      <w:r>
        <w:rPr>
          <w:rFonts w:ascii="Symbol" w:hAnsi="Symbol" w:cs="Symbol" w:eastAsia="Symbol"/>
          <w:sz w:val="79"/>
          <w:szCs w:val="79"/>
          <w:spacing w:val="0"/>
          <w:w w:val="100"/>
          <w:position w:val="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FF0000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</w:rPr>
        <w:t>12H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3" w:equalWidth="0">
            <w:col w:w="8009" w:space="226"/>
            <w:col w:w="2452" w:space="456"/>
            <w:col w:w="2797"/>
          </w:cols>
        </w:sectPr>
      </w:pPr>
      <w:rPr/>
    </w:p>
    <w:p>
      <w:pPr>
        <w:spacing w:before="64" w:after="0" w:line="850" w:lineRule="exact"/>
        <w:ind w:right="-20"/>
        <w:jc w:val="righ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0"/>
          <w:szCs w:val="60"/>
          <w:spacing w:val="-12"/>
          <w:w w:val="100"/>
          <w:position w:val="5"/>
        </w:rPr>
        <w:t></w:t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5"/>
        </w:rPr>
        <w:t></w:t>
      </w:r>
      <w:r>
        <w:rPr>
          <w:rFonts w:ascii="Times New Roman" w:hAnsi="Times New Roman" w:cs="Times New Roman" w:eastAsia="Times New Roman"/>
          <w:sz w:val="60"/>
          <w:szCs w:val="60"/>
          <w:spacing w:val="-4"/>
          <w:w w:val="100"/>
          <w:position w:val="5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5"/>
        </w:rPr>
        <w:t></w:t>
      </w:r>
      <w:r>
        <w:rPr>
          <w:rFonts w:ascii="Times New Roman" w:hAnsi="Times New Roman" w:cs="Times New Roman" w:eastAsia="Times New Roman"/>
          <w:sz w:val="63"/>
          <w:szCs w:val="63"/>
          <w:spacing w:val="-93"/>
          <w:w w:val="100"/>
          <w:position w:val="5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914" w:lineRule="exact"/>
        <w:ind w:right="-20"/>
        <w:jc w:val="left"/>
        <w:rPr>
          <w:rFonts w:ascii="Symbol" w:hAnsi="Symbol" w:cs="Symbol" w:eastAsia="Symbol"/>
          <w:sz w:val="79"/>
          <w:szCs w:val="79"/>
        </w:rPr>
      </w:pPr>
      <w:rPr/>
      <w:r>
        <w:rPr/>
        <w:br w:type="column"/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3"/>
        </w:rPr>
        <w:t></w:t>
      </w:r>
      <w:r>
        <w:rPr>
          <w:rFonts w:ascii="Times New Roman" w:hAnsi="Times New Roman" w:cs="Times New Roman" w:eastAsia="Times New Roman"/>
          <w:sz w:val="60"/>
          <w:szCs w:val="60"/>
          <w:spacing w:val="-8"/>
          <w:w w:val="100"/>
          <w:position w:val="3"/>
        </w:rPr>
        <w:t> </w:t>
      </w:r>
      <w:r>
        <w:rPr>
          <w:rFonts w:ascii="Symbol" w:hAnsi="Symbol" w:cs="Symbol" w:eastAsia="Symbol"/>
          <w:sz w:val="60"/>
          <w:szCs w:val="60"/>
          <w:spacing w:val="0"/>
          <w:w w:val="101"/>
          <w:position w:val="3"/>
        </w:rPr>
        <w:t></w:t>
      </w:r>
      <w:r>
        <w:rPr>
          <w:rFonts w:ascii="Times New Roman" w:hAnsi="Times New Roman" w:cs="Times New Roman" w:eastAsia="Times New Roman"/>
          <w:sz w:val="60"/>
          <w:szCs w:val="60"/>
          <w:spacing w:val="-8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spacing w:val="-7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position w:val="3"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spacing w:val="-57"/>
          <w:w w:val="100"/>
          <w:position w:val="3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3"/>
        </w:rPr>
        <w:t></w:t>
      </w:r>
      <w:r>
        <w:rPr>
          <w:rFonts w:ascii="Times New Roman" w:hAnsi="Times New Roman" w:cs="Times New Roman" w:eastAsia="Times New Roman"/>
          <w:sz w:val="63"/>
          <w:szCs w:val="63"/>
          <w:spacing w:val="-10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1"/>
          <w:position w:val="3"/>
        </w:rPr>
        <w:t>.</w:t>
      </w:r>
      <w:r>
        <w:rPr>
          <w:rFonts w:ascii="Times New Roman" w:hAnsi="Times New Roman" w:cs="Times New Roman" w:eastAsia="Times New Roman"/>
          <w:sz w:val="60"/>
          <w:szCs w:val="60"/>
          <w:spacing w:val="-17"/>
          <w:w w:val="101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spacing w:val="26"/>
          <w:w w:val="101"/>
          <w:i/>
          <w:position w:val="3"/>
        </w:rPr>
        <w:t>n</w:t>
      </w:r>
      <w:r>
        <w:rPr>
          <w:rFonts w:ascii="Symbol" w:hAnsi="Symbol" w:cs="Symbol" w:eastAsia="Symbol"/>
          <w:sz w:val="79"/>
          <w:szCs w:val="79"/>
          <w:spacing w:val="-48"/>
          <w:w w:val="75"/>
          <w:position w:val="4"/>
        </w:rPr>
        <w:t>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1"/>
          <w:i/>
          <w:position w:val="3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2"/>
        </w:rPr>
        <w:t></w:t>
      </w:r>
      <w:r>
        <w:rPr>
          <w:rFonts w:ascii="Times New Roman" w:hAnsi="Times New Roman" w:cs="Times New Roman" w:eastAsia="Times New Roman"/>
          <w:sz w:val="37"/>
          <w:szCs w:val="37"/>
          <w:spacing w:val="20"/>
          <w:w w:val="100"/>
          <w:position w:val="-12"/>
        </w:rPr>
        <w:t> </w:t>
      </w:r>
      <w:r>
        <w:rPr>
          <w:rFonts w:ascii="Symbol" w:hAnsi="Symbol" w:cs="Symbol" w:eastAsia="Symbol"/>
          <w:sz w:val="79"/>
          <w:szCs w:val="79"/>
          <w:spacing w:val="0"/>
          <w:w w:val="75"/>
          <w:position w:val="4"/>
        </w:rPr>
        <w:t></w:t>
      </w:r>
      <w:r>
        <w:rPr>
          <w:rFonts w:ascii="Symbol" w:hAnsi="Symbol" w:cs="Symbol" w:eastAsia="Symbol"/>
          <w:sz w:val="79"/>
          <w:szCs w:val="7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8009" w:space="226"/>
            <w:col w:w="570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0" w:lineRule="exact"/>
        <w:ind w:left="116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3"/>
          <w:w w:val="100"/>
          <w:position w:val="4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  <w:position w:val="-3"/>
        </w:rPr>
        <w:t>0</w:t>
      </w:r>
      <w:r>
        <w:rPr>
          <w:rFonts w:ascii="Calibri" w:hAnsi="Calibri" w:cs="Calibri" w:eastAsia="Calibri"/>
          <w:sz w:val="21"/>
          <w:szCs w:val="21"/>
          <w:spacing w:val="22"/>
          <w:w w:val="100"/>
          <w:position w:val="-3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(ou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T)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7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p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om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p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ce</w:t>
      </w:r>
      <w:r>
        <w:rPr>
          <w:rFonts w:ascii="Calibri" w:hAnsi="Calibri" w:cs="Calibri" w:eastAsia="Calibri"/>
          <w:sz w:val="32"/>
          <w:szCs w:val="32"/>
          <w:spacing w:val="-1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29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4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-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Sole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qui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arie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onct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du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j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our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'année.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</w:sectPr>
      </w:pPr>
      <w:rPr/>
    </w:p>
    <w:p>
      <w:pPr>
        <w:spacing w:before="0" w:after="0" w:line="340" w:lineRule="exact"/>
        <w:ind w:left="116" w:right="-88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ec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ε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0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.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0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6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7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x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tricité</w:t>
      </w:r>
      <w:r>
        <w:rPr>
          <w:rFonts w:ascii="Calibri" w:hAnsi="Calibri" w:cs="Calibri" w:eastAsia="Calibri"/>
          <w:sz w:val="32"/>
          <w:szCs w:val="32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32"/>
          <w:szCs w:val="32"/>
          <w:spacing w:val="-24"/>
          <w:w w:val="100"/>
          <w:position w:val="2"/>
        </w:rPr>
        <w:t>’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55" w:lineRule="exact"/>
        <w:ind w:left="1602" w:right="179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spacing w:val="-31"/>
          <w:w w:val="101"/>
          <w:position w:val="-6"/>
        </w:rPr>
        <w:t>(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  <w:position w:val="-6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spacing w:val="-63"/>
          <w:w w:val="100"/>
          <w:position w:val="-6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  <w:position w:val="-6"/>
        </w:rPr>
        <w:t></w:t>
      </w:r>
      <w:r>
        <w:rPr>
          <w:rFonts w:ascii="Times New Roman" w:hAnsi="Times New Roman" w:cs="Times New Roman" w:eastAsia="Times New Roman"/>
          <w:sz w:val="35"/>
          <w:szCs w:val="35"/>
          <w:spacing w:val="-47"/>
          <w:w w:val="100"/>
          <w:position w:val="-6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6"/>
          <w:position w:val="-6"/>
        </w:rPr>
        <w:t></w:t>
      </w:r>
      <w:r>
        <w:rPr>
          <w:rFonts w:ascii="Times New Roman" w:hAnsi="Times New Roman" w:cs="Times New Roman" w:eastAsia="Times New Roman"/>
          <w:sz w:val="37"/>
          <w:szCs w:val="37"/>
          <w:spacing w:val="-28"/>
          <w:w w:val="96"/>
          <w:position w:val="-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  <w:position w:val="-6"/>
        </w:rPr>
        <w:t>)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0"/>
        </w:rPr>
      </w:r>
    </w:p>
    <w:p>
      <w:pPr>
        <w:spacing w:before="0" w:after="0" w:line="106" w:lineRule="exact"/>
        <w:ind w:right="-20"/>
        <w:jc w:val="left"/>
        <w:rPr>
          <w:rFonts w:ascii="Symbol" w:hAnsi="Symbol" w:cs="Symbol" w:eastAsia="Symbol"/>
          <w:sz w:val="35"/>
          <w:szCs w:val="35"/>
        </w:rPr>
      </w:pPr>
      <w:rPr/>
      <w:r>
        <w:rPr/>
        <w:pict>
          <v:group style="position:absolute;margin-left:511.398926pt;margin-top:6.309531pt;width:156.991396pt;height:.1pt;mso-position-horizontal-relative:page;mso-position-vertical-relative:paragraph;z-index:-4390" coordorigin="10228,126" coordsize="3140,2">
            <v:shape style="position:absolute;left:10228;top:126;width:3140;height:2" coordorigin="10228,126" coordsize="3140,0" path="m10228,126l13368,126e" filled="f" stroked="t" strokeweight=".7260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i/>
          <w:position w:val="-13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spacing w:val="-2"/>
          <w:w w:val="100"/>
          <w:i/>
          <w:position w:val="-13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  <w:position w:val="-13"/>
        </w:rPr>
        <w:t></w:t>
      </w:r>
      <w:r>
        <w:rPr>
          <w:rFonts w:ascii="Symbol" w:hAnsi="Symbol" w:cs="Symbol" w:eastAsia="Symbol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6178" w:space="3249"/>
            <w:col w:w="4513"/>
          </w:cols>
        </w:sectPr>
      </w:pPr>
      <w:rPr/>
    </w:p>
    <w:p>
      <w:pPr>
        <w:spacing w:before="22" w:after="0" w:line="240" w:lineRule="auto"/>
        <w:ind w:left="1290" w:right="-153"/>
        <w:jc w:val="lef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1"/>
          <w:szCs w:val="61"/>
          <w:spacing w:val="-2"/>
          <w:w w:val="100"/>
        </w:rPr>
        <w:t></w:t>
      </w:r>
      <w:r>
        <w:rPr>
          <w:rFonts w:ascii="Symbol" w:hAnsi="Symbol" w:cs="Symbol" w:eastAsia="Symbol"/>
          <w:sz w:val="61"/>
          <w:szCs w:val="61"/>
          <w:spacing w:val="0"/>
          <w:w w:val="100"/>
        </w:rPr>
        <w:t></w:t>
      </w:r>
      <w:r>
        <w:rPr>
          <w:rFonts w:ascii="Times New Roman" w:hAnsi="Times New Roman" w:cs="Times New Roman" w:eastAsia="Times New Roman"/>
          <w:sz w:val="61"/>
          <w:szCs w:val="61"/>
          <w:spacing w:val="-31"/>
          <w:w w:val="100"/>
        </w:rPr>
        <w:t> </w:t>
      </w:r>
      <w:r>
        <w:rPr>
          <w:rFonts w:ascii="Symbol" w:hAnsi="Symbol" w:cs="Symbol" w:eastAsia="Symbol"/>
          <w:sz w:val="64"/>
          <w:szCs w:val="64"/>
          <w:spacing w:val="0"/>
          <w:w w:val="98"/>
        </w:rPr>
        <w:t></w:t>
      </w:r>
      <w:r>
        <w:rPr>
          <w:rFonts w:ascii="Times New Roman" w:hAnsi="Times New Roman" w:cs="Times New Roman" w:eastAsia="Times New Roman"/>
          <w:sz w:val="64"/>
          <w:szCs w:val="64"/>
          <w:spacing w:val="-107"/>
          <w:w w:val="100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-15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897" w:lineRule="exact"/>
        <w:ind w:right="-173"/>
        <w:jc w:val="left"/>
        <w:rPr>
          <w:rFonts w:ascii="Symbol" w:hAnsi="Symbol" w:cs="Symbol" w:eastAsia="Symbol"/>
          <w:sz w:val="37"/>
          <w:szCs w:val="37"/>
        </w:rPr>
      </w:pPr>
      <w:rPr/>
      <w:r>
        <w:rPr/>
        <w:br w:type="column"/>
      </w:r>
      <w:r>
        <w:rPr>
          <w:rFonts w:ascii="Symbol" w:hAnsi="Symbol" w:cs="Symbol" w:eastAsia="Symbol"/>
          <w:sz w:val="61"/>
          <w:szCs w:val="61"/>
          <w:spacing w:val="0"/>
          <w:w w:val="100"/>
          <w:position w:val="5"/>
        </w:rPr>
        <w:t></w:t>
      </w:r>
      <w:r>
        <w:rPr>
          <w:rFonts w:ascii="Times New Roman" w:hAnsi="Times New Roman" w:cs="Times New Roman" w:eastAsia="Times New Roman"/>
          <w:sz w:val="61"/>
          <w:szCs w:val="61"/>
          <w:spacing w:val="-17"/>
          <w:w w:val="100"/>
          <w:position w:val="5"/>
        </w:rPr>
        <w:t> </w:t>
      </w:r>
      <w:r>
        <w:rPr>
          <w:rFonts w:ascii="Symbol" w:hAnsi="Symbol" w:cs="Symbol" w:eastAsia="Symbol"/>
          <w:sz w:val="61"/>
          <w:szCs w:val="61"/>
          <w:spacing w:val="0"/>
          <w:w w:val="103"/>
          <w:position w:val="5"/>
        </w:rPr>
        <w:t></w:t>
      </w:r>
      <w:r>
        <w:rPr>
          <w:rFonts w:ascii="Times New Roman" w:hAnsi="Times New Roman" w:cs="Times New Roman" w:eastAsia="Times New Roman"/>
          <w:sz w:val="61"/>
          <w:szCs w:val="61"/>
          <w:spacing w:val="-103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spacing w:val="-15"/>
          <w:w w:val="103"/>
          <w:position w:val="5"/>
        </w:rPr>
        <w:t>si</w:t>
      </w:r>
      <w:r>
        <w:rPr>
          <w:rFonts w:ascii="Times New Roman" w:hAnsi="Times New Roman" w:cs="Times New Roman" w:eastAsia="Times New Roman"/>
          <w:sz w:val="61"/>
          <w:szCs w:val="61"/>
          <w:spacing w:val="0"/>
          <w:w w:val="103"/>
          <w:position w:val="5"/>
        </w:rPr>
        <w:t>n</w:t>
      </w:r>
      <w:r>
        <w:rPr>
          <w:rFonts w:ascii="Times New Roman" w:hAnsi="Times New Roman" w:cs="Times New Roman" w:eastAsia="Times New Roman"/>
          <w:sz w:val="61"/>
          <w:szCs w:val="61"/>
          <w:spacing w:val="-103"/>
          <w:w w:val="100"/>
          <w:position w:val="5"/>
        </w:rPr>
        <w:t> </w:t>
      </w:r>
      <w:r>
        <w:rPr>
          <w:rFonts w:ascii="Symbol" w:hAnsi="Symbol" w:cs="Symbol" w:eastAsia="Symbol"/>
          <w:sz w:val="64"/>
          <w:szCs w:val="64"/>
          <w:spacing w:val="40"/>
          <w:w w:val="98"/>
          <w:position w:val="5"/>
        </w:rPr>
        <w:t></w:t>
      </w:r>
      <w:r>
        <w:rPr>
          <w:rFonts w:ascii="Times New Roman" w:hAnsi="Times New Roman" w:cs="Times New Roman" w:eastAsia="Times New Roman"/>
          <w:sz w:val="61"/>
          <w:szCs w:val="61"/>
          <w:spacing w:val="-7"/>
          <w:w w:val="103"/>
          <w:position w:val="5"/>
        </w:rPr>
        <w:t>.</w:t>
      </w:r>
      <w:r>
        <w:rPr>
          <w:rFonts w:ascii="Times New Roman" w:hAnsi="Times New Roman" w:cs="Times New Roman" w:eastAsia="Times New Roman"/>
          <w:sz w:val="61"/>
          <w:szCs w:val="61"/>
          <w:spacing w:val="-6"/>
          <w:w w:val="103"/>
          <w:i/>
          <w:position w:val="5"/>
        </w:rPr>
        <w:t>L</w:t>
      </w:r>
      <w:r>
        <w:rPr>
          <w:rFonts w:ascii="Times New Roman" w:hAnsi="Times New Roman" w:cs="Times New Roman" w:eastAsia="Times New Roman"/>
          <w:sz w:val="61"/>
          <w:szCs w:val="61"/>
          <w:spacing w:val="-11"/>
          <w:w w:val="103"/>
          <w:i/>
          <w:position w:val="5"/>
        </w:rPr>
        <w:t>n</w:t>
      </w:r>
      <w:r>
        <w:rPr>
          <w:rFonts w:ascii="Symbol" w:hAnsi="Symbol" w:cs="Symbol" w:eastAsia="Symbol"/>
          <w:sz w:val="80"/>
          <w:szCs w:val="80"/>
          <w:spacing w:val="-55"/>
          <w:w w:val="77"/>
          <w:position w:val="6"/>
        </w:rPr>
        <w:t></w:t>
      </w:r>
      <w:r>
        <w:rPr>
          <w:rFonts w:ascii="Times New Roman" w:hAnsi="Times New Roman" w:cs="Times New Roman" w:eastAsia="Times New Roman"/>
          <w:sz w:val="61"/>
          <w:szCs w:val="61"/>
          <w:spacing w:val="-46"/>
          <w:w w:val="103"/>
          <w:i/>
          <w:position w:val="5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9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842" w:lineRule="exact"/>
        <w:ind w:right="-161"/>
        <w:jc w:val="left"/>
        <w:rPr>
          <w:rFonts w:ascii="Symbol" w:hAnsi="Symbol" w:cs="Symbol" w:eastAsia="Symbol"/>
          <w:sz w:val="80"/>
          <w:szCs w:val="8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1"/>
          <w:szCs w:val="61"/>
          <w:spacing w:val="11"/>
          <w:w w:val="103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61"/>
          <w:szCs w:val="61"/>
          <w:spacing w:val="27"/>
          <w:w w:val="103"/>
          <w:position w:val="1"/>
        </w:rPr>
        <w:t>²</w:t>
      </w:r>
      <w:r>
        <w:rPr>
          <w:rFonts w:ascii="Symbol" w:hAnsi="Symbol" w:cs="Symbol" w:eastAsia="Symbol"/>
          <w:sz w:val="80"/>
          <w:szCs w:val="80"/>
          <w:spacing w:val="0"/>
          <w:w w:val="77"/>
          <w:position w:val="1"/>
        </w:rPr>
        <w:t></w:t>
      </w:r>
      <w:r>
        <w:rPr>
          <w:rFonts w:ascii="Symbol" w:hAnsi="Symbol" w:cs="Symbol" w:eastAsia="Symbol"/>
          <w:sz w:val="80"/>
          <w:szCs w:val="80"/>
          <w:spacing w:val="0"/>
          <w:w w:val="100"/>
          <w:position w:val="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spacing w:val="-31"/>
          <w:w w:val="101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spacing w:val="-62"/>
          <w:w w:val="100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</w:rPr>
        <w:t></w:t>
      </w:r>
      <w:r>
        <w:rPr>
          <w:rFonts w:ascii="Times New Roman" w:hAnsi="Times New Roman" w:cs="Times New Roman" w:eastAsia="Times New Roman"/>
          <w:sz w:val="35"/>
          <w:szCs w:val="35"/>
          <w:spacing w:val="-42"/>
          <w:w w:val="100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100"/>
        </w:rPr>
        <w:t></w:t>
      </w:r>
      <w:r>
        <w:rPr>
          <w:rFonts w:ascii="Times New Roman" w:hAnsi="Times New Roman" w:cs="Times New Roman" w:eastAsia="Times New Roman"/>
          <w:sz w:val="37"/>
          <w:szCs w:val="3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36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0"/>
        </w:rPr>
        <w:t>0</w:t>
      </w:r>
      <w:r>
        <w:rPr>
          <w:rFonts w:ascii="Symbol" w:hAnsi="Symbol" w:cs="Symbol" w:eastAsia="Symbol"/>
          <w:sz w:val="35"/>
          <w:szCs w:val="35"/>
          <w:spacing w:val="-5"/>
          <w:w w:val="100"/>
        </w:rPr>
        <w:t></w:t>
      </w:r>
      <w:r>
        <w:rPr>
          <w:rFonts w:ascii="Times New Roman" w:hAnsi="Times New Roman" w:cs="Times New Roman" w:eastAsia="Times New Roman"/>
          <w:sz w:val="35"/>
          <w:szCs w:val="35"/>
          <w:spacing w:val="-13"/>
          <w:w w:val="10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35"/>
          <w:szCs w:val="35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1"/>
        </w:rPr>
        <w:t>36</w:t>
      </w:r>
      <w:r>
        <w:rPr>
          <w:rFonts w:ascii="Times New Roman" w:hAnsi="Times New Roman" w:cs="Times New Roman" w:eastAsia="Times New Roman"/>
          <w:sz w:val="35"/>
          <w:szCs w:val="35"/>
          <w:spacing w:val="-5"/>
          <w:w w:val="101"/>
        </w:rPr>
        <w:t>5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]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4" w:equalWidth="0">
            <w:col w:w="2613" w:space="217"/>
            <w:col w:w="3445" w:space="67"/>
            <w:col w:w="819" w:space="2843"/>
            <w:col w:w="3936"/>
          </w:cols>
        </w:sectPr>
      </w:pPr>
      <w:rPr/>
    </w:p>
    <w:p>
      <w:pPr>
        <w:spacing w:before="0" w:after="0" w:line="360" w:lineRule="exact"/>
        <w:ind w:left="319" w:right="-20"/>
        <w:jc w:val="left"/>
        <w:tabs>
          <w:tab w:pos="8100" w:val="left"/>
          <w:tab w:pos="11380" w:val="left"/>
        </w:tabs>
        <w:rPr>
          <w:rFonts w:ascii="Symbol" w:hAnsi="Symbol" w:cs="Symbol" w:eastAsia="Symbol"/>
          <w:sz w:val="37"/>
          <w:szCs w:val="3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962196pt;margin-top:0pt;width:8.286061pt;height:16.132789pt;mso-position-horizontal-relative:page;mso-position-vertical-relative:paragraph;z-index:-4384" type="#_x0000_t202" filled="f" stroked="f">
            <v:textbox inset="0,0,0,0">
              <w:txbxContent>
                <w:p>
                  <w:pPr>
                    <w:spacing w:before="0" w:after="0" w:line="323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3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Symbol" w:hAnsi="Symbol" w:cs="Symbol" w:eastAsia="Symbol"/>
          <w:sz w:val="59"/>
          <w:szCs w:val="59"/>
          <w:spacing w:val="0"/>
          <w:w w:val="100"/>
          <w:position w:val="-34"/>
        </w:rPr>
        <w:t></w:t>
      </w:r>
      <w:r>
        <w:rPr>
          <w:rFonts w:ascii="Times New Roman" w:hAnsi="Times New Roman" w:cs="Times New Roman" w:eastAsia="Times New Roman"/>
          <w:sz w:val="59"/>
          <w:szCs w:val="59"/>
          <w:spacing w:val="-132"/>
          <w:w w:val="100"/>
          <w:position w:val="-3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position w:val="-34"/>
        </w:rPr>
        <w:tab/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  <w:position w:val="-34"/>
        </w:rPr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  <w:t>0</w:t>
      </w:r>
      <w:r>
        <w:rPr>
          <w:rFonts w:ascii="Times New Roman" w:hAnsi="Times New Roman" w:cs="Times New Roman" w:eastAsia="Times New Roman"/>
          <w:sz w:val="35"/>
          <w:szCs w:val="35"/>
          <w:spacing w:val="-82"/>
          <w:w w:val="100"/>
          <w:position w:val="-4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-4"/>
        </w:rPr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-4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367" w:lineRule="exact"/>
        <w:ind w:left="72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8.52pt;margin-top:15.49pt;width:254.28pt;height:141.12pt;mso-position-horizontal-relative:page;mso-position-vertical-relative:paragraph;z-index:-4388" type="#_x0000_t75">
            <v:imagedata r:id="rId166" o:title=""/>
          </v:shape>
        </w:pic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: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Den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s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qu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4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à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ne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ur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d'on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6"/>
          <w:szCs w:val="36"/>
          <w:spacing w:val="9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i/>
          <w:position w:val="2"/>
        </w:rPr>
        <w:t>λ</w:t>
      </w:r>
      <w:r>
        <w:rPr>
          <w:rFonts w:ascii="Calibri" w:hAnsi="Calibri" w:cs="Calibri" w:eastAsia="Calibri"/>
          <w:sz w:val="36"/>
          <w:szCs w:val="36"/>
          <w:spacing w:val="2"/>
          <w:w w:val="100"/>
          <w:i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(sans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u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2"/>
        </w:rPr>
        <w:t>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2"/>
        </w:rPr>
        <w:t>i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é).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Mar w:header="52" w:footer="0" w:top="1440" w:bottom="0" w:left="220" w:right="240"/>
          <w:pgSz w:w="14400" w:h="10800" w:orient="landscape"/>
        </w:sectPr>
      </w:pPr>
      <w:rPr/>
    </w:p>
    <w:p>
      <w:pPr>
        <w:spacing w:before="84" w:after="0" w:line="850" w:lineRule="exact"/>
        <w:ind w:right="-20"/>
        <w:jc w:val="righ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0"/>
          <w:szCs w:val="60"/>
          <w:spacing w:val="-12"/>
          <w:w w:val="100"/>
          <w:position w:val="5"/>
        </w:rPr>
        <w:t></w:t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5"/>
        </w:rPr>
        <w:t></w:t>
      </w:r>
      <w:r>
        <w:rPr>
          <w:rFonts w:ascii="Times New Roman" w:hAnsi="Times New Roman" w:cs="Times New Roman" w:eastAsia="Times New Roman"/>
          <w:sz w:val="60"/>
          <w:szCs w:val="60"/>
          <w:spacing w:val="-4"/>
          <w:w w:val="100"/>
          <w:position w:val="5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5"/>
        </w:rPr>
        <w:t></w:t>
      </w:r>
      <w:r>
        <w:rPr>
          <w:rFonts w:ascii="Times New Roman" w:hAnsi="Times New Roman" w:cs="Times New Roman" w:eastAsia="Times New Roman"/>
          <w:sz w:val="63"/>
          <w:szCs w:val="63"/>
          <w:spacing w:val="-93"/>
          <w:w w:val="100"/>
          <w:position w:val="5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934" w:lineRule="exact"/>
        <w:ind w:right="-20"/>
        <w:jc w:val="left"/>
        <w:rPr>
          <w:rFonts w:ascii="Symbol" w:hAnsi="Symbol" w:cs="Symbol" w:eastAsia="Symbol"/>
          <w:sz w:val="79"/>
          <w:szCs w:val="79"/>
        </w:rPr>
      </w:pPr>
      <w:rPr/>
      <w:r>
        <w:rPr/>
        <w:br w:type="column"/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3"/>
        </w:rPr>
        <w:t></w:t>
      </w:r>
      <w:r>
        <w:rPr>
          <w:rFonts w:ascii="Times New Roman" w:hAnsi="Times New Roman" w:cs="Times New Roman" w:eastAsia="Times New Roman"/>
          <w:sz w:val="60"/>
          <w:szCs w:val="60"/>
          <w:spacing w:val="-8"/>
          <w:w w:val="100"/>
          <w:position w:val="3"/>
        </w:rPr>
        <w:t> </w:t>
      </w:r>
      <w:r>
        <w:rPr>
          <w:rFonts w:ascii="Symbol" w:hAnsi="Symbol" w:cs="Symbol" w:eastAsia="Symbol"/>
          <w:sz w:val="60"/>
          <w:szCs w:val="60"/>
          <w:spacing w:val="35"/>
          <w:w w:val="101"/>
          <w:position w:val="3"/>
        </w:rPr>
        <w:t></w:t>
      </w:r>
      <w:r>
        <w:rPr>
          <w:rFonts w:ascii="Times New Roman" w:hAnsi="Times New Roman" w:cs="Times New Roman" w:eastAsia="Times New Roman"/>
          <w:sz w:val="60"/>
          <w:szCs w:val="60"/>
          <w:spacing w:val="-17"/>
          <w:w w:val="101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spacing w:val="26"/>
          <w:w w:val="101"/>
          <w:i/>
          <w:position w:val="3"/>
        </w:rPr>
        <w:t>n</w:t>
      </w:r>
      <w:r>
        <w:rPr>
          <w:rFonts w:ascii="Symbol" w:hAnsi="Symbol" w:cs="Symbol" w:eastAsia="Symbol"/>
          <w:sz w:val="79"/>
          <w:szCs w:val="79"/>
          <w:spacing w:val="-48"/>
          <w:w w:val="75"/>
          <w:position w:val="3"/>
        </w:rPr>
        <w:t>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1"/>
          <w:i/>
          <w:position w:val="3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2"/>
        </w:rPr>
        <w:t></w:t>
      </w:r>
      <w:r>
        <w:rPr>
          <w:rFonts w:ascii="Times New Roman" w:hAnsi="Times New Roman" w:cs="Times New Roman" w:eastAsia="Times New Roman"/>
          <w:sz w:val="37"/>
          <w:szCs w:val="37"/>
          <w:spacing w:val="21"/>
          <w:w w:val="100"/>
          <w:position w:val="-12"/>
        </w:rPr>
        <w:t> </w:t>
      </w:r>
      <w:r>
        <w:rPr>
          <w:rFonts w:ascii="Symbol" w:hAnsi="Symbol" w:cs="Symbol" w:eastAsia="Symbol"/>
          <w:sz w:val="79"/>
          <w:szCs w:val="79"/>
          <w:spacing w:val="0"/>
          <w:w w:val="75"/>
          <w:position w:val="3"/>
        </w:rPr>
        <w:t></w:t>
      </w:r>
      <w:r>
        <w:rPr>
          <w:rFonts w:ascii="Symbol" w:hAnsi="Symbol" w:cs="Symbol" w:eastAsia="Symbol"/>
          <w:sz w:val="79"/>
          <w:szCs w:val="7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8009" w:space="226"/>
            <w:col w:w="5705"/>
          </w:cols>
        </w:sectPr>
      </w:pPr>
      <w:rPr/>
    </w:p>
    <w:p>
      <w:pPr>
        <w:spacing w:before="64" w:after="0" w:line="850" w:lineRule="exact"/>
        <w:ind w:right="-20"/>
        <w:jc w:val="righ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0"/>
          <w:szCs w:val="60"/>
          <w:spacing w:val="-12"/>
          <w:w w:val="100"/>
          <w:position w:val="5"/>
        </w:rPr>
        <w:t></w:t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5"/>
        </w:rPr>
        <w:t></w:t>
      </w:r>
      <w:r>
        <w:rPr>
          <w:rFonts w:ascii="Times New Roman" w:hAnsi="Times New Roman" w:cs="Times New Roman" w:eastAsia="Times New Roman"/>
          <w:sz w:val="60"/>
          <w:szCs w:val="60"/>
          <w:spacing w:val="-4"/>
          <w:w w:val="100"/>
          <w:position w:val="5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5"/>
        </w:rPr>
        <w:t></w:t>
      </w:r>
      <w:r>
        <w:rPr>
          <w:rFonts w:ascii="Times New Roman" w:hAnsi="Times New Roman" w:cs="Times New Roman" w:eastAsia="Times New Roman"/>
          <w:sz w:val="63"/>
          <w:szCs w:val="63"/>
          <w:spacing w:val="-93"/>
          <w:w w:val="100"/>
          <w:position w:val="5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914" w:lineRule="exact"/>
        <w:ind w:right="-20"/>
        <w:jc w:val="left"/>
        <w:rPr>
          <w:rFonts w:ascii="Symbol" w:hAnsi="Symbol" w:cs="Symbol" w:eastAsia="Symbol"/>
          <w:sz w:val="79"/>
          <w:szCs w:val="79"/>
        </w:rPr>
      </w:pPr>
      <w:rPr/>
      <w:r>
        <w:rPr/>
        <w:br w:type="column"/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3"/>
        </w:rPr>
        <w:t></w:t>
      </w:r>
      <w:r>
        <w:rPr>
          <w:rFonts w:ascii="Times New Roman" w:hAnsi="Times New Roman" w:cs="Times New Roman" w:eastAsia="Times New Roman"/>
          <w:sz w:val="60"/>
          <w:szCs w:val="60"/>
          <w:spacing w:val="-8"/>
          <w:w w:val="100"/>
          <w:position w:val="3"/>
        </w:rPr>
        <w:t> </w:t>
      </w:r>
      <w:r>
        <w:rPr>
          <w:rFonts w:ascii="Symbol" w:hAnsi="Symbol" w:cs="Symbol" w:eastAsia="Symbol"/>
          <w:sz w:val="60"/>
          <w:szCs w:val="60"/>
          <w:spacing w:val="0"/>
          <w:w w:val="101"/>
          <w:position w:val="3"/>
        </w:rPr>
        <w:t></w:t>
      </w:r>
      <w:r>
        <w:rPr>
          <w:rFonts w:ascii="Times New Roman" w:hAnsi="Times New Roman" w:cs="Times New Roman" w:eastAsia="Times New Roman"/>
          <w:sz w:val="60"/>
          <w:szCs w:val="60"/>
          <w:spacing w:val="-87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spacing w:val="-7"/>
          <w:w w:val="100"/>
          <w:position w:val="3"/>
        </w:rPr>
        <w:t>s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0"/>
          <w:position w:val="3"/>
        </w:rPr>
        <w:t>n</w:t>
      </w:r>
      <w:r>
        <w:rPr>
          <w:rFonts w:ascii="Times New Roman" w:hAnsi="Times New Roman" w:cs="Times New Roman" w:eastAsia="Times New Roman"/>
          <w:sz w:val="60"/>
          <w:szCs w:val="60"/>
          <w:spacing w:val="-57"/>
          <w:w w:val="100"/>
          <w:position w:val="3"/>
        </w:rPr>
        <w:t> </w:t>
      </w:r>
      <w:r>
        <w:rPr>
          <w:rFonts w:ascii="Symbol" w:hAnsi="Symbol" w:cs="Symbol" w:eastAsia="Symbol"/>
          <w:sz w:val="63"/>
          <w:szCs w:val="63"/>
          <w:spacing w:val="0"/>
          <w:w w:val="96"/>
          <w:position w:val="3"/>
        </w:rPr>
        <w:t></w:t>
      </w:r>
      <w:r>
        <w:rPr>
          <w:rFonts w:ascii="Times New Roman" w:hAnsi="Times New Roman" w:cs="Times New Roman" w:eastAsia="Times New Roman"/>
          <w:sz w:val="63"/>
          <w:szCs w:val="63"/>
          <w:spacing w:val="-10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spacing w:val="0"/>
          <w:w w:val="101"/>
          <w:position w:val="3"/>
        </w:rPr>
        <w:t>.</w:t>
      </w:r>
      <w:r>
        <w:rPr>
          <w:rFonts w:ascii="Times New Roman" w:hAnsi="Times New Roman" w:cs="Times New Roman" w:eastAsia="Times New Roman"/>
          <w:sz w:val="60"/>
          <w:szCs w:val="60"/>
          <w:spacing w:val="-17"/>
          <w:w w:val="101"/>
          <w:i/>
          <w:position w:val="3"/>
        </w:rPr>
        <w:t>L</w:t>
      </w:r>
      <w:r>
        <w:rPr>
          <w:rFonts w:ascii="Times New Roman" w:hAnsi="Times New Roman" w:cs="Times New Roman" w:eastAsia="Times New Roman"/>
          <w:sz w:val="60"/>
          <w:szCs w:val="60"/>
          <w:spacing w:val="26"/>
          <w:w w:val="101"/>
          <w:i/>
          <w:position w:val="3"/>
        </w:rPr>
        <w:t>n</w:t>
      </w:r>
      <w:r>
        <w:rPr>
          <w:rFonts w:ascii="Symbol" w:hAnsi="Symbol" w:cs="Symbol" w:eastAsia="Symbol"/>
          <w:sz w:val="79"/>
          <w:szCs w:val="79"/>
          <w:spacing w:val="-48"/>
          <w:w w:val="75"/>
          <w:position w:val="4"/>
        </w:rPr>
        <w:t></w:t>
      </w:r>
      <w:r>
        <w:rPr>
          <w:rFonts w:ascii="Times New Roman" w:hAnsi="Times New Roman" w:cs="Times New Roman" w:eastAsia="Times New Roman"/>
          <w:sz w:val="60"/>
          <w:szCs w:val="60"/>
          <w:spacing w:val="-32"/>
          <w:w w:val="101"/>
          <w:i/>
          <w:position w:val="3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5"/>
          <w:position w:val="-12"/>
        </w:rPr>
        <w:t></w:t>
      </w:r>
      <w:r>
        <w:rPr>
          <w:rFonts w:ascii="Times New Roman" w:hAnsi="Times New Roman" w:cs="Times New Roman" w:eastAsia="Times New Roman"/>
          <w:sz w:val="37"/>
          <w:szCs w:val="37"/>
          <w:spacing w:val="20"/>
          <w:w w:val="100"/>
          <w:position w:val="-12"/>
        </w:rPr>
        <w:t> </w:t>
      </w:r>
      <w:r>
        <w:rPr>
          <w:rFonts w:ascii="Symbol" w:hAnsi="Symbol" w:cs="Symbol" w:eastAsia="Symbol"/>
          <w:sz w:val="79"/>
          <w:szCs w:val="79"/>
          <w:spacing w:val="0"/>
          <w:w w:val="75"/>
          <w:position w:val="4"/>
        </w:rPr>
        <w:t></w:t>
      </w:r>
      <w:r>
        <w:rPr>
          <w:rFonts w:ascii="Symbol" w:hAnsi="Symbol" w:cs="Symbol" w:eastAsia="Symbol"/>
          <w:sz w:val="79"/>
          <w:szCs w:val="79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8009" w:space="226"/>
            <w:col w:w="570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0" w:lineRule="exact"/>
        <w:ind w:left="116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3"/>
          <w:w w:val="100"/>
          <w:position w:val="4"/>
        </w:rPr>
        <w:t>I</w:t>
      </w:r>
      <w:r>
        <w:rPr>
          <w:rFonts w:ascii="Calibri" w:hAnsi="Calibri" w:cs="Calibri" w:eastAsia="Calibri"/>
          <w:sz w:val="21"/>
          <w:szCs w:val="21"/>
          <w:spacing w:val="0"/>
          <w:w w:val="100"/>
          <w:position w:val="-3"/>
        </w:rPr>
        <w:t>0</w:t>
      </w:r>
      <w:r>
        <w:rPr>
          <w:rFonts w:ascii="Calibri" w:hAnsi="Calibri" w:cs="Calibri" w:eastAsia="Calibri"/>
          <w:sz w:val="21"/>
          <w:szCs w:val="21"/>
          <w:spacing w:val="22"/>
          <w:w w:val="100"/>
          <w:position w:val="-3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(ou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T)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7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p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ena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om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p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s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ce</w:t>
      </w:r>
      <w:r>
        <w:rPr>
          <w:rFonts w:ascii="Calibri" w:hAnsi="Calibri" w:cs="Calibri" w:eastAsia="Calibri"/>
          <w:sz w:val="32"/>
          <w:szCs w:val="32"/>
          <w:spacing w:val="-1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29"/>
          <w:w w:val="100"/>
          <w:position w:val="4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r</w:t>
      </w:r>
      <w:r>
        <w:rPr>
          <w:rFonts w:ascii="Calibri" w:hAnsi="Calibri" w:cs="Calibri" w:eastAsia="Calibri"/>
          <w:sz w:val="32"/>
          <w:szCs w:val="32"/>
          <w:spacing w:val="4"/>
          <w:w w:val="100"/>
          <w:position w:val="4"/>
        </w:rPr>
        <w:t>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-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Sole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qui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4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arie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en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4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onct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on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du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j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our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de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4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4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4"/>
        </w:rPr>
        <w:t>'année.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</w:sectPr>
      </w:pPr>
      <w:rPr/>
    </w:p>
    <w:p>
      <w:pPr>
        <w:spacing w:before="0" w:after="0" w:line="340" w:lineRule="exact"/>
        <w:ind w:left="116" w:right="-88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ec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ε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0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.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0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1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6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7</w:t>
      </w:r>
      <w:r>
        <w:rPr>
          <w:rFonts w:ascii="Calibri" w:hAnsi="Calibri" w:cs="Calibri" w:eastAsia="Calibri"/>
          <w:sz w:val="32"/>
          <w:szCs w:val="32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x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tricité</w:t>
      </w:r>
      <w:r>
        <w:rPr>
          <w:rFonts w:ascii="Calibri" w:hAnsi="Calibri" w:cs="Calibri" w:eastAsia="Calibri"/>
          <w:sz w:val="32"/>
          <w:szCs w:val="32"/>
          <w:spacing w:val="-17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32"/>
          <w:szCs w:val="32"/>
          <w:spacing w:val="-24"/>
          <w:w w:val="100"/>
          <w:position w:val="2"/>
        </w:rPr>
        <w:t>’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o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b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2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55" w:lineRule="exact"/>
        <w:ind w:left="1602" w:right="1790"/>
        <w:jc w:val="center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spacing w:val="-31"/>
          <w:w w:val="101"/>
          <w:position w:val="-6"/>
        </w:rPr>
        <w:t>(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  <w:position w:val="-6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spacing w:val="-63"/>
          <w:w w:val="100"/>
          <w:position w:val="-6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  <w:position w:val="-6"/>
        </w:rPr>
        <w:t></w:t>
      </w:r>
      <w:r>
        <w:rPr>
          <w:rFonts w:ascii="Times New Roman" w:hAnsi="Times New Roman" w:cs="Times New Roman" w:eastAsia="Times New Roman"/>
          <w:sz w:val="35"/>
          <w:szCs w:val="35"/>
          <w:spacing w:val="-47"/>
          <w:w w:val="100"/>
          <w:position w:val="-6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96"/>
          <w:position w:val="-6"/>
        </w:rPr>
        <w:t></w:t>
      </w:r>
      <w:r>
        <w:rPr>
          <w:rFonts w:ascii="Times New Roman" w:hAnsi="Times New Roman" w:cs="Times New Roman" w:eastAsia="Times New Roman"/>
          <w:sz w:val="37"/>
          <w:szCs w:val="37"/>
          <w:spacing w:val="-28"/>
          <w:w w:val="96"/>
          <w:position w:val="-6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  <w:position w:val="9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spacing w:val="-9"/>
          <w:w w:val="100"/>
          <w:position w:val="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  <w:position w:val="-6"/>
        </w:rPr>
        <w:t>)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position w:val="0"/>
        </w:rPr>
      </w:r>
    </w:p>
    <w:p>
      <w:pPr>
        <w:spacing w:before="0" w:after="0" w:line="106" w:lineRule="exact"/>
        <w:ind w:right="-20"/>
        <w:jc w:val="left"/>
        <w:rPr>
          <w:rFonts w:ascii="Symbol" w:hAnsi="Symbol" w:cs="Symbol" w:eastAsia="Symbol"/>
          <w:sz w:val="35"/>
          <w:szCs w:val="35"/>
        </w:rPr>
      </w:pPr>
      <w:rPr/>
      <w:r>
        <w:rPr/>
        <w:pict>
          <v:group style="position:absolute;margin-left:511.398926pt;margin-top:6.309531pt;width:156.991396pt;height:.1pt;mso-position-horizontal-relative:page;mso-position-vertical-relative:paragraph;z-index:-4387" coordorigin="10228,126" coordsize="3140,2">
            <v:shape style="position:absolute;left:10228;top:126;width:3140;height:2" coordorigin="10228,126" coordsize="3140,0" path="m10228,126l13368,126e" filled="f" stroked="t" strokeweight=".72605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i/>
          <w:position w:val="-13"/>
        </w:rPr>
        <w:t>R</w:t>
      </w:r>
      <w:r>
        <w:rPr>
          <w:rFonts w:ascii="Times New Roman" w:hAnsi="Times New Roman" w:cs="Times New Roman" w:eastAsia="Times New Roman"/>
          <w:sz w:val="35"/>
          <w:szCs w:val="35"/>
          <w:spacing w:val="-2"/>
          <w:w w:val="100"/>
          <w:i/>
          <w:position w:val="-13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  <w:position w:val="-13"/>
        </w:rPr>
        <w:t></w:t>
      </w:r>
      <w:r>
        <w:rPr>
          <w:rFonts w:ascii="Symbol" w:hAnsi="Symbol" w:cs="Symbol" w:eastAsia="Symbol"/>
          <w:sz w:val="35"/>
          <w:szCs w:val="3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6178" w:space="3249"/>
            <w:col w:w="4513"/>
          </w:cols>
        </w:sectPr>
      </w:pPr>
      <w:rPr/>
    </w:p>
    <w:p>
      <w:pPr>
        <w:spacing w:before="22" w:after="0" w:line="863" w:lineRule="exact"/>
        <w:ind w:left="1290" w:right="-153"/>
        <w:jc w:val="left"/>
        <w:rPr>
          <w:rFonts w:ascii="Symbol" w:hAnsi="Symbol" w:cs="Symbol" w:eastAsia="Symbol"/>
          <w:sz w:val="37"/>
          <w:szCs w:val="37"/>
        </w:rPr>
      </w:pPr>
      <w:rPr/>
      <w:r>
        <w:rPr>
          <w:rFonts w:ascii="Symbol" w:hAnsi="Symbol" w:cs="Symbol" w:eastAsia="Symbol"/>
          <w:sz w:val="61"/>
          <w:szCs w:val="61"/>
          <w:spacing w:val="-2"/>
          <w:w w:val="100"/>
          <w:position w:val="5"/>
        </w:rPr>
        <w:t></w:t>
      </w:r>
      <w:r>
        <w:rPr>
          <w:rFonts w:ascii="Symbol" w:hAnsi="Symbol" w:cs="Symbol" w:eastAsia="Symbol"/>
          <w:sz w:val="61"/>
          <w:szCs w:val="61"/>
          <w:spacing w:val="0"/>
          <w:w w:val="100"/>
          <w:position w:val="5"/>
        </w:rPr>
        <w:t></w:t>
      </w:r>
      <w:r>
        <w:rPr>
          <w:rFonts w:ascii="Times New Roman" w:hAnsi="Times New Roman" w:cs="Times New Roman" w:eastAsia="Times New Roman"/>
          <w:sz w:val="61"/>
          <w:szCs w:val="61"/>
          <w:spacing w:val="-31"/>
          <w:w w:val="100"/>
          <w:position w:val="5"/>
        </w:rPr>
        <w:t> </w:t>
      </w:r>
      <w:r>
        <w:rPr>
          <w:rFonts w:ascii="Symbol" w:hAnsi="Symbol" w:cs="Symbol" w:eastAsia="Symbol"/>
          <w:sz w:val="64"/>
          <w:szCs w:val="64"/>
          <w:spacing w:val="0"/>
          <w:w w:val="98"/>
          <w:position w:val="5"/>
        </w:rPr>
        <w:t></w:t>
      </w:r>
      <w:r>
        <w:rPr>
          <w:rFonts w:ascii="Times New Roman" w:hAnsi="Times New Roman" w:cs="Times New Roman" w:eastAsia="Times New Roman"/>
          <w:sz w:val="64"/>
          <w:szCs w:val="64"/>
          <w:spacing w:val="-107"/>
          <w:w w:val="100"/>
          <w:position w:val="5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-10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886" w:lineRule="exact"/>
        <w:ind w:right="-173"/>
        <w:jc w:val="left"/>
        <w:rPr>
          <w:rFonts w:ascii="Symbol" w:hAnsi="Symbol" w:cs="Symbol" w:eastAsia="Symbol"/>
          <w:sz w:val="37"/>
          <w:szCs w:val="37"/>
        </w:rPr>
      </w:pPr>
      <w:rPr/>
      <w:r>
        <w:rPr/>
        <w:br w:type="column"/>
      </w:r>
      <w:r>
        <w:rPr>
          <w:rFonts w:ascii="Symbol" w:hAnsi="Symbol" w:cs="Symbol" w:eastAsia="Symbol"/>
          <w:sz w:val="61"/>
          <w:szCs w:val="61"/>
          <w:spacing w:val="0"/>
          <w:w w:val="100"/>
          <w:position w:val="4"/>
        </w:rPr>
        <w:t></w:t>
      </w:r>
      <w:r>
        <w:rPr>
          <w:rFonts w:ascii="Times New Roman" w:hAnsi="Times New Roman" w:cs="Times New Roman" w:eastAsia="Times New Roman"/>
          <w:sz w:val="61"/>
          <w:szCs w:val="61"/>
          <w:spacing w:val="-17"/>
          <w:w w:val="100"/>
          <w:position w:val="4"/>
        </w:rPr>
        <w:t> </w:t>
      </w:r>
      <w:r>
        <w:rPr>
          <w:rFonts w:ascii="Symbol" w:hAnsi="Symbol" w:cs="Symbol" w:eastAsia="Symbol"/>
          <w:sz w:val="61"/>
          <w:szCs w:val="61"/>
          <w:spacing w:val="0"/>
          <w:w w:val="103"/>
          <w:position w:val="4"/>
        </w:rPr>
        <w:t></w:t>
      </w:r>
      <w:r>
        <w:rPr>
          <w:rFonts w:ascii="Times New Roman" w:hAnsi="Times New Roman" w:cs="Times New Roman" w:eastAsia="Times New Roman"/>
          <w:sz w:val="61"/>
          <w:szCs w:val="61"/>
          <w:spacing w:val="-103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61"/>
          <w:szCs w:val="61"/>
          <w:spacing w:val="-15"/>
          <w:w w:val="103"/>
          <w:position w:val="4"/>
        </w:rPr>
        <w:t>si</w:t>
      </w:r>
      <w:r>
        <w:rPr>
          <w:rFonts w:ascii="Times New Roman" w:hAnsi="Times New Roman" w:cs="Times New Roman" w:eastAsia="Times New Roman"/>
          <w:sz w:val="61"/>
          <w:szCs w:val="61"/>
          <w:spacing w:val="0"/>
          <w:w w:val="103"/>
          <w:position w:val="4"/>
        </w:rPr>
        <w:t>n</w:t>
      </w:r>
      <w:r>
        <w:rPr>
          <w:rFonts w:ascii="Times New Roman" w:hAnsi="Times New Roman" w:cs="Times New Roman" w:eastAsia="Times New Roman"/>
          <w:sz w:val="61"/>
          <w:szCs w:val="61"/>
          <w:spacing w:val="-103"/>
          <w:w w:val="100"/>
          <w:position w:val="4"/>
        </w:rPr>
        <w:t> </w:t>
      </w:r>
      <w:r>
        <w:rPr>
          <w:rFonts w:ascii="Symbol" w:hAnsi="Symbol" w:cs="Symbol" w:eastAsia="Symbol"/>
          <w:sz w:val="64"/>
          <w:szCs w:val="64"/>
          <w:spacing w:val="40"/>
          <w:w w:val="98"/>
          <w:position w:val="4"/>
        </w:rPr>
        <w:t></w:t>
      </w:r>
      <w:r>
        <w:rPr>
          <w:rFonts w:ascii="Times New Roman" w:hAnsi="Times New Roman" w:cs="Times New Roman" w:eastAsia="Times New Roman"/>
          <w:sz w:val="61"/>
          <w:szCs w:val="61"/>
          <w:spacing w:val="-7"/>
          <w:w w:val="103"/>
          <w:position w:val="4"/>
        </w:rPr>
        <w:t>.</w:t>
      </w:r>
      <w:r>
        <w:rPr>
          <w:rFonts w:ascii="Times New Roman" w:hAnsi="Times New Roman" w:cs="Times New Roman" w:eastAsia="Times New Roman"/>
          <w:sz w:val="61"/>
          <w:szCs w:val="61"/>
          <w:spacing w:val="-6"/>
          <w:w w:val="103"/>
          <w:i/>
          <w:position w:val="4"/>
        </w:rPr>
        <w:t>L</w:t>
      </w:r>
      <w:r>
        <w:rPr>
          <w:rFonts w:ascii="Times New Roman" w:hAnsi="Times New Roman" w:cs="Times New Roman" w:eastAsia="Times New Roman"/>
          <w:sz w:val="61"/>
          <w:szCs w:val="61"/>
          <w:spacing w:val="-11"/>
          <w:w w:val="103"/>
          <w:i/>
          <w:position w:val="4"/>
        </w:rPr>
        <w:t>n</w:t>
      </w:r>
      <w:r>
        <w:rPr>
          <w:rFonts w:ascii="Symbol" w:hAnsi="Symbol" w:cs="Symbol" w:eastAsia="Symbol"/>
          <w:sz w:val="80"/>
          <w:szCs w:val="80"/>
          <w:spacing w:val="-55"/>
          <w:w w:val="77"/>
          <w:position w:val="5"/>
        </w:rPr>
        <w:t></w:t>
      </w:r>
      <w:r>
        <w:rPr>
          <w:rFonts w:ascii="Times New Roman" w:hAnsi="Times New Roman" w:cs="Times New Roman" w:eastAsia="Times New Roman"/>
          <w:sz w:val="61"/>
          <w:szCs w:val="61"/>
          <w:spacing w:val="-46"/>
          <w:w w:val="103"/>
          <w:i/>
          <w:position w:val="4"/>
        </w:rPr>
        <w:t>T</w:t>
      </w:r>
      <w:r>
        <w:rPr>
          <w:rFonts w:ascii="Symbol" w:hAnsi="Symbol" w:cs="Symbol" w:eastAsia="Symbol"/>
          <w:sz w:val="37"/>
          <w:szCs w:val="37"/>
          <w:spacing w:val="0"/>
          <w:w w:val="99"/>
          <w:position w:val="-11"/>
        </w:rPr>
        <w:t></w:t>
      </w:r>
      <w:r>
        <w:rPr>
          <w:rFonts w:ascii="Symbol" w:hAnsi="Symbol" w:cs="Symbol" w:eastAsia="Symbol"/>
          <w:sz w:val="37"/>
          <w:szCs w:val="37"/>
          <w:spacing w:val="0"/>
          <w:w w:val="100"/>
          <w:position w:val="0"/>
        </w:rPr>
      </w:r>
    </w:p>
    <w:p>
      <w:pPr>
        <w:spacing w:before="0" w:after="0" w:line="842" w:lineRule="exact"/>
        <w:ind w:right="-161"/>
        <w:jc w:val="left"/>
        <w:rPr>
          <w:rFonts w:ascii="Symbol" w:hAnsi="Symbol" w:cs="Symbol" w:eastAsia="Symbol"/>
          <w:sz w:val="80"/>
          <w:szCs w:val="8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1"/>
          <w:szCs w:val="61"/>
          <w:spacing w:val="11"/>
          <w:w w:val="103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61"/>
          <w:szCs w:val="61"/>
          <w:spacing w:val="27"/>
          <w:w w:val="103"/>
          <w:position w:val="1"/>
        </w:rPr>
        <w:t>²</w:t>
      </w:r>
      <w:r>
        <w:rPr>
          <w:rFonts w:ascii="Symbol" w:hAnsi="Symbol" w:cs="Symbol" w:eastAsia="Symbol"/>
          <w:sz w:val="80"/>
          <w:szCs w:val="80"/>
          <w:spacing w:val="0"/>
          <w:w w:val="77"/>
          <w:position w:val="1"/>
        </w:rPr>
        <w:t></w:t>
      </w:r>
      <w:r>
        <w:rPr>
          <w:rFonts w:ascii="Symbol" w:hAnsi="Symbol" w:cs="Symbol" w:eastAsia="Symbol"/>
          <w:sz w:val="80"/>
          <w:szCs w:val="80"/>
          <w:spacing w:val="0"/>
          <w:w w:val="100"/>
          <w:position w:val="0"/>
        </w:rPr>
      </w:r>
    </w:p>
    <w:p>
      <w:pPr>
        <w:spacing w:before="9" w:after="0" w:line="240" w:lineRule="auto"/>
        <w:ind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5"/>
          <w:szCs w:val="35"/>
          <w:spacing w:val="-31"/>
          <w:w w:val="101"/>
        </w:rPr>
        <w:t>[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spacing w:val="-62"/>
          <w:w w:val="100"/>
        </w:rPr>
        <w:t> </w:t>
      </w:r>
      <w:r>
        <w:rPr>
          <w:rFonts w:ascii="Symbol" w:hAnsi="Symbol" w:cs="Symbol" w:eastAsia="Symbol"/>
          <w:sz w:val="35"/>
          <w:szCs w:val="35"/>
          <w:spacing w:val="0"/>
          <w:w w:val="101"/>
        </w:rPr>
        <w:t></w:t>
      </w:r>
      <w:r>
        <w:rPr>
          <w:rFonts w:ascii="Times New Roman" w:hAnsi="Times New Roman" w:cs="Times New Roman" w:eastAsia="Times New Roman"/>
          <w:sz w:val="35"/>
          <w:szCs w:val="35"/>
          <w:spacing w:val="-42"/>
          <w:w w:val="100"/>
        </w:rPr>
        <w:t> </w:t>
      </w:r>
      <w:r>
        <w:rPr>
          <w:rFonts w:ascii="Symbol" w:hAnsi="Symbol" w:cs="Symbol" w:eastAsia="Symbol"/>
          <w:sz w:val="37"/>
          <w:szCs w:val="37"/>
          <w:spacing w:val="0"/>
          <w:w w:val="100"/>
        </w:rPr>
        <w:t></w:t>
      </w:r>
      <w:r>
        <w:rPr>
          <w:rFonts w:ascii="Times New Roman" w:hAnsi="Times New Roman" w:cs="Times New Roman" w:eastAsia="Times New Roman"/>
          <w:sz w:val="37"/>
          <w:szCs w:val="37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o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35"/>
          <w:szCs w:val="35"/>
          <w:spacing w:val="-5"/>
          <w:w w:val="100"/>
        </w:rPr>
        <w:t>(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0"/>
        </w:rPr>
        <w:t>36</w:t>
      </w:r>
      <w:r>
        <w:rPr>
          <w:rFonts w:ascii="Times New Roman" w:hAnsi="Times New Roman" w:cs="Times New Roman" w:eastAsia="Times New Roman"/>
          <w:sz w:val="35"/>
          <w:szCs w:val="35"/>
          <w:spacing w:val="1"/>
          <w:w w:val="100"/>
        </w:rPr>
        <w:t>0</w:t>
      </w:r>
      <w:r>
        <w:rPr>
          <w:rFonts w:ascii="Symbol" w:hAnsi="Symbol" w:cs="Symbol" w:eastAsia="Symbol"/>
          <w:sz w:val="35"/>
          <w:szCs w:val="35"/>
          <w:spacing w:val="-5"/>
          <w:w w:val="100"/>
        </w:rPr>
        <w:t></w:t>
      </w:r>
      <w:r>
        <w:rPr>
          <w:rFonts w:ascii="Times New Roman" w:hAnsi="Times New Roman" w:cs="Times New Roman" w:eastAsia="Times New Roman"/>
          <w:sz w:val="35"/>
          <w:szCs w:val="35"/>
          <w:spacing w:val="-13"/>
          <w:w w:val="100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35"/>
          <w:szCs w:val="35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/</w:t>
      </w:r>
      <w:r>
        <w:rPr>
          <w:rFonts w:ascii="Times New Roman" w:hAnsi="Times New Roman" w:cs="Times New Roman" w:eastAsia="Times New Roman"/>
          <w:sz w:val="35"/>
          <w:szCs w:val="35"/>
          <w:spacing w:val="-38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-4"/>
          <w:w w:val="101"/>
        </w:rPr>
        <w:t>36</w:t>
      </w:r>
      <w:r>
        <w:rPr>
          <w:rFonts w:ascii="Times New Roman" w:hAnsi="Times New Roman" w:cs="Times New Roman" w:eastAsia="Times New Roman"/>
          <w:sz w:val="35"/>
          <w:szCs w:val="35"/>
          <w:spacing w:val="-5"/>
          <w:w w:val="101"/>
        </w:rPr>
        <w:t>5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1"/>
        </w:rPr>
        <w:t>]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4" w:equalWidth="0">
            <w:col w:w="2613" w:space="217"/>
            <w:col w:w="3445" w:space="67"/>
            <w:col w:w="819" w:space="2843"/>
            <w:col w:w="3936"/>
          </w:cols>
        </w:sectPr>
      </w:pPr>
      <w:rPr/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8" w:lineRule="exact"/>
        <w:ind w:left="362" w:right="-129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Symbol" w:hAnsi="Symbol" w:cs="Symbol" w:eastAsia="Symbol"/>
          <w:sz w:val="48"/>
          <w:szCs w:val="48"/>
          <w:spacing w:val="3"/>
          <w:w w:val="100"/>
          <w:position w:val="-17"/>
        </w:rPr>
        <w:t>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-29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29"/>
        </w:rPr>
        <w:t>0</w:t>
      </w:r>
      <w:r>
        <w:rPr>
          <w:rFonts w:ascii="Calibri" w:hAnsi="Calibri" w:cs="Calibri" w:eastAsia="Calibri"/>
          <w:sz w:val="32"/>
          <w:szCs w:val="32"/>
          <w:spacing w:val="15"/>
          <w:w w:val="100"/>
          <w:b/>
          <w:bCs/>
          <w:position w:val="-29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d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i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-17"/>
        </w:rPr>
        <w:t>f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f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u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-17"/>
        </w:rPr>
        <w:t>s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on</w:t>
      </w:r>
      <w:r>
        <w:rPr>
          <w:rFonts w:ascii="Calibri" w:hAnsi="Calibri" w:cs="Calibri" w:eastAsia="Calibri"/>
          <w:sz w:val="32"/>
          <w:szCs w:val="32"/>
          <w:spacing w:val="-10"/>
          <w:w w:val="100"/>
          <w:position w:val="-17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de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-17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a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-17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um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è</w:t>
      </w:r>
      <w:r>
        <w:rPr>
          <w:rFonts w:ascii="Calibri" w:hAnsi="Calibri" w:cs="Calibri" w:eastAsia="Calibri"/>
          <w:sz w:val="32"/>
          <w:szCs w:val="32"/>
          <w:spacing w:val="-6"/>
          <w:w w:val="100"/>
          <w:position w:val="-17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e</w:t>
      </w:r>
      <w:r>
        <w:rPr>
          <w:rFonts w:ascii="Calibri" w:hAnsi="Calibri" w:cs="Calibri" w:eastAsia="Calibri"/>
          <w:sz w:val="32"/>
          <w:szCs w:val="32"/>
          <w:spacing w:val="-8"/>
          <w:w w:val="100"/>
          <w:position w:val="-17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p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r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-17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-17"/>
        </w:rPr>
        <w:t>l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-17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-17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544" w:lineRule="exact"/>
        <w:ind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/>
        <w:br w:type="column"/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Ajout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2"/>
        </w:rPr>
        <w:t>d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es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cor</w:t>
      </w:r>
      <w:r>
        <w:rPr>
          <w:rFonts w:ascii="Calibri" w:hAnsi="Calibri" w:cs="Calibri" w:eastAsia="Calibri"/>
          <w:sz w:val="48"/>
          <w:szCs w:val="48"/>
          <w:color w:val="FF0000"/>
          <w:spacing w:val="-6"/>
          <w:w w:val="100"/>
          <w:b/>
          <w:bCs/>
          <w:position w:val="2"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e</w:t>
      </w:r>
      <w:r>
        <w:rPr>
          <w:rFonts w:ascii="Calibri" w:hAnsi="Calibri" w:cs="Calibri" w:eastAsia="Calibri"/>
          <w:sz w:val="48"/>
          <w:szCs w:val="48"/>
          <w:color w:val="FF0000"/>
          <w:spacing w:val="1"/>
          <w:w w:val="100"/>
          <w:b/>
          <w:bCs/>
          <w:position w:val="2"/>
        </w:rPr>
        <w:t>c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2"/>
        </w:rPr>
        <w:t>i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ons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  <w:b/>
          <w:bCs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7"/>
          <w:w w:val="100"/>
          <w:b/>
          <w:bCs/>
          <w:position w:val="2"/>
        </w:rPr>
        <w:t>g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  <w:b/>
          <w:bCs/>
          <w:position w:val="2"/>
        </w:rPr>
        <w:t>z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2"/>
        </w:rPr>
        <w:t>euses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2" w:equalWidth="0">
            <w:col w:w="4778" w:space="1860"/>
            <w:col w:w="7302"/>
          </w:cols>
        </w:sectPr>
      </w:pPr>
      <w:rPr/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62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100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olé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u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37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(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-5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yle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gh)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3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4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par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4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les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</w:r>
    </w:p>
    <w:p>
      <w:pPr>
        <w:spacing w:before="0" w:after="0" w:line="385" w:lineRule="exact"/>
        <w:ind w:left="362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aé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osols.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435" w:lineRule="exact"/>
        <w:ind w:left="282" w:right="-129"/>
        <w:jc w:val="left"/>
        <w:tabs>
          <w:tab w:pos="98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Symbol" w:hAnsi="Symbol" w:cs="Symbol" w:eastAsia="Symbol"/>
          <w:sz w:val="48"/>
          <w:szCs w:val="48"/>
          <w:spacing w:val="3"/>
          <w:w w:val="100"/>
          <w:position w:val="-8"/>
        </w:rPr>
        <w:t>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-2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20"/>
        </w:rPr>
        <w:t>0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20"/>
        </w:rPr>
        <w:tab/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20"/>
        </w:rPr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e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-8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t</w:t>
      </w:r>
      <w:r>
        <w:rPr>
          <w:rFonts w:ascii="Calibri" w:hAnsi="Calibri" w:cs="Calibri" w:eastAsia="Calibri"/>
          <w:sz w:val="36"/>
          <w:szCs w:val="36"/>
          <w:spacing w:val="70"/>
          <w:w w:val="100"/>
          <w:position w:val="-8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p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-8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opor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8"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8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onn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8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l</w:t>
      </w:r>
      <w:r>
        <w:rPr>
          <w:rFonts w:ascii="Calibri" w:hAnsi="Calibri" w:cs="Calibri" w:eastAsia="Calibri"/>
          <w:sz w:val="36"/>
          <w:szCs w:val="36"/>
          <w:spacing w:val="76"/>
          <w:w w:val="100"/>
          <w:position w:val="-8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au</w:t>
      </w:r>
      <w:r>
        <w:rPr>
          <w:rFonts w:ascii="Calibri" w:hAnsi="Calibri" w:cs="Calibri" w:eastAsia="Calibri"/>
          <w:sz w:val="36"/>
          <w:szCs w:val="36"/>
          <w:spacing w:val="75"/>
          <w:w w:val="100"/>
          <w:position w:val="-8"/>
        </w:rPr>
        <w:t> 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-8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ap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8"/>
        </w:rPr>
        <w:t>p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8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8"/>
        </w:rPr>
        <w:t>rt</w:t>
      </w:r>
      <w:r>
        <w:rPr>
          <w:rFonts w:ascii="Calibri" w:hAnsi="Calibri" w:cs="Calibri" w:eastAsia="Calibri"/>
          <w:sz w:val="36"/>
          <w:szCs w:val="36"/>
          <w:spacing w:val="71"/>
          <w:w w:val="100"/>
          <w:position w:val="-8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8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13" w:after="0" w:line="240" w:lineRule="auto"/>
        <w:ind w:right="-145"/>
        <w:jc w:val="left"/>
        <w:rPr>
          <w:rFonts w:ascii="Symbol" w:hAnsi="Symbol" w:cs="Symbol" w:eastAsia="Symbol"/>
          <w:sz w:val="35"/>
          <w:szCs w:val="35"/>
        </w:rPr>
      </w:pPr>
      <w:rPr/>
      <w:r>
        <w:rPr/>
        <w:br w:type="column"/>
      </w:r>
      <w:r>
        <w:rPr>
          <w:rFonts w:ascii="Symbol" w:hAnsi="Symbol" w:cs="Symbol" w:eastAsia="Symbol"/>
          <w:sz w:val="56"/>
          <w:szCs w:val="56"/>
          <w:spacing w:val="-2"/>
          <w:w w:val="100"/>
        </w:rPr>
        <w:t></w:t>
      </w:r>
      <w:r>
        <w:rPr>
          <w:rFonts w:ascii="Symbol" w:hAnsi="Symbol" w:cs="Symbol" w:eastAsia="Symbol"/>
          <w:sz w:val="56"/>
          <w:szCs w:val="56"/>
          <w:spacing w:val="0"/>
          <w:w w:val="100"/>
        </w:rPr>
        <w:t></w:t>
      </w:r>
      <w:r>
        <w:rPr>
          <w:rFonts w:ascii="Times New Roman" w:hAnsi="Times New Roman" w:cs="Times New Roman" w:eastAsia="Times New Roman"/>
          <w:sz w:val="56"/>
          <w:szCs w:val="56"/>
          <w:spacing w:val="42"/>
          <w:w w:val="100"/>
        </w:rPr>
        <w:t> </w:t>
      </w:r>
      <w:r>
        <w:rPr>
          <w:rFonts w:ascii="Symbol" w:hAnsi="Symbol" w:cs="Symbol" w:eastAsia="Symbol"/>
          <w:sz w:val="60"/>
          <w:szCs w:val="60"/>
          <w:spacing w:val="0"/>
          <w:w w:val="105"/>
        </w:rPr>
        <w:t></w:t>
      </w:r>
      <w:r>
        <w:rPr>
          <w:rFonts w:ascii="Times New Roman" w:hAnsi="Times New Roman" w:cs="Times New Roman" w:eastAsia="Times New Roman"/>
          <w:sz w:val="60"/>
          <w:szCs w:val="60"/>
          <w:spacing w:val="-91"/>
          <w:w w:val="100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-9"/>
          <w:w w:val="112"/>
          <w:i/>
          <w:position w:val="-14"/>
        </w:rPr>
        <w:t>a</w:t>
      </w:r>
      <w:r>
        <w:rPr>
          <w:rFonts w:ascii="Symbol" w:hAnsi="Symbol" w:cs="Symbol" w:eastAsia="Symbol"/>
          <w:sz w:val="35"/>
          <w:szCs w:val="35"/>
          <w:spacing w:val="0"/>
          <w:w w:val="105"/>
          <w:position w:val="-14"/>
        </w:rPr>
        <w:t></w:t>
      </w:r>
      <w:r>
        <w:rPr>
          <w:rFonts w:ascii="Symbol" w:hAnsi="Symbol" w:cs="Symbol" w:eastAsia="Symbol"/>
          <w:sz w:val="35"/>
          <w:szCs w:val="35"/>
          <w:spacing w:val="0"/>
          <w:w w:val="100"/>
          <w:position w:val="0"/>
        </w:rPr>
      </w:r>
    </w:p>
    <w:p>
      <w:pPr>
        <w:spacing w:before="0" w:after="0" w:line="834" w:lineRule="exact"/>
        <w:ind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br w:type="column"/>
      </w:r>
      <w:r>
        <w:rPr>
          <w:rFonts w:ascii="Symbol" w:hAnsi="Symbol" w:cs="Symbol" w:eastAsia="Symbol"/>
          <w:sz w:val="56"/>
          <w:szCs w:val="56"/>
          <w:spacing w:val="0"/>
          <w:w w:val="100"/>
          <w:position w:val="5"/>
        </w:rPr>
        <w:t></w:t>
      </w:r>
      <w:r>
        <w:rPr>
          <w:rFonts w:ascii="Times New Roman" w:hAnsi="Times New Roman" w:cs="Times New Roman" w:eastAsia="Times New Roman"/>
          <w:sz w:val="56"/>
          <w:szCs w:val="56"/>
          <w:spacing w:val="25"/>
          <w:w w:val="100"/>
          <w:position w:val="5"/>
        </w:rPr>
        <w:t> </w:t>
      </w:r>
      <w:r>
        <w:rPr>
          <w:rFonts w:ascii="Symbol" w:hAnsi="Symbol" w:cs="Symbol" w:eastAsia="Symbol"/>
          <w:sz w:val="56"/>
          <w:szCs w:val="56"/>
          <w:spacing w:val="0"/>
          <w:w w:val="100"/>
          <w:position w:val="5"/>
        </w:rPr>
        <w:t></w:t>
      </w:r>
      <w:r>
        <w:rPr>
          <w:rFonts w:ascii="Times New Roman" w:hAnsi="Times New Roman" w:cs="Times New Roman" w:eastAsia="Times New Roman"/>
          <w:sz w:val="56"/>
          <w:szCs w:val="56"/>
          <w:spacing w:val="-5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spacing w:val="-16"/>
          <w:w w:val="100"/>
          <w:position w:val="5"/>
        </w:rPr>
        <w:t>si</w:t>
      </w:r>
      <w:r>
        <w:rPr>
          <w:rFonts w:ascii="Times New Roman" w:hAnsi="Times New Roman" w:cs="Times New Roman" w:eastAsia="Times New Roman"/>
          <w:sz w:val="56"/>
          <w:szCs w:val="56"/>
          <w:spacing w:val="0"/>
          <w:w w:val="100"/>
          <w:position w:val="5"/>
        </w:rPr>
        <w:t>n</w:t>
      </w:r>
      <w:r>
        <w:rPr>
          <w:rFonts w:ascii="Times New Roman" w:hAnsi="Times New Roman" w:cs="Times New Roman" w:eastAsia="Times New Roman"/>
          <w:sz w:val="56"/>
          <w:szCs w:val="56"/>
          <w:spacing w:val="-5"/>
          <w:w w:val="100"/>
          <w:position w:val="5"/>
        </w:rPr>
        <w:t> </w:t>
      </w:r>
      <w:r>
        <w:rPr>
          <w:rFonts w:ascii="Symbol" w:hAnsi="Symbol" w:cs="Symbol" w:eastAsia="Symbol"/>
          <w:sz w:val="60"/>
          <w:szCs w:val="60"/>
          <w:spacing w:val="0"/>
          <w:w w:val="105"/>
          <w:position w:val="5"/>
        </w:rPr>
        <w:t></w:t>
      </w:r>
      <w:r>
        <w:rPr>
          <w:rFonts w:ascii="Times New Roman" w:hAnsi="Times New Roman" w:cs="Times New Roman" w:eastAsia="Times New Roman"/>
          <w:sz w:val="60"/>
          <w:szCs w:val="60"/>
          <w:spacing w:val="-111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spacing w:val="-6"/>
          <w:w w:val="113"/>
          <w:position w:val="5"/>
        </w:rPr>
        <w:t>.</w:t>
      </w:r>
      <w:r>
        <w:rPr>
          <w:rFonts w:ascii="Times New Roman" w:hAnsi="Times New Roman" w:cs="Times New Roman" w:eastAsia="Times New Roman"/>
          <w:sz w:val="56"/>
          <w:szCs w:val="56"/>
          <w:spacing w:val="-6"/>
          <w:w w:val="113"/>
          <w:i/>
          <w:position w:val="5"/>
        </w:rPr>
        <w:t>L</w:t>
      </w:r>
      <w:r>
        <w:rPr>
          <w:rFonts w:ascii="Times New Roman" w:hAnsi="Times New Roman" w:cs="Times New Roman" w:eastAsia="Times New Roman"/>
          <w:sz w:val="56"/>
          <w:szCs w:val="56"/>
          <w:spacing w:val="-11"/>
          <w:w w:val="113"/>
          <w:i/>
          <w:position w:val="5"/>
        </w:rPr>
        <w:t>n</w:t>
      </w:r>
      <w:r>
        <w:rPr>
          <w:rFonts w:ascii="Symbol" w:hAnsi="Symbol" w:cs="Symbol" w:eastAsia="Symbol"/>
          <w:sz w:val="74"/>
          <w:szCs w:val="74"/>
          <w:spacing w:val="-57"/>
          <w:w w:val="84"/>
          <w:position w:val="5"/>
        </w:rPr>
        <w:t></w:t>
      </w:r>
      <w:r>
        <w:rPr>
          <w:rFonts w:ascii="Times New Roman" w:hAnsi="Times New Roman" w:cs="Times New Roman" w:eastAsia="Times New Roman"/>
          <w:sz w:val="56"/>
          <w:szCs w:val="56"/>
          <w:spacing w:val="-45"/>
          <w:w w:val="113"/>
          <w:i/>
          <w:position w:val="5"/>
        </w:rPr>
        <w:t>T</w:t>
      </w:r>
      <w:r>
        <w:rPr>
          <w:rFonts w:ascii="Symbol" w:hAnsi="Symbol" w:cs="Symbol" w:eastAsia="Symbol"/>
          <w:sz w:val="35"/>
          <w:szCs w:val="35"/>
          <w:spacing w:val="0"/>
          <w:w w:val="105"/>
          <w:position w:val="-9"/>
        </w:rPr>
        <w:t></w:t>
      </w:r>
      <w:r>
        <w:rPr>
          <w:rFonts w:ascii="Times New Roman" w:hAnsi="Times New Roman" w:cs="Times New Roman" w:eastAsia="Times New Roman"/>
          <w:sz w:val="35"/>
          <w:szCs w:val="35"/>
          <w:spacing w:val="-21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56"/>
          <w:szCs w:val="56"/>
          <w:spacing w:val="11"/>
          <w:w w:val="100"/>
          <w:i/>
          <w:position w:val="5"/>
        </w:rPr>
        <w:t>R</w:t>
      </w:r>
      <w:r>
        <w:rPr>
          <w:rFonts w:ascii="Times New Roman" w:hAnsi="Times New Roman" w:cs="Times New Roman" w:eastAsia="Times New Roman"/>
          <w:sz w:val="56"/>
          <w:szCs w:val="56"/>
          <w:spacing w:val="28"/>
          <w:w w:val="100"/>
          <w:position w:val="5"/>
        </w:rPr>
        <w:t>²</w:t>
      </w:r>
      <w:r>
        <w:rPr>
          <w:rFonts w:ascii="Symbol" w:hAnsi="Symbol" w:cs="Symbol" w:eastAsia="Symbol"/>
          <w:sz w:val="74"/>
          <w:szCs w:val="74"/>
          <w:spacing w:val="44"/>
          <w:w w:val="100"/>
          <w:position w:val="5"/>
        </w:rPr>
        <w:t></w:t>
      </w:r>
      <w:r>
        <w:rPr>
          <w:rFonts w:ascii="Symbol" w:hAnsi="Symbol" w:cs="Symbol" w:eastAsia="Symbol"/>
          <w:sz w:val="56"/>
          <w:szCs w:val="56"/>
          <w:spacing w:val="21"/>
          <w:w w:val="100"/>
          <w:position w:val="5"/>
        </w:rPr>
        <w:t></w:t>
      </w:r>
      <w:r>
        <w:rPr>
          <w:rFonts w:ascii="Symbol" w:hAnsi="Symbol" w:cs="Symbol" w:eastAsia="Symbol"/>
          <w:sz w:val="60"/>
          <w:szCs w:val="60"/>
          <w:spacing w:val="0"/>
          <w:w w:val="100"/>
          <w:position w:val="5"/>
        </w:rPr>
        <w:t></w:t>
      </w:r>
      <w:r>
        <w:rPr>
          <w:rFonts w:ascii="Times New Roman" w:hAnsi="Times New Roman" w:cs="Times New Roman" w:eastAsia="Times New Roman"/>
          <w:sz w:val="60"/>
          <w:szCs w:val="60"/>
          <w:spacing w:val="-10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i/>
          <w:position w:val="-9"/>
        </w:rPr>
        <w:t>r</w:t>
      </w:r>
      <w:r>
        <w:rPr>
          <w:rFonts w:ascii="Times New Roman" w:hAnsi="Times New Roman" w:cs="Times New Roman" w:eastAsia="Times New Roman"/>
          <w:sz w:val="33"/>
          <w:szCs w:val="33"/>
          <w:spacing w:val="-33"/>
          <w:w w:val="100"/>
          <w:i/>
          <w:position w:val="-9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12"/>
          <w:position w:val="-9"/>
        </w:rPr>
        <w:t>0</w:t>
      </w:r>
      <w:r>
        <w:rPr>
          <w:rFonts w:ascii="Times New Roman" w:hAnsi="Times New Roman" w:cs="Times New Roman" w:eastAsia="Times New Roman"/>
          <w:sz w:val="33"/>
          <w:szCs w:val="3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3" w:equalWidth="0">
            <w:col w:w="5925" w:space="127"/>
            <w:col w:w="1516" w:space="219"/>
            <w:col w:w="6153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657" w:lineRule="exact"/>
        <w:ind w:left="282" w:right="-148"/>
        <w:jc w:val="left"/>
        <w:rPr>
          <w:rFonts w:ascii="Symbol" w:hAnsi="Symbol" w:cs="Symbol" w:eastAsia="Symbol"/>
          <w:sz w:val="58"/>
          <w:szCs w:val="58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p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8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8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sion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12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8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tmo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8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ph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ér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8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qu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14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me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18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u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8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ée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8"/>
          <w:w w:val="100"/>
          <w:position w:val="18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8"/>
        </w:rPr>
        <w:t>au</w:t>
      </w:r>
      <w:r>
        <w:rPr>
          <w:rFonts w:ascii="Calibri" w:hAnsi="Calibri" w:cs="Calibri" w:eastAsia="Calibri"/>
          <w:sz w:val="36"/>
          <w:szCs w:val="36"/>
          <w:spacing w:val="38"/>
          <w:w w:val="100"/>
          <w:position w:val="18"/>
        </w:rPr>
        <w:t> </w:t>
      </w:r>
      <w:r>
        <w:rPr>
          <w:rFonts w:ascii="Symbol" w:hAnsi="Symbol" w:cs="Symbol" w:eastAsia="Symbol"/>
          <w:sz w:val="55"/>
          <w:szCs w:val="55"/>
          <w:spacing w:val="-15"/>
          <w:w w:val="100"/>
          <w:position w:val="-16"/>
        </w:rPr>
        <w:t></w:t>
      </w:r>
      <w:r>
        <w:rPr>
          <w:rFonts w:ascii="Symbol" w:hAnsi="Symbol" w:cs="Symbol" w:eastAsia="Symbol"/>
          <w:sz w:val="55"/>
          <w:szCs w:val="55"/>
          <w:spacing w:val="0"/>
          <w:w w:val="100"/>
          <w:position w:val="-16"/>
        </w:rPr>
        <w:t></w:t>
      </w:r>
      <w:r>
        <w:rPr>
          <w:rFonts w:ascii="Times New Roman" w:hAnsi="Times New Roman" w:cs="Times New Roman" w:eastAsia="Times New Roman"/>
          <w:sz w:val="55"/>
          <w:szCs w:val="55"/>
          <w:spacing w:val="-3"/>
          <w:w w:val="100"/>
          <w:position w:val="-16"/>
        </w:rPr>
        <w:t> </w:t>
      </w:r>
      <w:r>
        <w:rPr>
          <w:rFonts w:ascii="Symbol" w:hAnsi="Symbol" w:cs="Symbol" w:eastAsia="Symbol"/>
          <w:sz w:val="58"/>
          <w:szCs w:val="58"/>
          <w:spacing w:val="0"/>
          <w:w w:val="100"/>
          <w:position w:val="-16"/>
        </w:rPr>
        <w:t></w:t>
      </w:r>
      <w:r>
        <w:rPr>
          <w:rFonts w:ascii="Symbol" w:hAnsi="Symbol" w:cs="Symbol" w:eastAsia="Symbol"/>
          <w:sz w:val="58"/>
          <w:szCs w:val="58"/>
          <w:spacing w:val="0"/>
          <w:w w:val="100"/>
          <w:position w:val="0"/>
        </w:rPr>
      </w:r>
    </w:p>
    <w:p>
      <w:pPr>
        <w:spacing w:before="0" w:after="0" w:line="214" w:lineRule="exact"/>
        <w:ind w:left="28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poi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5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t</w:t>
      </w:r>
      <w:r>
        <w:rPr>
          <w:rFonts w:ascii="Calibri" w:hAnsi="Calibri" w:cs="Calibri" w:eastAsia="Calibri"/>
          <w:sz w:val="36"/>
          <w:szCs w:val="36"/>
          <w:spacing w:val="23"/>
          <w:w w:val="100"/>
          <w:position w:val="5"/>
        </w:rPr>
        <w:t> 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5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'o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5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5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5"/>
        </w:rPr>
        <w:t>r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5"/>
        </w:rPr>
        <w:t>v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5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5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on</w:t>
      </w:r>
      <w:r>
        <w:rPr>
          <w:rFonts w:ascii="Calibri" w:hAnsi="Calibri" w:cs="Calibri" w:eastAsia="Calibri"/>
          <w:sz w:val="36"/>
          <w:szCs w:val="36"/>
          <w:spacing w:val="20"/>
          <w:w w:val="100"/>
          <w:position w:val="5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par</w:t>
      </w:r>
      <w:r>
        <w:rPr>
          <w:rFonts w:ascii="Calibri" w:hAnsi="Calibri" w:cs="Calibri" w:eastAsia="Calibri"/>
          <w:sz w:val="36"/>
          <w:szCs w:val="36"/>
          <w:spacing w:val="27"/>
          <w:w w:val="100"/>
          <w:position w:val="5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5"/>
        </w:rPr>
        <w:t>c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5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5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5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e</w:t>
      </w:r>
      <w:r>
        <w:rPr>
          <w:rFonts w:ascii="Calibri" w:hAnsi="Calibri" w:cs="Calibri" w:eastAsia="Calibri"/>
          <w:sz w:val="36"/>
          <w:szCs w:val="36"/>
          <w:spacing w:val="23"/>
          <w:w w:val="100"/>
          <w:position w:val="5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m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5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5"/>
        </w:rPr>
        <w:t>u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5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5"/>
        </w:rPr>
        <w:t>ée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282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ni</w:t>
      </w:r>
      <w:r>
        <w:rPr>
          <w:rFonts w:ascii="Calibri" w:hAnsi="Calibri" w:cs="Calibri" w:eastAsia="Calibri"/>
          <w:sz w:val="36"/>
          <w:szCs w:val="36"/>
          <w:spacing w:val="-3"/>
          <w:w w:val="100"/>
          <w:position w:val="1"/>
        </w:rPr>
        <w:t>v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eau</w:t>
      </w:r>
      <w:r>
        <w:rPr>
          <w:rFonts w:ascii="Calibri" w:hAnsi="Calibri" w:cs="Calibri" w:eastAsia="Calibri"/>
          <w:sz w:val="36"/>
          <w:szCs w:val="36"/>
          <w:spacing w:val="4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sur</w:t>
      </w:r>
      <w:r>
        <w:rPr>
          <w:rFonts w:ascii="Calibri" w:hAnsi="Calibri" w:cs="Calibri" w:eastAsia="Calibri"/>
          <w:sz w:val="36"/>
          <w:szCs w:val="36"/>
          <w:spacing w:val="-7"/>
          <w:w w:val="100"/>
          <w:position w:val="1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de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mer</w:t>
      </w:r>
      <w:r>
        <w:rPr>
          <w:rFonts w:ascii="Calibri" w:hAnsi="Calibri" w:cs="Calibri" w:eastAsia="Calibri"/>
          <w:sz w:val="36"/>
          <w:szCs w:val="36"/>
          <w:spacing w:val="3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32" w:lineRule="exact"/>
        <w:ind w:left="2707" w:right="3495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position w:val="1"/>
        </w:rPr>
        <w:t>p/</w:t>
      </w:r>
      <w:r>
        <w:rPr>
          <w:rFonts w:ascii="Calibri" w:hAnsi="Calibri" w:cs="Calibri" w:eastAsia="Calibri"/>
          <w:sz w:val="36"/>
          <w:szCs w:val="36"/>
          <w:spacing w:val="1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99"/>
          <w:position w:val="1"/>
        </w:rPr>
        <w:t>0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61" w:after="0" w:line="240" w:lineRule="auto"/>
        <w:ind w:right="-161"/>
        <w:jc w:val="left"/>
        <w:tabs>
          <w:tab w:pos="540" w:val="left"/>
        </w:tabs>
        <w:rPr>
          <w:rFonts w:ascii="Symbol" w:hAnsi="Symbol" w:cs="Symbol" w:eastAsia="Symbol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2"/>
          <w:szCs w:val="32"/>
          <w:spacing w:val="-3"/>
          <w:w w:val="100"/>
          <w:i/>
          <w:position w:val="-14"/>
        </w:rPr>
        <w:t>a</w:t>
      </w:r>
      <w:r>
        <w:rPr>
          <w:rFonts w:ascii="Symbol" w:hAnsi="Symbol" w:cs="Symbol" w:eastAsia="Symbol"/>
          <w:sz w:val="34"/>
          <w:szCs w:val="34"/>
          <w:spacing w:val="0"/>
          <w:w w:val="100"/>
          <w:position w:val="-14"/>
        </w:rPr>
        <w:t></w:t>
      </w:r>
      <w:r>
        <w:rPr>
          <w:rFonts w:ascii="Times New Roman" w:hAnsi="Times New Roman" w:cs="Times New Roman" w:eastAsia="Times New Roman"/>
          <w:sz w:val="34"/>
          <w:szCs w:val="34"/>
          <w:spacing w:val="-81"/>
          <w:w w:val="100"/>
          <w:position w:val="-1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34"/>
          <w:szCs w:val="34"/>
          <w:spacing w:val="0"/>
          <w:w w:val="100"/>
          <w:position w:val="-14"/>
        </w:rPr>
      </w:r>
      <w:r>
        <w:rPr>
          <w:rFonts w:ascii="Symbol" w:hAnsi="Symbol" w:cs="Symbol" w:eastAsia="Symbol"/>
          <w:sz w:val="55"/>
          <w:szCs w:val="55"/>
          <w:spacing w:val="0"/>
          <w:w w:val="100"/>
          <w:position w:val="0"/>
        </w:rPr>
        <w:t></w:t>
      </w:r>
      <w:r>
        <w:rPr>
          <w:rFonts w:ascii="Times New Roman" w:hAnsi="Times New Roman" w:cs="Times New Roman" w:eastAsia="Times New Roman"/>
          <w:sz w:val="55"/>
          <w:szCs w:val="55"/>
          <w:spacing w:val="-9"/>
          <w:w w:val="100"/>
          <w:position w:val="0"/>
        </w:rPr>
        <w:t> </w:t>
      </w:r>
      <w:r>
        <w:rPr>
          <w:rFonts w:ascii="Symbol" w:hAnsi="Symbol" w:cs="Symbol" w:eastAsia="Symbol"/>
          <w:sz w:val="55"/>
          <w:szCs w:val="55"/>
          <w:spacing w:val="0"/>
          <w:w w:val="102"/>
          <w:position w:val="0"/>
        </w:rPr>
        <w:t></w:t>
      </w:r>
      <w:r>
        <w:rPr>
          <w:rFonts w:ascii="Times New Roman" w:hAnsi="Times New Roman" w:cs="Times New Roman" w:eastAsia="Times New Roman"/>
          <w:sz w:val="55"/>
          <w:szCs w:val="55"/>
          <w:spacing w:val="-8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-8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55"/>
          <w:szCs w:val="55"/>
          <w:spacing w:val="-3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55"/>
          <w:szCs w:val="55"/>
          <w:spacing w:val="-50"/>
          <w:w w:val="100"/>
          <w:position w:val="0"/>
        </w:rPr>
        <w:t> </w:t>
      </w:r>
      <w:r>
        <w:rPr>
          <w:rFonts w:ascii="Symbol" w:hAnsi="Symbol" w:cs="Symbol" w:eastAsia="Symbol"/>
          <w:sz w:val="58"/>
          <w:szCs w:val="58"/>
          <w:spacing w:val="0"/>
          <w:w w:val="97"/>
          <w:position w:val="0"/>
        </w:rPr>
        <w:t></w:t>
      </w:r>
      <w:r>
        <w:rPr>
          <w:rFonts w:ascii="Times New Roman" w:hAnsi="Times New Roman" w:cs="Times New Roman" w:eastAsia="Times New Roman"/>
          <w:sz w:val="58"/>
          <w:szCs w:val="58"/>
          <w:spacing w:val="-10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-3"/>
          <w:w w:val="102"/>
          <w:position w:val="0"/>
        </w:rPr>
        <w:t>.</w:t>
      </w:r>
      <w:r>
        <w:rPr>
          <w:rFonts w:ascii="Times New Roman" w:hAnsi="Times New Roman" w:cs="Times New Roman" w:eastAsia="Times New Roman"/>
          <w:sz w:val="55"/>
          <w:szCs w:val="55"/>
          <w:spacing w:val="-19"/>
          <w:w w:val="102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55"/>
          <w:szCs w:val="55"/>
          <w:spacing w:val="19"/>
          <w:w w:val="102"/>
          <w:i/>
          <w:position w:val="0"/>
        </w:rPr>
        <w:t>n</w:t>
      </w:r>
      <w:r>
        <w:rPr>
          <w:rFonts w:ascii="Symbol" w:hAnsi="Symbol" w:cs="Symbol" w:eastAsia="Symbol"/>
          <w:sz w:val="73"/>
          <w:szCs w:val="73"/>
          <w:spacing w:val="-46"/>
          <w:w w:val="75"/>
          <w:position w:val="0"/>
        </w:rPr>
        <w:t></w:t>
      </w:r>
      <w:r>
        <w:rPr>
          <w:rFonts w:ascii="Times New Roman" w:hAnsi="Times New Roman" w:cs="Times New Roman" w:eastAsia="Times New Roman"/>
          <w:sz w:val="55"/>
          <w:szCs w:val="55"/>
          <w:spacing w:val="-34"/>
          <w:w w:val="102"/>
          <w:i/>
          <w:position w:val="0"/>
        </w:rPr>
        <w:t>T</w:t>
      </w:r>
      <w:r>
        <w:rPr>
          <w:rFonts w:ascii="Symbol" w:hAnsi="Symbol" w:cs="Symbol" w:eastAsia="Symbol"/>
          <w:sz w:val="34"/>
          <w:szCs w:val="34"/>
          <w:spacing w:val="0"/>
          <w:w w:val="96"/>
          <w:position w:val="-14"/>
        </w:rPr>
        <w:t></w:t>
      </w:r>
      <w:r>
        <w:rPr>
          <w:rFonts w:ascii="Symbol" w:hAnsi="Symbol" w:cs="Symbol" w:eastAsia="Symbol"/>
          <w:sz w:val="34"/>
          <w:szCs w:val="34"/>
          <w:spacing w:val="0"/>
          <w:w w:val="100"/>
          <w:position w:val="0"/>
        </w:rPr>
      </w:r>
    </w:p>
    <w:p>
      <w:pPr>
        <w:spacing w:before="61" w:after="0" w:line="240" w:lineRule="auto"/>
        <w:ind w:right="-150"/>
        <w:jc w:val="left"/>
        <w:rPr>
          <w:rFonts w:ascii="Symbol" w:hAnsi="Symbol" w:cs="Symbol" w:eastAsia="Symbol"/>
          <w:sz w:val="58"/>
          <w:szCs w:val="5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5"/>
          <w:szCs w:val="55"/>
          <w:spacing w:val="19"/>
          <w:w w:val="102"/>
          <w:i/>
        </w:rPr>
        <w:t>R</w:t>
      </w:r>
      <w:r>
        <w:rPr>
          <w:rFonts w:ascii="Times New Roman" w:hAnsi="Times New Roman" w:cs="Times New Roman" w:eastAsia="Times New Roman"/>
          <w:sz w:val="55"/>
          <w:szCs w:val="55"/>
          <w:spacing w:val="31"/>
          <w:w w:val="102"/>
        </w:rPr>
        <w:t>²</w:t>
      </w:r>
      <w:r>
        <w:rPr>
          <w:rFonts w:ascii="Symbol" w:hAnsi="Symbol" w:cs="Symbol" w:eastAsia="Symbol"/>
          <w:sz w:val="73"/>
          <w:szCs w:val="73"/>
          <w:spacing w:val="0"/>
          <w:w w:val="75"/>
        </w:rPr>
        <w:t></w:t>
      </w:r>
      <w:r>
        <w:rPr>
          <w:rFonts w:ascii="Times New Roman" w:hAnsi="Times New Roman" w:cs="Times New Roman" w:eastAsia="Times New Roman"/>
          <w:sz w:val="73"/>
          <w:szCs w:val="73"/>
          <w:spacing w:val="-137"/>
          <w:w w:val="100"/>
        </w:rPr>
        <w:t> </w:t>
      </w:r>
      <w:r>
        <w:rPr>
          <w:rFonts w:ascii="Symbol" w:hAnsi="Symbol" w:cs="Symbol" w:eastAsia="Symbol"/>
          <w:sz w:val="55"/>
          <w:szCs w:val="55"/>
          <w:spacing w:val="28"/>
          <w:w w:val="100"/>
        </w:rPr>
        <w:t></w:t>
      </w:r>
      <w:r>
        <w:rPr>
          <w:rFonts w:ascii="Symbol" w:hAnsi="Symbol" w:cs="Symbol" w:eastAsia="Symbol"/>
          <w:sz w:val="58"/>
          <w:szCs w:val="58"/>
          <w:spacing w:val="0"/>
          <w:w w:val="100"/>
        </w:rPr>
        <w:t></w:t>
      </w:r>
      <w:r>
        <w:rPr>
          <w:rFonts w:ascii="Symbol" w:hAnsi="Symbol" w:cs="Symbol" w:eastAsia="Symbol"/>
          <w:sz w:val="58"/>
          <w:szCs w:val="58"/>
          <w:spacing w:val="0"/>
          <w:w w:val="100"/>
        </w:rPr>
      </w:r>
    </w:p>
    <w:p>
      <w:pPr>
        <w:spacing w:before="0" w:after="0" w:line="793" w:lineRule="exact"/>
        <w:ind w:left="387" w:right="-20"/>
        <w:jc w:val="left"/>
        <w:tabs>
          <w:tab w:pos="800" w:val="left"/>
        </w:tabs>
        <w:rPr>
          <w:rFonts w:ascii="Times New Roman" w:hAnsi="Times New Roman" w:cs="Times New Roman" w:eastAsia="Times New Roman"/>
          <w:sz w:val="55"/>
          <w:szCs w:val="5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16"/>
        </w:rPr>
        <w:t>(</w:t>
      </w:r>
      <w:r>
        <w:rPr>
          <w:rFonts w:ascii="Times New Roman" w:hAnsi="Times New Roman" w:cs="Times New Roman" w:eastAsia="Times New Roman"/>
          <w:sz w:val="55"/>
          <w:szCs w:val="55"/>
          <w:spacing w:val="-134"/>
          <w:w w:val="100"/>
          <w:position w:val="-16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16"/>
        </w:rPr>
        <w:tab/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i/>
          <w:position w:val="19"/>
        </w:rPr>
        <w:t>p</w:t>
      </w:r>
      <w:r>
        <w:rPr>
          <w:rFonts w:ascii="Times New Roman" w:hAnsi="Times New Roman" w:cs="Times New Roman" w:eastAsia="Times New Roman"/>
          <w:sz w:val="55"/>
          <w:szCs w:val="55"/>
          <w:spacing w:val="29"/>
          <w:w w:val="100"/>
          <w:i/>
          <w:position w:val="19"/>
        </w:rPr>
        <w:t> 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2"/>
          <w:position w:val="-16"/>
        </w:rPr>
        <w:t>)</w:t>
      </w:r>
      <w:r>
        <w:rPr>
          <w:rFonts w:ascii="Times New Roman" w:hAnsi="Times New Roman" w:cs="Times New Roman" w:eastAsia="Times New Roman"/>
          <w:sz w:val="55"/>
          <w:szCs w:val="55"/>
          <w:spacing w:val="0"/>
          <w:w w:val="100"/>
          <w:position w:val="0"/>
        </w:rPr>
      </w:r>
    </w:p>
    <w:p>
      <w:pPr>
        <w:spacing w:before="0" w:after="0" w:line="209" w:lineRule="exact"/>
        <w:ind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v:group style="position:absolute;margin-left:654.668030pt;margin-top:-6.817391pt;width:31.388931pt;height:.1pt;mso-position-horizontal-relative:page;mso-position-vertical-relative:paragraph;z-index:-4386" coordorigin="13093,-136" coordsize="628,2">
            <v:shape style="position:absolute;left:13093;top:-136;width:628;height:2" coordorigin="13093,-136" coordsize="628,0" path="m13093,-136l13721,-136e" filled="f" stroked="t" strokeweight="1.141422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0.010315pt;margin-top:-.656721pt;width:14.065406pt;height:27.773809pt;mso-position-horizontal-relative:page;mso-position-vertical-relative:paragraph;z-index:-4385" type="#_x0000_t202" filled="f" stroked="f">
            <v:textbox inset="0,0,0,0">
              <w:txbxContent>
                <w:p>
                  <w:pPr>
                    <w:spacing w:before="0" w:after="0" w:line="555" w:lineRule="exact"/>
                    <w:ind w:right="-123"/>
                    <w:jc w:val="left"/>
                    <w:rPr>
                      <w:rFonts w:ascii="Times New Roman" w:hAnsi="Times New Roman" w:cs="Times New Roman" w:eastAsia="Times New Roman"/>
                      <w:sz w:val="55"/>
                      <w:szCs w:val="5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5"/>
                      <w:szCs w:val="55"/>
                      <w:spacing w:val="0"/>
                      <w:w w:val="102"/>
                      <w:i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sz w:val="55"/>
                      <w:szCs w:val="5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w w:val="102"/>
          <w:i/>
          <w:position w:val="3"/>
        </w:rPr>
        <w:t>r</w:t>
      </w:r>
      <w:r>
        <w:rPr>
          <w:rFonts w:ascii="Times New Roman" w:hAnsi="Times New Roman" w:cs="Times New Roman" w:eastAsia="Times New Roman"/>
          <w:sz w:val="32"/>
          <w:szCs w:val="32"/>
          <w:spacing w:val="-44"/>
          <w:w w:val="100"/>
          <w:i/>
          <w:position w:val="3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2"/>
          <w:position w:val="3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  <w:position w:val="0"/>
        </w:rPr>
      </w:r>
    </w:p>
    <w:p>
      <w:pPr>
        <w:spacing w:before="63" w:after="0" w:line="240" w:lineRule="auto"/>
        <w:ind w:left="979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spacing w:val="0"/>
          <w:w w:val="102"/>
        </w:rPr>
        <w:t>0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240"/>
          <w:cols w:num="4" w:equalWidth="0">
            <w:col w:w="7017" w:space="61"/>
            <w:col w:w="3698" w:space="66"/>
            <w:col w:w="1376" w:space="61"/>
            <w:col w:w="16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00" w:lineRule="exact"/>
        <w:ind w:right="-20"/>
        <w:jc w:val="right"/>
        <w:rPr>
          <w:rFonts w:ascii="Arial" w:hAnsi="Arial" w:cs="Arial" w:eastAsia="Arial"/>
          <w:sz w:val="15"/>
          <w:szCs w:val="15"/>
        </w:rPr>
      </w:pPr>
      <w:rPr/>
      <w:r>
        <w:rPr/>
        <w:pict>
          <v:shape style="position:absolute;margin-left:53.279999pt;margin-top:-36.885075pt;width:164.160004pt;height:51.84pt;mso-position-horizontal-relative:page;mso-position-vertical-relative:paragraph;z-index:-4383" type="#_x0000_t75">
            <v:imagedata r:id="rId168" o:title=""/>
          </v:shape>
        </w:pict>
      </w:r>
      <w:r>
        <w:rPr>
          <w:rFonts w:ascii="Arial" w:hAnsi="Arial" w:cs="Arial" w:eastAsia="Arial"/>
          <w:sz w:val="15"/>
          <w:szCs w:val="15"/>
          <w:spacing w:val="0"/>
          <w:w w:val="188"/>
          <w:position w:val="-6"/>
        </w:rPr>
        <w:t>til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0"/>
        </w:rPr>
      </w:r>
    </w:p>
    <w:p>
      <w:pPr>
        <w:spacing w:before="87" w:after="0" w:line="240" w:lineRule="auto"/>
        <w:ind w:left="1822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29"/>
          <w:szCs w:val="29"/>
          <w:spacing w:val="0"/>
          <w:w w:val="114"/>
        </w:rPr>
        <w:t>Calibration:</w:t>
      </w:r>
      <w:r>
        <w:rPr>
          <w:rFonts w:ascii="Arial" w:hAnsi="Arial" w:cs="Arial" w:eastAsia="Arial"/>
          <w:sz w:val="29"/>
          <w:szCs w:val="29"/>
          <w:spacing w:val="0"/>
          <w:w w:val="100"/>
        </w:rPr>
      </w:r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/>
        <w:pict>
          <v:group style="position:absolute;margin-left:277.380005pt;margin-top:-24.739168pt;width:99pt;height:51.84pt;mso-position-horizontal-relative:page;mso-position-vertical-relative:paragraph;z-index:-4377" coordorigin="5548,-495" coordsize="1980,1037">
            <v:group style="position:absolute;left:5558;top:-473;width:1958;height:2" coordorigin="5558,-473" coordsize="1958,2">
              <v:shape style="position:absolute;left:5558;top:-473;width:1958;height:2" coordorigin="5558,-473" coordsize="1958,0" path="m5558,-473l7517,-473e" filled="f" stroked="t" strokeweight="1.08pt" strokecolor="#000000">
                <v:path arrowok="t"/>
              </v:shape>
            </v:group>
            <v:group style="position:absolute;left:5573;top:-484;width:2;height:1015" coordorigin="5573,-484" coordsize="2,1015">
              <v:shape style="position:absolute;left:5573;top:-484;width:2;height:1015" coordorigin="5573,-484" coordsize="0,1015" path="m5573,531l5573,-484e" filled="f" stroked="t" strokeweight="1.0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08.160004pt;margin-top:-7.999169pt;width:57.6pt;height:.1pt;mso-position-horizontal-relative:page;mso-position-vertical-relative:paragraph;z-index:-4376" coordorigin="6163,-160" coordsize="1152,2">
            <v:shape style="position:absolute;left:6163;top:-160;width:1152;height:2" coordorigin="6163,-160" coordsize="1152,0" path="m6163,-160l7315,-160e" filled="f" stroked="t" strokeweight="2.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9"/>
          <w:szCs w:val="29"/>
          <w:spacing w:val="0"/>
          <w:w w:val="360"/>
        </w:rPr>
        <w:t>•----</w:t>
      </w:r>
      <w:r>
        <w:rPr>
          <w:rFonts w:ascii="Arial" w:hAnsi="Arial" w:cs="Arial" w:eastAsia="Arial"/>
          <w:sz w:val="29"/>
          <w:szCs w:val="29"/>
          <w:spacing w:val="-182"/>
          <w:w w:val="36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V</w:t>
      </w:r>
      <w:r>
        <w:rPr>
          <w:rFonts w:ascii="Arial" w:hAnsi="Arial" w:cs="Arial" w:eastAsia="Arial"/>
          <w:sz w:val="29"/>
          <w:szCs w:val="29"/>
          <w:spacing w:val="13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23"/>
        </w:rPr>
        <w:t>Max</w:t>
      </w:r>
      <w:r>
        <w:rPr>
          <w:rFonts w:ascii="Arial" w:hAnsi="Arial" w:cs="Arial" w:eastAsia="Arial"/>
          <w:sz w:val="29"/>
          <w:szCs w:val="29"/>
          <w:spacing w:val="0"/>
          <w:w w:val="123"/>
        </w:rPr>
        <w:t>=</w:t>
      </w:r>
      <w:r>
        <w:rPr>
          <w:rFonts w:ascii="Arial" w:hAnsi="Arial" w:cs="Arial" w:eastAsia="Arial"/>
          <w:sz w:val="29"/>
          <w:szCs w:val="29"/>
          <w:spacing w:val="3"/>
          <w:w w:val="123"/>
        </w:rPr>
        <w:t> </w:t>
      </w:r>
      <w:r>
        <w:rPr>
          <w:rFonts w:ascii="Arial" w:hAnsi="Arial" w:cs="Arial" w:eastAsia="Arial"/>
          <w:sz w:val="29"/>
          <w:szCs w:val="29"/>
          <w:spacing w:val="-48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7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position w:val="-7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  <w:t>sans</w:t>
      </w:r>
      <w:r>
        <w:rPr>
          <w:rFonts w:ascii="Arial" w:hAnsi="Arial" w:cs="Arial" w:eastAsia="Arial"/>
          <w:sz w:val="29"/>
          <w:szCs w:val="29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19"/>
          <w:position w:val="0"/>
        </w:rPr>
        <w:t>aérosol</w:t>
      </w:r>
      <w:r>
        <w:rPr>
          <w:rFonts w:ascii="Arial" w:hAnsi="Arial" w:cs="Arial" w:eastAsia="Arial"/>
          <w:sz w:val="29"/>
          <w:szCs w:val="29"/>
          <w:spacing w:val="12"/>
          <w:w w:val="119"/>
          <w:position w:val="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19"/>
          <w:position w:val="0"/>
        </w:rPr>
        <w:t>et</w:t>
      </w:r>
      <w:r>
        <w:rPr>
          <w:rFonts w:ascii="Arial" w:hAnsi="Arial" w:cs="Arial" w:eastAsia="Arial"/>
          <w:sz w:val="29"/>
          <w:szCs w:val="29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80" w:bottom="0" w:left="960" w:right="0"/>
          <w:headerReference w:type="default" r:id="rId167"/>
          <w:pgSz w:w="14400" w:h="10800" w:orient="landscape"/>
          <w:cols w:num="2" w:equalWidth="0">
            <w:col w:w="5811" w:space="652"/>
            <w:col w:w="6977"/>
          </w:cols>
        </w:sectPr>
      </w:pPr>
      <w:rPr/>
    </w:p>
    <w:p>
      <w:pPr>
        <w:spacing w:before="0" w:after="0" w:line="296" w:lineRule="exact"/>
        <w:ind w:left="4654" w:right="-83"/>
        <w:jc w:val="left"/>
        <w:tabs>
          <w:tab w:pos="6520" w:val="left"/>
          <w:tab w:pos="828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29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-57"/>
          <w:w w:val="29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29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29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501"/>
        </w:rPr>
        <w:t>_</w:t>
      </w:r>
      <w:r>
        <w:rPr>
          <w:rFonts w:ascii="Times New Roman" w:hAnsi="Times New Roman" w:cs="Times New Roman" w:eastAsia="Times New Roman"/>
          <w:sz w:val="15"/>
          <w:szCs w:val="15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56"/>
        </w:rPr>
        <w:t>_;;:.;;</w:t>
      </w:r>
      <w:r>
        <w:rPr>
          <w:rFonts w:ascii="Times New Roman" w:hAnsi="Times New Roman" w:cs="Times New Roman" w:eastAsia="Times New Roman"/>
          <w:sz w:val="15"/>
          <w:szCs w:val="15"/>
          <w:spacing w:val="-21"/>
          <w:w w:val="156"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56"/>
          <w:u w:val="single" w:color="0000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56"/>
          <w:u w:val="single" w:color="000000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56"/>
        </w:rPr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56"/>
        </w:rPr>
        <w:t>J</w:t>
      </w:r>
      <w:r>
        <w:rPr>
          <w:rFonts w:ascii="Times New Roman" w:hAnsi="Times New Roman" w:cs="Times New Roman" w:eastAsia="Times New Roman"/>
          <w:sz w:val="15"/>
          <w:szCs w:val="15"/>
          <w:spacing w:val="-58"/>
          <w:w w:val="15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  <w:r>
        <w:rPr>
          <w:rFonts w:ascii="Arial" w:hAnsi="Arial" w:cs="Arial" w:eastAsia="Arial"/>
          <w:sz w:val="29"/>
          <w:szCs w:val="29"/>
          <w:spacing w:val="0"/>
          <w:w w:val="106"/>
        </w:rPr>
        <w:t>s</w:t>
      </w:r>
      <w:r>
        <w:rPr>
          <w:rFonts w:ascii="Arial" w:hAnsi="Arial" w:cs="Arial" w:eastAsia="Arial"/>
          <w:sz w:val="29"/>
          <w:szCs w:val="29"/>
          <w:spacing w:val="-1"/>
          <w:w w:val="106"/>
        </w:rPr>
        <w:t>o</w:t>
      </w:r>
      <w:r>
        <w:rPr>
          <w:rFonts w:ascii="Arial" w:hAnsi="Arial" w:cs="Arial" w:eastAsia="Arial"/>
          <w:sz w:val="29"/>
          <w:szCs w:val="29"/>
          <w:spacing w:val="0"/>
          <w:w w:val="38"/>
        </w:rPr>
        <w:t>1</w:t>
      </w:r>
      <w:r>
        <w:rPr>
          <w:rFonts w:ascii="Arial" w:hAnsi="Arial" w:cs="Arial" w:eastAsia="Arial"/>
          <w:sz w:val="29"/>
          <w:szCs w:val="29"/>
          <w:spacing w:val="-57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18"/>
          <w:w w:val="104"/>
        </w:rPr>
        <w:t>e</w:t>
      </w:r>
      <w:r>
        <w:rPr>
          <w:rFonts w:ascii="Arial" w:hAnsi="Arial" w:cs="Arial" w:eastAsia="Arial"/>
          <w:sz w:val="29"/>
          <w:szCs w:val="29"/>
          <w:spacing w:val="-17"/>
          <w:w w:val="141"/>
        </w:rPr>
        <w:t>i</w:t>
      </w:r>
      <w:r>
        <w:rPr>
          <w:rFonts w:ascii="Arial" w:hAnsi="Arial" w:cs="Arial" w:eastAsia="Arial"/>
          <w:sz w:val="29"/>
          <w:szCs w:val="29"/>
          <w:spacing w:val="0"/>
          <w:w w:val="38"/>
        </w:rPr>
        <w:t>1</w:t>
      </w:r>
      <w:r>
        <w:rPr>
          <w:rFonts w:ascii="Arial" w:hAnsi="Arial" w:cs="Arial" w:eastAsia="Arial"/>
          <w:sz w:val="29"/>
          <w:szCs w:val="29"/>
          <w:spacing w:val="30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93"/>
        </w:rPr>
        <w:t>a</w:t>
      </w:r>
      <w:r>
        <w:rPr>
          <w:rFonts w:ascii="Arial" w:hAnsi="Arial" w:cs="Arial" w:eastAsia="Arial"/>
          <w:sz w:val="29"/>
          <w:szCs w:val="29"/>
          <w:spacing w:val="-51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u</w:t>
      </w:r>
      <w:r>
        <w:rPr>
          <w:rFonts w:ascii="Arial" w:hAnsi="Arial" w:cs="Arial" w:eastAsia="Arial"/>
          <w:sz w:val="29"/>
          <w:szCs w:val="29"/>
          <w:spacing w:val="23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14"/>
        </w:rPr>
        <w:t>zénith</w:t>
      </w:r>
      <w:r>
        <w:rPr>
          <w:rFonts w:ascii="Arial" w:hAnsi="Arial" w:cs="Arial" w:eastAsia="Arial"/>
          <w:sz w:val="29"/>
          <w:szCs w:val="29"/>
          <w:spacing w:val="0"/>
          <w:w w:val="100"/>
        </w:rPr>
      </w:r>
    </w:p>
    <w:p>
      <w:pPr>
        <w:spacing w:before="64" w:after="0" w:line="240" w:lineRule="auto"/>
        <w:ind w:left="3488" w:right="6406"/>
        <w:jc w:val="center"/>
        <w:rPr>
          <w:rFonts w:ascii="Arial" w:hAnsi="Arial" w:cs="Arial" w:eastAsia="Arial"/>
          <w:sz w:val="71"/>
          <w:szCs w:val="71"/>
        </w:rPr>
      </w:pPr>
      <w:rPr/>
      <w:r>
        <w:rPr/>
        <w:pict>
          <v:group style="position:absolute;margin-left:131.759995pt;margin-top:10.758579pt;width:201.24pt;height:.1pt;mso-position-horizontal-relative:page;mso-position-vertical-relative:paragraph;z-index:-4375" coordorigin="2635,215" coordsize="4025,2">
            <v:shape style="position:absolute;left:2635;top:215;width:4025;height:2" coordorigin="2635,215" coordsize="4025,0" path="m2635,215l6660,215e" filled="f" stroked="t" strokeweight="1.08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1"/>
          <w:szCs w:val="71"/>
          <w:spacing w:val="0"/>
          <w:w w:val="202"/>
        </w:rPr>
        <w:t>I</w:t>
      </w:r>
      <w:r>
        <w:rPr>
          <w:rFonts w:ascii="Arial" w:hAnsi="Arial" w:cs="Arial" w:eastAsia="Arial"/>
          <w:sz w:val="71"/>
          <w:szCs w:val="71"/>
          <w:spacing w:val="0"/>
          <w:w w:val="100"/>
        </w:rPr>
      </w:r>
    </w:p>
    <w:p>
      <w:pPr>
        <w:spacing w:before="92" w:after="0" w:line="112" w:lineRule="exact"/>
        <w:ind w:right="935"/>
        <w:jc w:val="right"/>
        <w:rPr>
          <w:rFonts w:ascii="Arial" w:hAnsi="Arial" w:cs="Arial" w:eastAsia="Arial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i/>
          <w:position w:val="-27"/>
        </w:rPr>
        <w:t>R</w:t>
      </w:r>
      <w:r>
        <w:rPr>
          <w:rFonts w:ascii="Times New Roman" w:hAnsi="Times New Roman" w:cs="Times New Roman" w:eastAsia="Times New Roman"/>
          <w:sz w:val="38"/>
          <w:szCs w:val="38"/>
          <w:spacing w:val="17"/>
          <w:w w:val="100"/>
          <w:i/>
          <w:position w:val="-27"/>
        </w:rPr>
        <w:t> </w:t>
      </w:r>
      <w:r>
        <w:rPr>
          <w:rFonts w:ascii="Arial" w:hAnsi="Arial" w:cs="Arial" w:eastAsia="Arial"/>
          <w:sz w:val="30"/>
          <w:szCs w:val="30"/>
          <w:spacing w:val="0"/>
          <w:w w:val="141"/>
          <w:position w:val="-27"/>
        </w:rPr>
        <w:t>=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42" w:lineRule="exact"/>
        <w:ind w:right="-20"/>
        <w:jc w:val="left"/>
        <w:rPr>
          <w:rFonts w:ascii="Times New Roman" w:hAnsi="Times New Roman" w:cs="Times New Roman" w:eastAsia="Times New Roman"/>
          <w:sz w:val="38"/>
          <w:szCs w:val="38"/>
        </w:rPr>
      </w:pPr>
      <w:rPr/>
      <w:r>
        <w:rPr>
          <w:rFonts w:ascii="Arial" w:hAnsi="Arial" w:cs="Arial" w:eastAsia="Arial"/>
          <w:sz w:val="37"/>
          <w:szCs w:val="37"/>
          <w:spacing w:val="0"/>
          <w:w w:val="100"/>
          <w:position w:val="-8"/>
        </w:rPr>
        <w:t>(1-</w:t>
      </w:r>
      <w:r>
        <w:rPr>
          <w:rFonts w:ascii="Arial" w:hAnsi="Arial" w:cs="Arial" w:eastAsia="Arial"/>
          <w:sz w:val="37"/>
          <w:szCs w:val="37"/>
          <w:spacing w:val="3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i/>
          <w:position w:val="-8"/>
        </w:rPr>
        <w:t>&amp;2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i/>
          <w:position w:val="-8"/>
        </w:rPr>
        <w:t>)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960" w:right="0"/>
          <w:cols w:num="2" w:equalWidth="0">
            <w:col w:w="10460" w:space="309"/>
            <w:col w:w="2671"/>
          </w:cols>
        </w:sectPr>
      </w:pPr>
      <w:rPr/>
    </w:p>
    <w:p>
      <w:pPr>
        <w:spacing w:before="0" w:after="0" w:line="278" w:lineRule="exact"/>
        <w:ind w:right="316"/>
        <w:jc w:val="right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184"/>
          <w:position w:val="-2"/>
        </w:rPr>
        <w:t>----'-------'-------</w:t>
      </w:r>
      <w:r>
        <w:rPr>
          <w:rFonts w:ascii="Arial" w:hAnsi="Arial" w:cs="Arial" w:eastAsia="Arial"/>
          <w:sz w:val="30"/>
          <w:szCs w:val="30"/>
          <w:spacing w:val="0"/>
          <w:w w:val="100"/>
          <w:position w:val="0"/>
        </w:rPr>
      </w:r>
    </w:p>
    <w:p>
      <w:pPr>
        <w:spacing w:before="0" w:after="0" w:line="400" w:lineRule="exact"/>
        <w:ind w:right="369"/>
        <w:jc w:val="right"/>
        <w:rPr>
          <w:rFonts w:ascii="Times New Roman" w:hAnsi="Times New Roman" w:cs="Times New Roman" w:eastAsia="Times New Roman"/>
          <w:sz w:val="37"/>
          <w:szCs w:val="37"/>
        </w:rPr>
      </w:pPr>
      <w:rPr/>
      <w:r>
        <w:rPr/>
        <w:pict>
          <v:shape style="position:absolute;margin-left:322.559998pt;margin-top:7.638942pt;width:120.959999pt;height:93.599998pt;mso-position-horizontal-relative:page;mso-position-vertical-relative:paragraph;z-index:-4381" type="#_x0000_t75">
            <v:imagedata r:id="rId169" o:title=""/>
          </v:shape>
        </w:pict>
      </w:r>
      <w:r>
        <w:rPr>
          <w:rFonts w:ascii="Times New Roman" w:hAnsi="Times New Roman" w:cs="Times New Roman" w:eastAsia="Times New Roman"/>
          <w:sz w:val="37"/>
          <w:szCs w:val="37"/>
          <w:w w:val="96"/>
          <w:position w:val="1"/>
        </w:rPr>
        <w:t>[</w:t>
      </w:r>
      <w:r>
        <w:rPr>
          <w:rFonts w:ascii="Times New Roman" w:hAnsi="Times New Roman" w:cs="Times New Roman" w:eastAsia="Times New Roman"/>
          <w:sz w:val="37"/>
          <w:szCs w:val="37"/>
          <w:spacing w:val="-1"/>
          <w:w w:val="96"/>
          <w:position w:val="1"/>
        </w:rPr>
        <w:t>1</w:t>
      </w:r>
      <w:r>
        <w:rPr>
          <w:rFonts w:ascii="Arial" w:hAnsi="Arial" w:cs="Arial" w:eastAsia="Arial"/>
          <w:sz w:val="42"/>
          <w:szCs w:val="42"/>
          <w:spacing w:val="0"/>
          <w:w w:val="104"/>
          <w:position w:val="1"/>
        </w:rPr>
        <w:t>+</w:t>
      </w:r>
      <w:r>
        <w:rPr>
          <w:rFonts w:ascii="Arial" w:hAnsi="Arial" w:cs="Arial" w:eastAsia="Arial"/>
          <w:sz w:val="42"/>
          <w:szCs w:val="42"/>
          <w:spacing w:val="-86"/>
          <w:w w:val="100"/>
          <w:position w:val="1"/>
        </w:rPr>
        <w:t> </w:t>
      </w:r>
      <w:r>
        <w:rPr>
          <w:rFonts w:ascii="Arial" w:hAnsi="Arial" w:cs="Arial" w:eastAsia="Arial"/>
          <w:sz w:val="23"/>
          <w:szCs w:val="23"/>
          <w:spacing w:val="0"/>
          <w:w w:val="130"/>
          <w:i/>
          <w:position w:val="1"/>
        </w:rPr>
        <w:t>&amp;</w:t>
      </w:r>
      <w:r>
        <w:rPr>
          <w:rFonts w:ascii="Arial" w:hAnsi="Arial" w:cs="Arial" w:eastAsia="Arial"/>
          <w:sz w:val="23"/>
          <w:szCs w:val="23"/>
          <w:spacing w:val="-32"/>
          <w:w w:val="13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4"/>
          <w:position w:val="1"/>
        </w:rPr>
        <w:t>cos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5"/>
          <w:position w:val="1"/>
        </w:rPr>
        <w:t>(360</w:t>
      </w:r>
      <w:r>
        <w:rPr>
          <w:rFonts w:ascii="Times New Roman" w:hAnsi="Times New Roman" w:cs="Times New Roman" w:eastAsia="Times New Roman"/>
          <w:sz w:val="37"/>
          <w:szCs w:val="37"/>
          <w:spacing w:val="7"/>
          <w:w w:val="104"/>
          <w:position w:val="1"/>
        </w:rPr>
        <w:t>°</w:t>
      </w:r>
      <w:r>
        <w:rPr>
          <w:rFonts w:ascii="Arial" w:hAnsi="Arial" w:cs="Arial" w:eastAsia="Arial"/>
          <w:sz w:val="37"/>
          <w:szCs w:val="37"/>
          <w:spacing w:val="0"/>
          <w:w w:val="92"/>
          <w:i/>
          <w:position w:val="1"/>
        </w:rPr>
        <w:t>.</w:t>
      </w:r>
      <w:r>
        <w:rPr>
          <w:rFonts w:ascii="Arial" w:hAnsi="Arial" w:cs="Arial" w:eastAsia="Arial"/>
          <w:sz w:val="37"/>
          <w:szCs w:val="37"/>
          <w:spacing w:val="25"/>
          <w:w w:val="93"/>
          <w:i/>
          <w:position w:val="1"/>
        </w:rPr>
        <w:t>d</w:t>
      </w:r>
      <w:r>
        <w:rPr>
          <w:rFonts w:ascii="Arial" w:hAnsi="Arial" w:cs="Arial" w:eastAsia="Arial"/>
          <w:sz w:val="37"/>
          <w:szCs w:val="37"/>
          <w:spacing w:val="0"/>
          <w:w w:val="88"/>
          <w:i/>
          <w:position w:val="1"/>
        </w:rPr>
        <w:t>1</w:t>
      </w:r>
      <w:r>
        <w:rPr>
          <w:rFonts w:ascii="Arial" w:hAnsi="Arial" w:cs="Arial" w:eastAsia="Arial"/>
          <w:sz w:val="37"/>
          <w:szCs w:val="37"/>
          <w:spacing w:val="-64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3"/>
          <w:position w:val="1"/>
        </w:rPr>
        <w:t>365]</w:t>
      </w:r>
      <w:r>
        <w:rPr>
          <w:rFonts w:ascii="Times New Roman" w:hAnsi="Times New Roman" w:cs="Times New Roman" w:eastAsia="Times New Roman"/>
          <w:sz w:val="37"/>
          <w:szCs w:val="37"/>
          <w:spacing w:val="0"/>
          <w:w w:val="100"/>
          <w:position w:val="0"/>
        </w:rPr>
      </w:r>
    </w:p>
    <w:p>
      <w:pPr>
        <w:spacing w:before="54" w:after="0" w:line="308" w:lineRule="auto"/>
        <w:ind w:left="8998" w:right="344" w:firstLine="-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E=0.016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1"/>
        </w:rPr>
        <w:t>excentricit</w:t>
      </w:r>
      <w:r>
        <w:rPr>
          <w:rFonts w:ascii="Arial" w:hAnsi="Arial" w:cs="Arial" w:eastAsia="Arial"/>
          <w:sz w:val="20"/>
          <w:szCs w:val="20"/>
          <w:spacing w:val="0"/>
          <w:w w:val="111"/>
        </w:rPr>
        <w:t>é</w:t>
      </w:r>
      <w:r>
        <w:rPr>
          <w:rFonts w:ascii="Arial" w:hAnsi="Arial" w:cs="Arial" w:eastAsia="Arial"/>
          <w:sz w:val="20"/>
          <w:szCs w:val="20"/>
          <w:spacing w:val="-3"/>
          <w:w w:val="11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5"/>
        </w:rPr>
        <w:t>l'orbit</w:t>
      </w:r>
      <w:r>
        <w:rPr>
          <w:rFonts w:ascii="Arial" w:hAnsi="Arial" w:cs="Arial" w:eastAsia="Arial"/>
          <w:sz w:val="20"/>
          <w:szCs w:val="20"/>
          <w:spacing w:val="0"/>
          <w:w w:val="115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1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5"/>
        </w:rPr>
        <w:t>terrestre</w:t>
      </w:r>
      <w:r>
        <w:rPr>
          <w:rFonts w:ascii="Arial" w:hAnsi="Arial" w:cs="Arial" w:eastAsia="Arial"/>
          <w:sz w:val="20"/>
          <w:szCs w:val="20"/>
          <w:spacing w:val="0"/>
          <w:w w:val="115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0"/>
        </w:rPr>
        <w:t>d=numér</w:t>
      </w:r>
      <w:r>
        <w:rPr>
          <w:rFonts w:ascii="Arial" w:hAnsi="Arial" w:cs="Arial" w:eastAsia="Arial"/>
          <w:sz w:val="20"/>
          <w:szCs w:val="20"/>
          <w:spacing w:val="0"/>
          <w:w w:val="11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2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jour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dans</w:t>
      </w:r>
      <w:r>
        <w:rPr>
          <w:rFonts w:ascii="Arial" w:hAnsi="Arial" w:cs="Arial" w:eastAsia="Arial"/>
          <w:sz w:val="20"/>
          <w:szCs w:val="20"/>
          <w:spacing w:val="2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9"/>
        </w:rPr>
        <w:t>l'année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365" w:lineRule="exact"/>
        <w:ind w:right="224"/>
        <w:jc w:val="right"/>
        <w:tabs>
          <w:tab w:pos="8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42"/>
          <w:szCs w:val="42"/>
          <w:w w:val="104"/>
          <w:position w:val="-16"/>
        </w:rPr>
        <w:t>1</w:t>
      </w:r>
      <w:r>
        <w:rPr>
          <w:rFonts w:ascii="Arial" w:hAnsi="Arial" w:cs="Arial" w:eastAsia="Arial"/>
          <w:sz w:val="42"/>
          <w:szCs w:val="42"/>
          <w:w w:val="100"/>
          <w:position w:val="-16"/>
        </w:rPr>
        <w:tab/>
      </w:r>
      <w:r>
        <w:rPr>
          <w:rFonts w:ascii="Arial" w:hAnsi="Arial" w:cs="Arial" w:eastAsia="Arial"/>
          <w:sz w:val="42"/>
          <w:szCs w:val="42"/>
          <w:w w:val="100"/>
          <w:position w:val="-16"/>
        </w:rPr>
      </w:r>
      <w:r>
        <w:rPr>
          <w:rFonts w:ascii="Times New Roman" w:hAnsi="Times New Roman" w:cs="Times New Roman" w:eastAsia="Times New Roman"/>
          <w:sz w:val="52"/>
          <w:szCs w:val="52"/>
          <w:spacing w:val="30"/>
          <w:w w:val="95"/>
          <w:i/>
          <w:position w:val="-6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-6"/>
        </w:rPr>
        <w:t>L'angl</w:t>
      </w:r>
      <w:r>
        <w:rPr>
          <w:rFonts w:ascii="Arial" w:hAnsi="Arial" w:cs="Arial" w:eastAsia="Arial"/>
          <w:sz w:val="20"/>
          <w:szCs w:val="20"/>
          <w:spacing w:val="0"/>
          <w:w w:val="95"/>
          <w:position w:val="-6"/>
        </w:rPr>
        <w:t>e</w:t>
      </w:r>
      <w:r>
        <w:rPr>
          <w:rFonts w:ascii="Arial" w:hAnsi="Arial" w:cs="Arial" w:eastAsia="Arial"/>
          <w:sz w:val="20"/>
          <w:szCs w:val="20"/>
          <w:spacing w:val="16"/>
          <w:w w:val="95"/>
          <w:position w:val="-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20"/>
          <w:szCs w:val="20"/>
          <w:spacing w:val="21"/>
          <w:w w:val="100"/>
          <w:position w:val="-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6"/>
        </w:rPr>
        <w:t>la</w:t>
      </w:r>
      <w:r>
        <w:rPr>
          <w:rFonts w:ascii="Arial" w:hAnsi="Arial" w:cs="Arial" w:eastAsia="Arial"/>
          <w:sz w:val="20"/>
          <w:szCs w:val="20"/>
          <w:spacing w:val="12"/>
          <w:w w:val="100"/>
          <w:position w:val="-6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4"/>
          <w:position w:val="-6"/>
        </w:rPr>
        <w:t>position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4400" w:h="10800" w:orient="landscape"/>
          <w:pgMar w:top="980" w:bottom="0" w:left="960" w:right="0"/>
        </w:sectPr>
      </w:pPr>
      <w:rPr/>
    </w:p>
    <w:p>
      <w:pPr>
        <w:spacing w:before="0" w:after="0" w:line="436" w:lineRule="exact"/>
        <w:ind w:right="-20"/>
        <w:jc w:val="right"/>
        <w:rPr>
          <w:rFonts w:ascii="Times New Roman" w:hAnsi="Times New Roman" w:cs="Times New Roman" w:eastAsia="Times New Roman"/>
          <w:sz w:val="48"/>
          <w:szCs w:val="48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58"/>
          <w:i/>
          <w:position w:val="-4"/>
        </w:rPr>
        <w:t>m=--</w:t>
      </w:r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  <w:position w:val="0"/>
        </w:rPr>
      </w:r>
    </w:p>
    <w:p>
      <w:pPr>
        <w:spacing w:before="0" w:after="0" w:line="416" w:lineRule="exact"/>
        <w:ind w:right="39"/>
        <w:jc w:val="right"/>
        <w:rPr>
          <w:rFonts w:ascii="Arial" w:hAnsi="Arial" w:cs="Arial" w:eastAsia="Arial"/>
          <w:sz w:val="46"/>
          <w:szCs w:val="46"/>
        </w:rPr>
      </w:pPr>
      <w:rPr/>
      <w:r>
        <w:rPr>
          <w:rFonts w:ascii="Times New Roman" w:hAnsi="Times New Roman" w:cs="Times New Roman" w:eastAsia="Times New Roman"/>
          <w:sz w:val="47"/>
          <w:szCs w:val="47"/>
          <w:spacing w:val="0"/>
          <w:w w:val="72"/>
          <w:position w:val="1"/>
        </w:rPr>
        <w:t>si</w:t>
      </w:r>
      <w:r>
        <w:rPr>
          <w:rFonts w:ascii="Times New Roman" w:hAnsi="Times New Roman" w:cs="Times New Roman" w:eastAsia="Times New Roman"/>
          <w:sz w:val="47"/>
          <w:szCs w:val="47"/>
          <w:spacing w:val="0"/>
          <w:w w:val="72"/>
          <w:position w:val="1"/>
        </w:rPr>
        <w:t>n</w:t>
      </w:r>
      <w:r>
        <w:rPr>
          <w:rFonts w:ascii="Times New Roman" w:hAnsi="Times New Roman" w:cs="Times New Roman" w:eastAsia="Times New Roman"/>
          <w:sz w:val="47"/>
          <w:szCs w:val="47"/>
          <w:spacing w:val="60"/>
          <w:w w:val="72"/>
          <w:position w:val="1"/>
        </w:rPr>
        <w:t> </w:t>
      </w:r>
      <w:r>
        <w:rPr>
          <w:rFonts w:ascii="Arial" w:hAnsi="Arial" w:cs="Arial" w:eastAsia="Arial"/>
          <w:sz w:val="46"/>
          <w:szCs w:val="46"/>
          <w:spacing w:val="0"/>
          <w:w w:val="72"/>
          <w:i/>
          <w:position w:val="1"/>
        </w:rPr>
        <w:t>B</w:t>
      </w:r>
      <w:r>
        <w:rPr>
          <w:rFonts w:ascii="Arial" w:hAnsi="Arial" w:cs="Arial" w:eastAsia="Arial"/>
          <w:sz w:val="46"/>
          <w:szCs w:val="46"/>
          <w:spacing w:val="0"/>
          <w:w w:val="100"/>
          <w:position w:val="0"/>
        </w:rPr>
      </w:r>
    </w:p>
    <w:p>
      <w:pPr>
        <w:spacing w:before="76" w:after="0" w:line="240" w:lineRule="auto"/>
        <w:ind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soleil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avec</w:t>
      </w:r>
      <w:r>
        <w:rPr>
          <w:rFonts w:ascii="Arial" w:hAnsi="Arial" w:cs="Arial" w:eastAsia="Arial"/>
          <w:sz w:val="20"/>
          <w:szCs w:val="20"/>
          <w:spacing w:val="2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13"/>
        </w:rPr>
        <w:t>l'horizon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960" w:right="0"/>
          <w:cols w:num="2" w:equalWidth="0">
            <w:col w:w="10572" w:space="593"/>
            <w:col w:w="2275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59"/>
          <w:szCs w:val="59"/>
        </w:rPr>
      </w:pPr>
      <w:rPr/>
      <w:r>
        <w:rPr>
          <w:rFonts w:ascii="Times New Roman" w:hAnsi="Times New Roman" w:cs="Times New Roman" w:eastAsia="Times New Roman"/>
          <w:sz w:val="35"/>
          <w:szCs w:val="35"/>
          <w:spacing w:val="0"/>
          <w:w w:val="85"/>
          <w:i/>
        </w:rPr>
        <w:t>Ta.-t</w:t>
      </w:r>
      <w:r>
        <w:rPr>
          <w:rFonts w:ascii="Times New Roman" w:hAnsi="Times New Roman" w:cs="Times New Roman" w:eastAsia="Times New Roman"/>
          <w:sz w:val="35"/>
          <w:szCs w:val="35"/>
          <w:spacing w:val="69"/>
          <w:w w:val="85"/>
          <w:i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85"/>
        </w:rPr>
        <w:t>=</w:t>
      </w:r>
      <w:r>
        <w:rPr>
          <w:rFonts w:ascii="Times New Roman" w:hAnsi="Times New Roman" w:cs="Times New Roman" w:eastAsia="Times New Roman"/>
          <w:sz w:val="59"/>
          <w:szCs w:val="59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650" w:lineRule="exact"/>
        <w:ind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81.119995pt;margin-top:8.800259pt;width:7.93pt;height:13pt;mso-position-horizontal-relative:page;mso-position-vertical-relative:paragraph;z-index:-4371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22"/>
                      <w:i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59"/>
          <w:szCs w:val="59"/>
          <w:w w:val="87"/>
          <w:i/>
          <w:position w:val="-3"/>
        </w:rPr>
        <w:t>_</w:t>
      </w:r>
      <w:r>
        <w:rPr>
          <w:rFonts w:ascii="Times New Roman" w:hAnsi="Times New Roman" w:cs="Times New Roman" w:eastAsia="Times New Roman"/>
          <w:sz w:val="59"/>
          <w:szCs w:val="59"/>
          <w:spacing w:val="-74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88"/>
          <w:i/>
          <w:position w:val="-3"/>
        </w:rPr>
        <w:t>_!_.Ln(</w:t>
      </w:r>
      <w:r>
        <w:rPr>
          <w:rFonts w:ascii="Times New Roman" w:hAnsi="Times New Roman" w:cs="Times New Roman" w:eastAsia="Times New Roman"/>
          <w:sz w:val="51"/>
          <w:szCs w:val="51"/>
          <w:spacing w:val="-23"/>
          <w:w w:val="88"/>
          <w:i/>
          <w:position w:val="-3"/>
        </w:rPr>
        <w:t>T</w:t>
      </w:r>
      <w:r>
        <w:rPr>
          <w:rFonts w:ascii="Arial" w:hAnsi="Arial" w:cs="Arial" w:eastAsia="Arial"/>
          <w:sz w:val="28"/>
          <w:szCs w:val="28"/>
          <w:spacing w:val="-7"/>
          <w:w w:val="179"/>
          <w:i/>
          <w:position w:val="-17"/>
        </w:rPr>
        <w:t>1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99"/>
          <w:i/>
          <w:position w:val="-3"/>
        </w:rPr>
        <w:t>.R</w:t>
      </w:r>
      <w:r>
        <w:rPr>
          <w:rFonts w:ascii="Times New Roman" w:hAnsi="Times New Roman" w:cs="Times New Roman" w:eastAsia="Times New Roman"/>
          <w:sz w:val="51"/>
          <w:szCs w:val="51"/>
          <w:spacing w:val="53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48"/>
          <w:i/>
          <w:position w:val="-3"/>
        </w:rPr>
        <w:t>)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0" w:after="0" w:line="410" w:lineRule="exact"/>
        <w:ind w:left="381" w:right="-20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i/>
          <w:position w:val="2"/>
        </w:rPr>
        <w:t>m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960" w:right="0"/>
          <w:cols w:num="2" w:equalWidth="0">
            <w:col w:w="9953" w:space="132"/>
            <w:col w:w="335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52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8.320012pt;height:61.92pt;mso-position-horizontal-relative:char;mso-position-vertical-relative:line" type="#_x0000_t75">
            <v:imagedata r:id="rId17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7" w:after="0" w:line="469" w:lineRule="exact"/>
        <w:ind w:left="7502" w:right="5502"/>
        <w:jc w:val="center"/>
        <w:rPr>
          <w:rFonts w:ascii="Arial" w:hAnsi="Arial" w:cs="Arial" w:eastAsia="Arial"/>
          <w:sz w:val="48"/>
          <w:szCs w:val="48"/>
        </w:rPr>
      </w:pPr>
      <w:rPr/>
      <w:r>
        <w:rPr/>
        <w:pict>
          <v:shape style="position:absolute;margin-left:495.359985pt;margin-top:14.401715pt;width:213.119995pt;height:54.720001pt;mso-position-horizontal-relative:page;mso-position-vertical-relative:paragraph;z-index:-4379" type="#_x0000_t75">
            <v:imagedata r:id="rId171" o:title=""/>
          </v:shape>
        </w:pict>
      </w:r>
      <w:r>
        <w:rPr/>
        <w:pict>
          <v:group style="position:absolute;margin-left:152.100006pt;margin-top:20.521717pt;width:154.080pt;height:46.08pt;mso-position-horizontal-relative:page;mso-position-vertical-relative:paragraph;z-index:-4374" coordorigin="3042,410" coordsize="3082,922">
            <v:group style="position:absolute;left:3053;top:1307;width:3060;height:2" coordorigin="3053,1307" coordsize="3060,2">
              <v:shape style="position:absolute;left:3053;top:1307;width:3060;height:2" coordorigin="3053,1307" coordsize="3060,0" path="m3053,1307l6113,1307e" filled="f" stroked="t" strokeweight="1.08pt" strokecolor="#000000">
                <v:path arrowok="t"/>
              </v:shape>
            </v:group>
            <v:group style="position:absolute;left:6102;top:418;width:2;height:907" coordorigin="6102,418" coordsize="2,907">
              <v:shape style="position:absolute;left:6102;top:418;width:2;height:907" coordorigin="6102,418" coordsize="0,907" path="m6102,1325l6102,418e" filled="f" stroked="t" strokeweight=".72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48"/>
          <w:szCs w:val="48"/>
          <w:spacing w:val="0"/>
          <w:w w:val="114"/>
          <w:position w:val="-8"/>
        </w:rPr>
        <w:t>1</w:t>
      </w:r>
      <w:r>
        <w:rPr>
          <w:rFonts w:ascii="Arial" w:hAnsi="Arial" w:cs="Arial" w:eastAsia="Arial"/>
          <w:sz w:val="48"/>
          <w:szCs w:val="48"/>
          <w:spacing w:val="0"/>
          <w:w w:val="100"/>
          <w:position w:val="0"/>
        </w:rPr>
      </w:r>
    </w:p>
    <w:p>
      <w:pPr>
        <w:spacing w:before="17" w:after="0" w:line="156" w:lineRule="auto"/>
        <w:ind w:left="7450" w:right="4698" w:firstLine="-2261"/>
        <w:jc w:val="left"/>
        <w:rPr>
          <w:rFonts w:ascii="Times New Roman" w:hAnsi="Times New Roman" w:cs="Times New Roman" w:eastAsia="Times New Roman"/>
          <w:sz w:val="51"/>
          <w:szCs w:val="51"/>
        </w:rPr>
      </w:pPr>
      <w:rPr/>
      <w:r>
        <w:rPr>
          <w:rFonts w:ascii="Times New Roman" w:hAnsi="Times New Roman" w:cs="Times New Roman" w:eastAsia="Times New Roman"/>
          <w:sz w:val="48"/>
          <w:szCs w:val="48"/>
          <w:spacing w:val="0"/>
          <w:w w:val="100"/>
        </w:rPr>
        <w:t>=&gt;</w:t>
      </w:r>
      <w:r>
        <w:rPr>
          <w:rFonts w:ascii="Times New Roman" w:hAnsi="Times New Roman" w:cs="Times New Roman" w:eastAsia="Times New Roman"/>
          <w:sz w:val="48"/>
          <w:szCs w:val="48"/>
          <w:spacing w:val="76"/>
          <w:w w:val="10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81"/>
          <w:i/>
        </w:rPr>
        <w:t>Ta.-t</w:t>
      </w:r>
      <w:r>
        <w:rPr>
          <w:rFonts w:ascii="Times New Roman" w:hAnsi="Times New Roman" w:cs="Times New Roman" w:eastAsia="Times New Roman"/>
          <w:sz w:val="35"/>
          <w:szCs w:val="35"/>
          <w:spacing w:val="0"/>
          <w:w w:val="81"/>
          <w:i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spacing w:val="28"/>
          <w:w w:val="81"/>
          <w:i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46"/>
          <w:i/>
        </w:rPr>
        <w:t>=--.Ln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46"/>
          <w:i/>
        </w:rPr>
        <w:t> 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2"/>
          <w:i/>
        </w:rPr>
        <w:t>m</w:t>
      </w:r>
      <w:r>
        <w:rPr>
          <w:rFonts w:ascii="Times New Roman" w:hAnsi="Times New Roman" w:cs="Times New Roman" w:eastAsia="Times New Roman"/>
          <w:sz w:val="51"/>
          <w:szCs w:val="51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497" w:lineRule="exact"/>
        <w:ind w:left="8069" w:right="-20"/>
        <w:jc w:val="left"/>
        <w:rPr>
          <w:rFonts w:ascii="Times New Roman" w:hAnsi="Times New Roman" w:cs="Times New Roman" w:eastAsia="Times New Roman"/>
          <w:sz w:val="44"/>
          <w:szCs w:val="44"/>
        </w:rPr>
      </w:pPr>
      <w:rPr/>
      <w:r>
        <w:rPr/>
        <w:pict>
          <v:shape style="position:absolute;margin-left:164.160004pt;margin-top:22.489063pt;width:234.720001pt;height:21.6pt;mso-position-horizontal-relative:page;mso-position-vertical-relative:paragraph;z-index:-4378" type="#_x0000_t75">
            <v:imagedata r:id="rId172" o:title=""/>
          </v:shape>
        </w:pict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00"/>
          <w:position w:val="-1"/>
        </w:rPr>
        <w:t>=&gt;</w:t>
      </w:r>
      <w:r>
        <w:rPr>
          <w:rFonts w:ascii="Times New Roman" w:hAnsi="Times New Roman" w:cs="Times New Roman" w:eastAsia="Times New Roman"/>
          <w:sz w:val="42"/>
          <w:szCs w:val="42"/>
          <w:spacing w:val="51"/>
          <w:w w:val="100"/>
          <w:position w:val="-1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53"/>
          <w:i/>
          <w:position w:val="-1"/>
        </w:rPr>
        <w:t>raÀ</w:t>
      </w:r>
      <w:r>
        <w:rPr>
          <w:rFonts w:ascii="Arial" w:hAnsi="Arial" w:cs="Arial" w:eastAsia="Arial"/>
          <w:sz w:val="21"/>
          <w:szCs w:val="21"/>
          <w:spacing w:val="48"/>
          <w:w w:val="153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42"/>
          <w:szCs w:val="42"/>
          <w:spacing w:val="0"/>
          <w:w w:val="100"/>
          <w:position w:val="-1"/>
        </w:rPr>
        <w:t>=</w:t>
      </w:r>
      <w:r>
        <w:rPr>
          <w:rFonts w:ascii="Times New Roman" w:hAnsi="Times New Roman" w:cs="Times New Roman" w:eastAsia="Times New Roman"/>
          <w:sz w:val="42"/>
          <w:szCs w:val="42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-sinB.Ln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T;._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-1"/>
        </w:rPr>
        <w:t>)-rr(À)</w:t>
      </w:r>
      <w:r>
        <w:rPr>
          <w:rFonts w:ascii="Times New Roman" w:hAnsi="Times New Roman" w:cs="Times New Roman" w:eastAsia="Times New Roman"/>
          <w:sz w:val="44"/>
          <w:szCs w:val="4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960" w:right="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pict>
          <v:shape style="position:absolute;margin-left:30.24pt;margin-top:103.68pt;width:269.279999pt;height:345.600006pt;mso-position-horizontal-relative:page;mso-position-vertical-relative:page;z-index:-4382" type="#_x0000_t75">
            <v:imagedata r:id="rId173" o:title=""/>
          </v:shape>
        </w:pict>
      </w:r>
      <w:r>
        <w:rPr/>
        <w:pict>
          <v:group style="position:absolute;margin-left:4.32pt;margin-top:511.200012pt;width:146.7pt;height:12.96pt;mso-position-horizontal-relative:page;mso-position-vertical-relative:page;z-index:-4380" coordorigin="86,10224" coordsize="2934,259">
            <v:shape style="position:absolute;left:86;top:10224;width:1296;height:259" type="#_x0000_t75">
              <v:imagedata r:id="rId174" o:title=""/>
            </v:shape>
            <v:group style="position:absolute;left:1382;top:10346;width:1613;height:2" coordorigin="1382,10346" coordsize="1613,2">
              <v:shape style="position:absolute;left:1382;top:10346;width:1613;height:2" coordorigin="1382,10346" coordsize="1613,0" path="m1382,10346l2995,10346e" filled="f" stroked="t" strokeweight="2.5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73.980003pt;width:485.1pt;height:423.0pt;mso-position-horizontal-relative:page;mso-position-vertical-relative:page;z-index:-4373" coordorigin="0,1480" coordsize="9702,8460">
            <v:group style="position:absolute;left:9680;top:1490;width:2;height:8438" coordorigin="9680,1490" coordsize="2,8438">
              <v:shape style="position:absolute;left:9680;top:1490;width:2;height:8438" coordorigin="9680,1490" coordsize="0,8438" path="m9680,9929l9680,1490e" filled="f" stroked="t" strokeweight="1.08pt" strokecolor="#000000">
                <v:path arrowok="t"/>
              </v:shape>
            </v:group>
            <v:group style="position:absolute;left:0;top:9914;width:9691;height:2" coordorigin="0,9914" coordsize="9691,2">
              <v:shape style="position:absolute;left:0;top:9914;width:9691;height:2" coordorigin="0,9914" coordsize="9691,0" path="m0,9914l9691,9914e" filled="f" stroked="t" strokeweight="1.08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100"/>
        </w:rPr>
        <w:t>Ave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c</w:t>
      </w:r>
      <w:r>
        <w:rPr>
          <w:rFonts w:ascii="Arial" w:hAnsi="Arial" w:cs="Arial" w:eastAsia="Arial"/>
          <w:sz w:val="29"/>
          <w:szCs w:val="29"/>
          <w:spacing w:val="62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R#l,</w:t>
      </w:r>
      <w:r>
        <w:rPr>
          <w:rFonts w:ascii="Times New Roman" w:hAnsi="Times New Roman" w:cs="Times New Roman" w:eastAsia="Times New Roman"/>
          <w:sz w:val="32"/>
          <w:szCs w:val="32"/>
          <w:spacing w:val="78"/>
          <w:w w:val="100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122" w:right="-20"/>
        <w:jc w:val="lef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08.76001pt;margin-top:13.582447pt;width:6.3pt;height:7.5pt;mso-position-horizontal-relative:page;mso-position-vertical-relative:paragraph;z-index:-4372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68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  <w:t>#0</w:t>
      </w:r>
      <w:r>
        <w:rPr>
          <w:rFonts w:ascii="Times New Roman" w:hAnsi="Times New Roman" w:cs="Times New Roman" w:eastAsia="Times New Roman"/>
          <w:sz w:val="32"/>
          <w:szCs w:val="32"/>
          <w:spacing w:val="49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e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t</w:t>
      </w:r>
      <w:r>
        <w:rPr>
          <w:rFonts w:ascii="Arial" w:hAnsi="Arial" w:cs="Arial" w:eastAsia="Arial"/>
          <w:sz w:val="29"/>
          <w:szCs w:val="29"/>
          <w:spacing w:val="0"/>
          <w:w w:val="100"/>
        </w:rPr>
        <w:t> </w:t>
      </w:r>
      <w:r>
        <w:rPr>
          <w:rFonts w:ascii="Arial" w:hAnsi="Arial" w:cs="Arial" w:eastAsia="Arial"/>
          <w:sz w:val="29"/>
          <w:szCs w:val="2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2"/>
        </w:rPr>
        <w:t>p#po</w:t>
      </w:r>
      <w:r>
        <w:rPr>
          <w:rFonts w:ascii="Times New Roman" w:hAnsi="Times New Roman" w:cs="Times New Roman" w:eastAsia="Times New Roman"/>
          <w:sz w:val="32"/>
          <w:szCs w:val="32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960" w:right="0"/>
          <w:cols w:num="2" w:equalWidth="0">
            <w:col w:w="11215" w:space="1"/>
            <w:col w:w="2224"/>
          </w:cols>
        </w:sectPr>
      </w:pPr>
      <w:rPr/>
    </w:p>
    <w:p>
      <w:pPr>
        <w:spacing w:before="0" w:after="0" w:line="995" w:lineRule="exact"/>
        <w:ind w:left="2740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20.640015pt;margin-top:46.799969pt;width:399.359959pt;height:186.646031pt;mso-position-horizontal-relative:page;mso-position-vertical-relative:page;z-index:-4370" type="#_x0000_t202" filled="f" stroked="f">
            <v:textbox inset="0,0,0,0">
              <w:txbxContent>
                <w:p>
                  <w:pPr>
                    <w:spacing w:before="0" w:after="0" w:line="100" w:lineRule="exact"/>
                    <w:jc w:val="left"/>
                    <w:rPr>
                      <w:sz w:val="10"/>
                      <w:szCs w:val="10"/>
                    </w:rPr>
                  </w:pPr>
                  <w:rPr/>
                  <w:r>
                    <w:rPr>
                      <w:sz w:val="10"/>
                      <w:szCs w:val="1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433" w:lineRule="exact"/>
                    <w:ind w:left="1147" w:right="-20"/>
                    <w:jc w:val="left"/>
                    <w:rPr>
                      <w:rFonts w:ascii="Calibri" w:hAnsi="Calibri" w:cs="Calibri" w:eastAsia="Calibri"/>
                      <w:sz w:val="36"/>
                      <w:szCs w:val="36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S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1"/>
                      <w:w w:val="100"/>
                    </w:rPr>
                    <w:t>i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gn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1"/>
                      <w:w w:val="100"/>
                    </w:rPr>
                    <w:t>a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l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1"/>
                      <w:w w:val="100"/>
                    </w:rPr>
                    <w:t> 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bru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-6"/>
                      <w:w w:val="100"/>
                    </w:rPr>
                    <w:t>t</w:t>
                  </w:r>
                  <w:r>
                    <w:rPr>
                      <w:rFonts w:ascii="Calibri" w:hAnsi="Calibri" w:cs="Calibri" w:eastAsia="Calibri"/>
                      <w:sz w:val="36"/>
                      <w:szCs w:val="36"/>
                      <w:spacing w:val="0"/>
                      <w:w w:val="100"/>
                    </w:rPr>
                    <w:t>e</w:t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8.160004pt;margin-top:302.399902pt;width:512.16pt;height:236.4pt;mso-position-horizontal-relative:page;mso-position-vertical-relative:page;z-index:-4369" type="#_x0000_t202" filled="f" stroked="f">
            <v:textbox inset="0,0,0,0">
              <w:txbxContent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7" w:after="0" w:line="200" w:lineRule="exact"/>
                    <w:jc w:val="left"/>
                    <w:rPr>
                      <w:sz w:val="20"/>
                      <w:szCs w:val="20"/>
                    </w:rPr>
                  </w:pPr>
                  <w:rPr/>
                  <w:r>
                    <w:rPr>
                      <w:sz w:val="20"/>
                      <w:szCs w:val="20"/>
                    </w:rPr>
                  </w:r>
                </w:p>
                <w:p>
                  <w:pPr>
                    <w:spacing w:before="0" w:after="0" w:line="240" w:lineRule="auto"/>
                    <w:ind w:right="811"/>
                    <w:jc w:val="right"/>
                    <w:rPr>
                      <w:rFonts w:ascii="Calibri" w:hAnsi="Calibri" w:cs="Calibri" w:eastAsia="Calibri"/>
                      <w:sz w:val="24"/>
                      <w:szCs w:val="24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888888"/>
                      <w:spacing w:val="1"/>
                      <w:w w:val="99"/>
                    </w:rPr>
                    <w:t>48</w:t>
                  </w:r>
                  <w:r>
                    <w:rPr>
                      <w:rFonts w:ascii="Calibri" w:hAnsi="Calibri" w:cs="Calibri" w:eastAsia="Calibri"/>
                      <w:sz w:val="24"/>
                      <w:szCs w:val="2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v:group style="position:absolute;margin-left:14.16pt;margin-top:46.799969pt;width:705.839959pt;height:491.999931pt;mso-position-horizontal-relative:page;mso-position-vertical-relative:page;z-index:-4368" coordorigin="283,936" coordsize="14117,9840">
            <v:group style="position:absolute;left:1561;top:7398;width:2186;height:2275" coordorigin="1561,7398" coordsize="2186,2275">
              <v:shape style="position:absolute;left:1561;top:7398;width:2186;height:2275" coordorigin="1561,7398" coordsize="2186,2275" path="m2108,7398l1561,7398,1561,8853,3201,8853,3201,9673,3748,8580,3611,8307,2108,8307,2108,7398e" filled="t" fillcolor="#4F81BC" stroked="f">
                <v:path arrowok="t"/>
                <v:fill/>
              </v:shape>
              <v:shape style="position:absolute;left:1561;top:7398;width:2186;height:2275" coordorigin="1561,7398" coordsize="2186,2275" path="m3201,7487l3201,8307,3611,8307,3201,7487e" filled="t" fillcolor="#4F81BC" stroked="f">
                <v:path arrowok="t"/>
                <v:fill/>
              </v:shape>
            </v:group>
            <v:group style="position:absolute;left:1561;top:7398;width:2186;height:2275" coordorigin="1561,7398" coordsize="2186,2275">
              <v:shape style="position:absolute;left:1561;top:7398;width:2186;height:2275" coordorigin="1561,7398" coordsize="2186,2275" path="m2108,7398l2108,8307,3201,8307,3201,7487,3748,8580,3201,9673,3201,8853,1561,8853,1561,7398,2108,7398xe" filled="f" stroked="t" strokeweight="2.04pt" strokecolor="#385D89">
                <v:path arrowok="t"/>
              </v:shape>
              <v:shape style="position:absolute;left:6413;top:936;width:7987;height:3600" type="#_x0000_t75">
                <v:imagedata r:id="rId176" o:title=""/>
              </v:shape>
              <v:shape style="position:absolute;left:283;top:4152;width:7030;height:3245" type="#_x0000_t75">
                <v:imagedata r:id="rId177" o:title=""/>
              </v:shape>
              <v:shape style="position:absolute;left:3763;top:6048;width:10243;height:4728" type="#_x0000_t75">
                <v:imagedata r:id="rId178" o:title=""/>
              </v:shape>
            </v:group>
            <v:group style="position:absolute;left:7314;top:4040;width:3290;height:713" coordorigin="7314,4040" coordsize="3290,713">
              <v:shape style="position:absolute;left:7314;top:4040;width:3290;height:713" coordorigin="7314,4040" coordsize="3290,713" path="m7314,4753l10604,4753,10604,4040,7314,4040,7314,4753e" filled="t" fillcolor="#FFFFFF" stroked="f">
                <v:path arrowok="t"/>
                <v:fill/>
              </v:shape>
            </v:group>
            <v:group style="position:absolute;left:7314;top:4040;width:3290;height:713" coordorigin="7314,4040" coordsize="3290,713">
              <v:shape style="position:absolute;left:7314;top:4040;width:3290;height:713" coordorigin="7314,4040" coordsize="3290,713" path="m7314,4753l10604,4753,10604,4040,7314,4040,7314,4753xe" filled="f" stroked="t" strokeweight="2.04pt" strokecolor="#FFFFFF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spacing w:val="-63"/>
          <w:w w:val="100"/>
          <w:position w:val="3"/>
        </w:rPr>
        <w:t>L</w:t>
      </w:r>
      <w:r>
        <w:rPr>
          <w:rFonts w:ascii="Calibri" w:hAnsi="Calibri" w:cs="Calibri" w:eastAsia="Calibri"/>
          <w:sz w:val="88"/>
          <w:szCs w:val="88"/>
          <w:spacing w:val="-62"/>
          <w:w w:val="100"/>
          <w:position w:val="3"/>
        </w:rPr>
        <w:t>’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épais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3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eur</w:t>
      </w:r>
      <w:r>
        <w:rPr>
          <w:rFonts w:ascii="Calibri" w:hAnsi="Calibri" w:cs="Calibri" w:eastAsia="Calibri"/>
          <w:sz w:val="88"/>
          <w:szCs w:val="88"/>
          <w:spacing w:val="-3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opt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3"/>
        </w:rPr>
        <w:t>i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que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-11"/>
          <w:w w:val="100"/>
          <w:position w:val="3"/>
        </w:rPr>
        <w:t>A</w:t>
      </w:r>
      <w:r>
        <w:rPr>
          <w:rFonts w:ascii="Calibri" w:hAnsi="Calibri" w:cs="Calibri" w:eastAsia="Calibri"/>
          <w:sz w:val="88"/>
          <w:szCs w:val="88"/>
          <w:spacing w:val="-24"/>
          <w:w w:val="100"/>
          <w:position w:val="3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390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L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’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40"/>
          <w:szCs w:val="40"/>
          <w:spacing w:val="-9"/>
          <w:w w:val="100"/>
          <w:position w:val="2"/>
        </w:rPr>
        <w:t>O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2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ar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2"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2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0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3"/>
          <w:w w:val="100"/>
          <w:position w:val="2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3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m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2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x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2"/>
        </w:rPr>
        <w:t>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2"/>
        </w:rPr>
        <w:t>um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396" w:lineRule="exact"/>
        <w:ind w:left="10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(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ans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le</w:t>
      </w:r>
      <w:r>
        <w:rPr>
          <w:rFonts w:ascii="Calibri" w:hAnsi="Calibri" w:cs="Calibri" w:eastAsia="Calibri"/>
          <w:sz w:val="40"/>
          <w:szCs w:val="40"/>
          <w:spacing w:val="2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3"/>
        </w:rPr>
        <w:t>v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ert/ja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ne)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382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0.1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mo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  <w:position w:val="1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ne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84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  <w:position w:val="1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  <w:position w:val="1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  <w:position w:val="1"/>
        </w:rPr>
        <w:t>0.5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-10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position w:val="1"/>
        </w:rPr>
        <w:t>y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enne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Eu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1"/>
        </w:rPr>
        <w:t>ope.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58" w:after="0" w:line="188" w:lineRule="auto"/>
        <w:ind w:left="740" w:right="6898" w:firstLine="-451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0</w:t>
      </w:r>
      <w:r>
        <w:rPr>
          <w:rFonts w:ascii="Calibri" w:hAnsi="Calibri" w:cs="Calibri" w:eastAsia="Calibri"/>
          <w:sz w:val="32"/>
          <w:szCs w:val="32"/>
          <w:color w:val="FF0000"/>
          <w:spacing w:val="1"/>
          <w:w w:val="100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5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1.5</w:t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osses</w:t>
      </w:r>
      <w:r>
        <w:rPr>
          <w:rFonts w:ascii="Calibri" w:hAnsi="Calibri" w:cs="Calibri" w:eastAsia="Calibri"/>
          <w:sz w:val="32"/>
          <w:szCs w:val="32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4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om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é</w:t>
      </w:r>
      <w:r>
        <w:rPr>
          <w:rFonts w:ascii="Calibri" w:hAnsi="Calibri" w:cs="Calibri" w:eastAsia="Calibri"/>
          <w:sz w:val="32"/>
          <w:szCs w:val="32"/>
          <w:color w:val="000000"/>
          <w:spacing w:val="-8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ons</w:t>
      </w:r>
      <w:r>
        <w:rPr>
          <w:rFonts w:ascii="Calibri" w:hAnsi="Calibri" w:cs="Calibri" w:eastAsia="Calibri"/>
          <w:sz w:val="32"/>
          <w:szCs w:val="32"/>
          <w:color w:val="000000"/>
          <w:spacing w:val="-2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B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j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32"/>
          <w:szCs w:val="32"/>
          <w:color w:val="000000"/>
          <w:spacing w:val="3"/>
          <w:w w:val="100"/>
        </w:rPr>
        <w:t>g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vi</w:t>
      </w:r>
      <w:r>
        <w:rPr>
          <w:rFonts w:ascii="Calibri" w:hAnsi="Calibri" w:cs="Calibri" w:eastAsia="Calibri"/>
          <w:sz w:val="32"/>
          <w:szCs w:val="32"/>
          <w:color w:val="000000"/>
          <w:spacing w:val="2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9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f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nes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11" w:after="0" w:line="382" w:lineRule="exact"/>
        <w:ind w:left="289" w:right="-20"/>
        <w:jc w:val="left"/>
        <w:tabs>
          <w:tab w:pos="740" w:val="left"/>
        </w:tabs>
        <w:rPr>
          <w:rFonts w:ascii="Calibri" w:hAnsi="Calibri" w:cs="Calibri" w:eastAsia="Calibri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>–</w:t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  <w:tab/>
      </w:r>
      <w:r>
        <w:rPr>
          <w:rFonts w:ascii="Arial" w:hAnsi="Arial" w:cs="Arial" w:eastAsia="Arial"/>
          <w:sz w:val="32"/>
          <w:szCs w:val="32"/>
          <w:color w:val="FF0000"/>
          <w:spacing w:val="0"/>
          <w:w w:val="100"/>
        </w:rPr>
      </w:r>
      <w:r>
        <w:rPr>
          <w:rFonts w:ascii="Calibri" w:hAnsi="Calibri" w:cs="Calibri" w:eastAsia="Calibri"/>
          <w:sz w:val="32"/>
          <w:szCs w:val="32"/>
          <w:color w:val="FF0000"/>
          <w:spacing w:val="-1"/>
          <w:w w:val="100"/>
        </w:rPr>
        <w:t>1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.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5</w:t>
      </w:r>
      <w:r>
        <w:rPr>
          <w:rFonts w:ascii="Calibri" w:hAnsi="Calibri" w:cs="Calibri" w:eastAsia="Calibri"/>
          <w:sz w:val="32"/>
          <w:szCs w:val="32"/>
          <w:color w:val="FF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à</w:t>
      </w:r>
      <w:r>
        <w:rPr>
          <w:rFonts w:ascii="Calibri" w:hAnsi="Calibri" w:cs="Calibri" w:eastAsia="Calibri"/>
          <w:sz w:val="32"/>
          <w:szCs w:val="32"/>
          <w:color w:val="FF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3</w:t>
      </w:r>
      <w:r>
        <w:rPr>
          <w:rFonts w:ascii="Calibri" w:hAnsi="Calibri" w:cs="Calibri" w:eastAsia="Calibri"/>
          <w:sz w:val="32"/>
          <w:szCs w:val="32"/>
          <w:color w:val="FF0000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32"/>
          <w:szCs w:val="32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m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f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color w:val="000000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t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2"/>
          <w:szCs w:val="32"/>
          <w:color w:val="000000"/>
          <w:spacing w:val="-1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p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he</w:t>
      </w:r>
      <w:r>
        <w:rPr>
          <w:rFonts w:ascii="Calibri" w:hAnsi="Calibri" w:cs="Calibri" w:eastAsia="Calibri"/>
          <w:sz w:val="32"/>
          <w:szCs w:val="32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de</w:t>
      </w:r>
      <w:r>
        <w:rPr>
          <w:rFonts w:ascii="Calibri" w:hAnsi="Calibri" w:cs="Calibri" w:eastAsia="Calibri"/>
          <w:sz w:val="32"/>
          <w:szCs w:val="32"/>
          <w:color w:val="000000"/>
          <w:spacing w:val="-2"/>
          <w:w w:val="100"/>
        </w:rPr>
        <w:t> 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sou</w:t>
      </w:r>
      <w:r>
        <w:rPr>
          <w:rFonts w:ascii="Calibri" w:hAnsi="Calibri" w:cs="Calibri" w:eastAsia="Calibri"/>
          <w:sz w:val="32"/>
          <w:szCs w:val="32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color w:val="000000"/>
          <w:spacing w:val="-1"/>
          <w:w w:val="100"/>
        </w:rPr>
        <w:t>e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10" w:lineRule="exact"/>
        <w:ind w:left="696" w:right="8318"/>
        <w:jc w:val="center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1"/>
          <w:w w:val="100"/>
          <w:position w:val="2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enses</w:t>
      </w:r>
      <w:r>
        <w:rPr>
          <w:rFonts w:ascii="Calibri" w:hAnsi="Calibri" w:cs="Calibri" w:eastAsia="Calibri"/>
          <w:sz w:val="32"/>
          <w:szCs w:val="32"/>
          <w:spacing w:val="-11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(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32"/>
          <w:szCs w:val="32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de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sab</w:t>
      </w:r>
      <w:r>
        <w:rPr>
          <w:rFonts w:ascii="Calibri" w:hAnsi="Calibri" w:cs="Calibri" w:eastAsia="Calibri"/>
          <w:sz w:val="32"/>
          <w:szCs w:val="32"/>
          <w:spacing w:val="2"/>
          <w:w w:val="100"/>
          <w:position w:val="2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2"/>
        </w:rPr>
        <w:t>e,</w:t>
      </w:r>
      <w:r>
        <w:rPr>
          <w:rFonts w:ascii="Calibri" w:hAnsi="Calibri" w:cs="Calibri" w:eastAsia="Calibri"/>
          <w:sz w:val="32"/>
          <w:szCs w:val="32"/>
          <w:spacing w:val="-9"/>
          <w:w w:val="100"/>
          <w:position w:val="2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99"/>
          <w:position w:val="2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ol</w:t>
      </w:r>
      <w:r>
        <w:rPr>
          <w:rFonts w:ascii="Calibri" w:hAnsi="Calibri" w:cs="Calibri" w:eastAsia="Calibri"/>
          <w:sz w:val="32"/>
          <w:szCs w:val="32"/>
          <w:spacing w:val="-2"/>
          <w:w w:val="99"/>
          <w:position w:val="2"/>
        </w:rPr>
        <w:t>c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99"/>
          <w:position w:val="2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99"/>
          <w:position w:val="2"/>
        </w:rPr>
        <w:t>)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72" w:lineRule="exact"/>
        <w:ind w:left="6890" w:right="4606"/>
        <w:jc w:val="center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Signal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2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2"/>
        </w:rPr>
        <w:t>brut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7" w:lineRule="exact"/>
        <w:ind w:left="8436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4"/>
          <w:w w:val="100"/>
          <w:position w:val="-1"/>
        </w:rPr>
        <w:t>A</w:t>
      </w:r>
      <w:r>
        <w:rPr>
          <w:rFonts w:ascii="Calibri" w:hAnsi="Calibri" w:cs="Calibri" w:eastAsia="Calibri"/>
          <w:sz w:val="36"/>
          <w:szCs w:val="36"/>
          <w:spacing w:val="-10"/>
          <w:w w:val="100"/>
          <w:position w:val="-1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(Ae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-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osol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-1"/>
        </w:rPr>
        <w:t>O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i</w:t>
      </w:r>
      <w:r>
        <w:rPr>
          <w:rFonts w:ascii="Calibri" w:hAnsi="Calibri" w:cs="Calibri" w:eastAsia="Calibri"/>
          <w:sz w:val="36"/>
          <w:szCs w:val="36"/>
          <w:spacing w:val="-4"/>
          <w:w w:val="100"/>
          <w:position w:val="-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al</w:t>
      </w:r>
      <w:r>
        <w:rPr>
          <w:rFonts w:ascii="Calibri" w:hAnsi="Calibri" w:cs="Calibri" w:eastAsia="Calibri"/>
          <w:sz w:val="36"/>
          <w:szCs w:val="36"/>
          <w:spacing w:val="2"/>
          <w:w w:val="100"/>
          <w:position w:val="-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Thi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-1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kne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-1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-1"/>
        </w:rPr>
        <w:t>s)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485" w:lineRule="exact"/>
        <w:ind w:left="8601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Symbol" w:hAnsi="Symbol" w:cs="Symbol" w:eastAsia="Symbol"/>
          <w:sz w:val="48"/>
          <w:szCs w:val="48"/>
          <w:spacing w:val="0"/>
          <w:w w:val="100"/>
          <w:position w:val="2"/>
        </w:rPr>
        <w:t></w:t>
      </w:r>
      <w:r>
        <w:rPr>
          <w:rFonts w:ascii="Times New Roman" w:hAnsi="Times New Roman" w:cs="Times New Roman" w:eastAsia="Times New Roman"/>
          <w:sz w:val="48"/>
          <w:szCs w:val="48"/>
          <w:spacing w:val="-14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=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2"/>
        </w:rPr>
        <w:t>A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2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sans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uni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2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2"/>
        </w:rPr>
        <w:t>é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87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Carpen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as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160" w:bottom="280" w:left="180" w:right="1040"/>
          <w:headerReference w:type="default" r:id="rId175"/>
          <w:pgSz w:w="14400" w:h="10800" w:orient="landscape"/>
        </w:sectPr>
      </w:pPr>
      <w:rPr/>
    </w:p>
    <w:p>
      <w:pPr>
        <w:spacing w:before="33" w:after="0" w:line="240" w:lineRule="auto"/>
        <w:ind w:left="5863" w:right="4742"/>
        <w:jc w:val="center"/>
        <w:rPr>
          <w:rFonts w:ascii="Arial" w:hAnsi="Arial" w:cs="Arial" w:eastAsia="Arial"/>
          <w:sz w:val="47"/>
          <w:szCs w:val="47"/>
        </w:rPr>
      </w:pPr>
      <w:rPr/>
      <w:r>
        <w:rPr/>
        <w:pict>
          <v:group style="position:absolute;margin-left:305.808868pt;margin-top:26.393837pt;width:152.741134pt;height:18.898864pt;mso-position-horizontal-relative:page;mso-position-vertical-relative:paragraph;z-index:-4367" coordorigin="6116,528" coordsize="3055,378">
            <v:shape style="position:absolute;left:6147;top:609;width:3024;height:297" type="#_x0000_t75">
              <v:imagedata r:id="rId180" o:title=""/>
            </v:shape>
            <v:group style="position:absolute;left:6152;top:564;width:1376;height:2" coordorigin="6152,564" coordsize="1376,2">
              <v:shape style="position:absolute;left:6152;top:564;width:1376;height:2" coordorigin="6152,564" coordsize="1376,0" path="m6152,564l7528,564e" filled="f" stroked="t" strokeweight="3.597751pt" strokecolor="#8CA8C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28.799999pt;width:719.550281pt;height:.1pt;mso-position-horizontal-relative:page;mso-position-vertical-relative:page;z-index:-4366" coordorigin="0,576" coordsize="14391,2">
            <v:shape style="position:absolute;left:0;top:576;width:14391;height:2" coordorigin="0,576" coordsize="14391,0" path="m0,576l14391,576e" filled="f" stroked="t" strokeweight="1.798876pt" strokecolor="#A3B3B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7"/>
          <w:szCs w:val="47"/>
          <w:color w:val="08070C"/>
          <w:spacing w:val="0"/>
          <w:w w:val="131"/>
        </w:rPr>
        <w:t>B•nizoumbou</w:t>
      </w:r>
      <w:r>
        <w:rPr>
          <w:rFonts w:ascii="Arial" w:hAnsi="Arial" w:cs="Arial" w:eastAsia="Arial"/>
          <w:sz w:val="47"/>
          <w:szCs w:val="47"/>
          <w:color w:val="000000"/>
          <w:spacing w:val="0"/>
          <w:w w:val="10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706.672552pt;height:296.032500pt;mso-position-horizontal-relative:char;mso-position-vertical-relative:line" type="#_x0000_t75">
            <v:imagedata r:id="rId18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840" w:bottom="280" w:left="0" w:right="0"/>
          <w:headerReference w:type="default" r:id="rId179"/>
          <w:pgSz w:w="14400" w:h="10800" w:orient="landscape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/>
        <w:pict>
          <v:group style="position:absolute;margin-left:1.44pt;margin-top:31.059999pt;width:718.559996pt;height:508.939939pt;mso-position-horizontal-relative:page;mso-position-vertical-relative:page;z-index:-4365" coordorigin="29,621" coordsize="14371,10179">
            <v:shape style="position:absolute;left:29;top:8338;width:4697;height:2462" type="#_x0000_t75">
              <v:imagedata r:id="rId183" o:title=""/>
            </v:shape>
            <v:group style="position:absolute;left:53;top:631;width:4649;height:7723" coordorigin="53,631" coordsize="4649,7723">
              <v:shape style="position:absolute;left:53;top:631;width:4649;height:7723" coordorigin="53,631" coordsize="4649,7723" path="m4302,631l452,631,420,633,356,643,297,663,242,691,192,727,149,771,113,820,84,875,64,935,54,998,53,1031,53,7955,58,8020,73,8081,97,8138,130,8191,170,8237,216,8277,269,8310,326,8334,388,8349,452,8354,4302,8354,4367,8349,4428,8334,4486,8310,4538,8277,4585,8237,4625,8191,4657,8138,4681,8081,4696,8020,4702,7955,4702,1031,4696,966,4681,904,4657,847,4625,795,4585,748,4538,708,4486,676,4428,652,4367,636,4302,631e" filled="t" fillcolor="#ECECEC" stroked="f">
                <v:path arrowok="t"/>
                <v:fill/>
              </v:shape>
              <v:shape style="position:absolute;left:53;top:631;width:4649;height:7723" type="#_x0000_t75">
                <v:imagedata r:id="rId184" o:title=""/>
              </v:shape>
              <v:shape style="position:absolute;left:4138;top:4116;width:10262;height:3439" type="#_x0000_t75">
                <v:imagedata r:id="rId185" o:title=""/>
              </v:shape>
            </v:group>
            <w10:wrap type="none"/>
          </v:group>
        </w:pict>
      </w:r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957" w:lineRule="exact"/>
        <w:ind w:left="5176" w:right="3841"/>
        <w:jc w:val="center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Cali</w:t>
      </w:r>
      <w:r>
        <w:rPr>
          <w:rFonts w:ascii="Calibri" w:hAnsi="Calibri" w:cs="Calibri" w:eastAsia="Calibri"/>
          <w:sz w:val="88"/>
          <w:szCs w:val="88"/>
          <w:spacing w:val="-9"/>
          <w:w w:val="100"/>
          <w:position w:val="4"/>
        </w:rPr>
        <w:t>t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oo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0" w:after="0" w:line="1040" w:lineRule="exact"/>
        <w:ind w:left="2860" w:right="-69"/>
        <w:jc w:val="left"/>
        <w:rPr>
          <w:rFonts w:ascii="Calibri" w:hAnsi="Calibri" w:cs="Calibri" w:eastAsia="Calibri"/>
          <w:sz w:val="88"/>
          <w:szCs w:val="88"/>
        </w:rPr>
      </w:pPr>
      <w:rPr/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Comme</w:t>
      </w:r>
      <w:r>
        <w:rPr>
          <w:rFonts w:ascii="Calibri" w:hAnsi="Calibri" w:cs="Calibri" w:eastAsia="Calibri"/>
          <w:sz w:val="88"/>
          <w:szCs w:val="88"/>
          <w:spacing w:val="-6"/>
          <w:w w:val="100"/>
          <w:position w:val="1"/>
        </w:rPr>
        <w:t>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bien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88"/>
          <w:szCs w:val="88"/>
          <w:spacing w:val="-4"/>
          <w:w w:val="100"/>
          <w:position w:val="1"/>
        </w:rPr>
        <w:t>l</w:t>
      </w:r>
      <w:r>
        <w:rPr>
          <w:rFonts w:ascii="Calibri" w:hAnsi="Calibri" w:cs="Calibri" w:eastAsia="Calibri"/>
          <w:sz w:val="88"/>
          <w:szCs w:val="88"/>
          <w:spacing w:val="-19"/>
          <w:w w:val="100"/>
          <w:position w:val="1"/>
        </w:rPr>
        <w:t>’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util</w:t>
      </w:r>
      <w:r>
        <w:rPr>
          <w:rFonts w:ascii="Calibri" w:hAnsi="Calibri" w:cs="Calibri" w:eastAsia="Calibri"/>
          <w:sz w:val="88"/>
          <w:szCs w:val="88"/>
          <w:spacing w:val="-3"/>
          <w:w w:val="100"/>
          <w:position w:val="1"/>
        </w:rPr>
        <w:t>i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1"/>
        </w:rPr>
        <w:t>ser?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5" w:lineRule="auto"/>
        <w:ind w:left="2790" w:right="486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0"/>
          <w:w w:val="100"/>
        </w:rPr>
        <w:t>La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nou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el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1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v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r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on</w:t>
      </w:r>
      <w:r>
        <w:rPr>
          <w:rFonts w:ascii="Calibri" w:hAnsi="Calibri" w:cs="Calibri" w:eastAsia="Calibri"/>
          <w:sz w:val="32"/>
          <w:szCs w:val="32"/>
          <w:spacing w:val="-6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du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og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ciel</w:t>
      </w:r>
      <w:r>
        <w:rPr>
          <w:rFonts w:ascii="Calibri" w:hAnsi="Calibri" w:cs="Calibri" w:eastAsia="Calibri"/>
          <w:sz w:val="32"/>
          <w:szCs w:val="32"/>
          <w:spacing w:val="-1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pour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PC</w:t>
      </w:r>
      <w:r>
        <w:rPr>
          <w:rFonts w:ascii="Calibri" w:hAnsi="Calibri" w:cs="Calibri" w:eastAsia="Calibri"/>
          <w:sz w:val="32"/>
          <w:szCs w:val="32"/>
          <w:spacing w:val="-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WIN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D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O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W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S</w:t>
      </w:r>
      <w:r>
        <w:rPr>
          <w:rFonts w:ascii="Calibri" w:hAnsi="Calibri" w:cs="Calibri" w:eastAsia="Calibri"/>
          <w:sz w:val="32"/>
          <w:szCs w:val="32"/>
          <w:spacing w:val="-8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ma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i</w:t>
      </w:r>
      <w:r>
        <w:rPr>
          <w:rFonts w:ascii="Calibri" w:hAnsi="Calibri" w:cs="Calibri" w:eastAsia="Calibri"/>
          <w:sz w:val="32"/>
          <w:szCs w:val="32"/>
          <w:spacing w:val="-2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ena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pour</w:t>
      </w:r>
      <w:r>
        <w:rPr>
          <w:rFonts w:ascii="Calibri" w:hAnsi="Calibri" w:cs="Calibri" w:eastAsia="Calibri"/>
          <w:sz w:val="32"/>
          <w:szCs w:val="32"/>
          <w:spacing w:val="70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M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C</w:t>
      </w:r>
      <w:r>
        <w:rPr>
          <w:rFonts w:ascii="Calibri" w:hAnsi="Calibri" w:cs="Calibri" w:eastAsia="Calibri"/>
          <w:sz w:val="32"/>
          <w:szCs w:val="32"/>
          <w:spacing w:val="-8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é</w:t>
      </w:r>
      <w:r>
        <w:rPr>
          <w:rFonts w:ascii="Calibri" w:hAnsi="Calibri" w:cs="Calibri" w:eastAsia="Calibri"/>
          <w:sz w:val="32"/>
          <w:szCs w:val="32"/>
          <w:spacing w:val="-4"/>
          <w:w w:val="100"/>
        </w:rPr>
        <w:t>g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l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1"/>
          <w:w w:val="100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</w:rPr>
        <w:t>n</w:t>
      </w:r>
      <w:r>
        <w:rPr>
          <w:rFonts w:ascii="Calibri" w:hAnsi="Calibri" w:cs="Calibri" w:eastAsia="Calibri"/>
          <w:sz w:val="32"/>
          <w:szCs w:val="32"/>
          <w:spacing w:val="1"/>
          <w:w w:val="100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,</w:t>
      </w:r>
      <w:r>
        <w:rPr>
          <w:rFonts w:ascii="Calibri" w:hAnsi="Calibri" w:cs="Calibri" w:eastAsia="Calibri"/>
          <w:sz w:val="32"/>
          <w:szCs w:val="32"/>
          <w:spacing w:val="-15"/>
          <w:w w:val="100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</w:rPr>
        <w:t>ici:</w:t>
      </w:r>
      <w:hyperlink r:id="rId186"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 </w:t>
        </w:r>
        <w:r>
          <w:rPr>
            <w:rFonts w:ascii="Calibri" w:hAnsi="Calibri" w:cs="Calibri" w:eastAsia="Calibri"/>
            <w:sz w:val="32"/>
            <w:szCs w:val="32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32"/>
            <w:szCs w:val="32"/>
            <w:spacing w:val="-4"/>
            <w:w w:val="100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p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: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/</w:t>
        </w:r>
        <w:r>
          <w:rPr>
            <w:rFonts w:ascii="Calibri" w:hAnsi="Calibri" w:cs="Calibri" w:eastAsia="Calibri"/>
            <w:sz w:val="32"/>
            <w:szCs w:val="32"/>
            <w:spacing w:val="-2"/>
            <w:w w:val="100"/>
          </w:rPr>
          <w:t>/</w:t>
        </w:r>
        <w:r>
          <w:rPr>
            <w:rFonts w:ascii="Calibri" w:hAnsi="Calibri" w:cs="Calibri" w:eastAsia="Calibri"/>
            <w:sz w:val="32"/>
            <w:szCs w:val="32"/>
            <w:spacing w:val="2"/>
            <w:w w:val="100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2"/>
            <w:w w:val="100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-22"/>
            <w:w w:val="100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-3"/>
            <w:w w:val="100"/>
          </w:rPr>
          <w:t>c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l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i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oo</w:t>
        </w:r>
        <w:r>
          <w:rPr>
            <w:rFonts w:ascii="Calibri" w:hAnsi="Calibri" w:cs="Calibri" w:eastAsia="Calibri"/>
            <w:sz w:val="32"/>
            <w:szCs w:val="32"/>
            <w:spacing w:val="-7"/>
            <w:w w:val="100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f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</w:rPr>
          <w:t>r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/ind</w:t>
        </w:r>
        <w:r>
          <w:rPr>
            <w:rFonts w:ascii="Calibri" w:hAnsi="Calibri" w:cs="Calibri" w:eastAsia="Calibri"/>
            <w:sz w:val="32"/>
            <w:szCs w:val="32"/>
            <w:spacing w:val="-5"/>
            <w:w w:val="100"/>
          </w:rPr>
          <w:t>e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x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ph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p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</w:rPr>
          <w:t>?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p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a</w:t>
        </w:r>
        <w:r>
          <w:rPr>
            <w:rFonts w:ascii="Calibri" w:hAnsi="Calibri" w:cs="Calibri" w:eastAsia="Calibri"/>
            <w:sz w:val="32"/>
            <w:szCs w:val="32"/>
            <w:spacing w:val="-4"/>
            <w:w w:val="100"/>
          </w:rPr>
          <w:t>g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</w:rPr>
          <w:t>=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l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og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</w:rPr>
          <w:t>i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  <w:t>ciel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</w:rPr>
        </w:r>
      </w:hyperlink>
    </w:p>
    <w:p>
      <w:pPr>
        <w:spacing w:before="0" w:after="0" w:line="385" w:lineRule="exact"/>
        <w:ind w:left="2790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sa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d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ocu</w:t>
      </w:r>
      <w:r>
        <w:rPr>
          <w:rFonts w:ascii="Calibri" w:hAnsi="Calibri" w:cs="Calibri" w:eastAsia="Calibri"/>
          <w:sz w:val="32"/>
          <w:szCs w:val="32"/>
          <w:spacing w:val="-1"/>
          <w:w w:val="100"/>
          <w:position w:val="1"/>
        </w:rPr>
        <w:t>m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32"/>
          <w:szCs w:val="32"/>
          <w:spacing w:val="-3"/>
          <w:w w:val="100"/>
          <w:position w:val="1"/>
        </w:rPr>
        <w:t>n</w:t>
      </w:r>
      <w:r>
        <w:rPr>
          <w:rFonts w:ascii="Calibri" w:hAnsi="Calibri" w:cs="Calibri" w:eastAsia="Calibri"/>
          <w:sz w:val="32"/>
          <w:szCs w:val="32"/>
          <w:spacing w:val="-4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-2"/>
          <w:w w:val="100"/>
          <w:position w:val="1"/>
        </w:rPr>
        <w:t>a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position w:val="1"/>
        </w:rPr>
        <w:t>i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on</w:t>
      </w:r>
      <w:r>
        <w:rPr>
          <w:rFonts w:ascii="Calibri" w:hAnsi="Calibri" w:cs="Calibri" w:eastAsia="Calibri"/>
          <w:sz w:val="32"/>
          <w:szCs w:val="32"/>
          <w:spacing w:val="-20"/>
          <w:w w:val="100"/>
          <w:position w:val="1"/>
        </w:rPr>
        <w:t> 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0" w:after="0" w:line="384" w:lineRule="exact"/>
        <w:ind w:left="2790" w:right="-20"/>
        <w:jc w:val="left"/>
        <w:rPr>
          <w:rFonts w:ascii="Calibri" w:hAnsi="Calibri" w:cs="Calibri" w:eastAsia="Calibri"/>
          <w:sz w:val="32"/>
          <w:szCs w:val="32"/>
        </w:rPr>
      </w:pPr>
      <w:rPr/>
      <w:hyperlink r:id="rId187">
        <w:r>
          <w:rPr>
            <w:rFonts w:ascii="Calibri" w:hAnsi="Calibri" w:cs="Calibri" w:eastAsia="Calibri"/>
            <w:sz w:val="32"/>
            <w:szCs w:val="32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2"/>
            <w:szCs w:val="32"/>
            <w:spacing w:val="-4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  <w:position w:val="1"/>
          </w:rPr>
          <w:t>p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:/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32"/>
            <w:szCs w:val="32"/>
            <w:spacing w:val="2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2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-22"/>
            <w:w w:val="100"/>
            <w:position w:val="1"/>
          </w:rPr>
          <w:t>w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-3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a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it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o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o</w:t>
        </w:r>
        <w:r>
          <w:rPr>
            <w:rFonts w:ascii="Calibri" w:hAnsi="Calibri" w:cs="Calibri" w:eastAsia="Calibri"/>
            <w:sz w:val="32"/>
            <w:szCs w:val="32"/>
            <w:spacing w:val="-7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fr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/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d</w:t>
        </w:r>
        <w:r>
          <w:rPr>
            <w:rFonts w:ascii="Calibri" w:hAnsi="Calibri" w:cs="Calibri" w:eastAsia="Calibri"/>
            <w:sz w:val="32"/>
            <w:szCs w:val="32"/>
            <w:spacing w:val="-5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x</w:t>
        </w:r>
        <w:r>
          <w:rPr>
            <w:rFonts w:ascii="Calibri" w:hAnsi="Calibri" w:cs="Calibri" w:eastAsia="Calibri"/>
            <w:sz w:val="32"/>
            <w:szCs w:val="32"/>
            <w:spacing w:val="1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php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?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pa</w:t>
        </w:r>
        <w:r>
          <w:rPr>
            <w:rFonts w:ascii="Calibri" w:hAnsi="Calibri" w:cs="Calibri" w:eastAsia="Calibri"/>
            <w:sz w:val="32"/>
            <w:szCs w:val="32"/>
            <w:spacing w:val="-4"/>
            <w:w w:val="100"/>
            <w:position w:val="1"/>
          </w:rPr>
          <w:t>g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=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do</w:t>
        </w:r>
        <w:r>
          <w:rPr>
            <w:rFonts w:ascii="Calibri" w:hAnsi="Calibri" w:cs="Calibri" w:eastAsia="Calibri"/>
            <w:sz w:val="32"/>
            <w:szCs w:val="32"/>
            <w:spacing w:val="-1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um</w:t>
        </w:r>
        <w:r>
          <w:rPr>
            <w:rFonts w:ascii="Calibri" w:hAnsi="Calibri" w:cs="Calibri" w:eastAsia="Calibri"/>
            <w:sz w:val="32"/>
            <w:szCs w:val="32"/>
            <w:spacing w:val="-2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2"/>
            <w:szCs w:val="32"/>
            <w:spacing w:val="-2"/>
            <w:w w:val="100"/>
            <w:position w:val="1"/>
          </w:rPr>
          <w:t>n</w:t>
        </w:r>
        <w:r>
          <w:rPr>
            <w:rFonts w:ascii="Calibri" w:hAnsi="Calibri" w:cs="Calibri" w:eastAsia="Calibri"/>
            <w:sz w:val="32"/>
            <w:szCs w:val="32"/>
            <w:spacing w:val="-4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-2"/>
            <w:w w:val="100"/>
            <w:position w:val="1"/>
          </w:rPr>
          <w:t>a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2"/>
            <w:szCs w:val="32"/>
            <w:spacing w:val="2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1"/>
          </w:rPr>
          <w:t>on</w:t>
        </w:r>
        <w:r>
          <w:rPr>
            <w:rFonts w:ascii="Calibri" w:hAnsi="Calibri" w:cs="Calibri" w:eastAsia="Calibri"/>
            <w:sz w:val="32"/>
            <w:szCs w:val="32"/>
            <w:spacing w:val="0"/>
            <w:w w:val="100"/>
            <w:position w:val="0"/>
          </w:rPr>
        </w:r>
      </w:hyperlink>
    </w:p>
    <w:p>
      <w:pPr>
        <w:jc w:val="left"/>
        <w:spacing w:after="0"/>
        <w:sectPr>
          <w:pgMar w:header="0" w:footer="0" w:top="980" w:bottom="280" w:left="2060" w:right="620"/>
          <w:headerReference w:type="default" r:id="rId182"/>
          <w:pgSz w:w="14400" w:h="10800" w:orient="landscape"/>
        </w:sectPr>
      </w:pPr>
      <w:rPr/>
    </w:p>
    <w:p>
      <w:pPr>
        <w:spacing w:before="100" w:after="0" w:line="240" w:lineRule="auto"/>
        <w:ind w:left="749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1.272728pt;margin-top:19.981035pt;width:682.790836pt;height:475.837159pt;mso-position-horizontal-relative:page;mso-position-vertical-relative:page;z-index:-4364" coordorigin="425,400" coordsize="13656,9517">
            <v:shape style="position:absolute;left:425;top:687;width:8869;height:9229" type="#_x0000_t75">
              <v:imagedata r:id="rId189" o:title=""/>
            </v:shape>
            <v:shape style="position:absolute;left:8836;top:7691;width:622;height:360" type="#_x0000_t75">
              <v:imagedata r:id="rId190" o:title=""/>
            </v:shape>
            <v:group style="position:absolute;left:507;top:473;width:6849;height:2" coordorigin="507,473" coordsize="6849,2">
              <v:shape style="position:absolute;left:507;top:473;width:6849;height:2" coordorigin="507,473" coordsize="6849,0" path="m507,473l7355,473e" filled="f" stroked="t" strokeweight="4.086266pt" strokecolor="#CFCCBF">
                <v:path arrowok="t"/>
              </v:shape>
            </v:group>
            <v:group style="position:absolute;left:548;top:440;width:2;height:4519" coordorigin="548,440" coordsize="2,4519">
              <v:shape style="position:absolute;left:548;top:440;width:2;height:4519" coordorigin="548,440" coordsize="0,4519" path="m548,4960l548,440e" filled="f" stroked="t" strokeweight="4.086266pt" strokecolor="#CCCCCF">
                <v:path arrowok="t"/>
              </v:shape>
            </v:group>
            <v:group style="position:absolute;left:2484;top:718;width:2452;height:2" coordorigin="2484,718" coordsize="2452,2">
              <v:shape style="position:absolute;left:2484;top:718;width:2452;height:2" coordorigin="2484,718" coordsize="2452,0" path="m2484,718l4936,718e" filled="f" stroked="t" strokeweight="2.451759pt" strokecolor="#F71818">
                <v:path arrowok="t"/>
              </v:shape>
            </v:group>
            <v:group style="position:absolute;left:1079;top:1403;width:2;height:3426" coordorigin="1079,1403" coordsize="2,3426">
              <v:shape style="position:absolute;left:1079;top:1403;width:2;height:3426" coordorigin="1079,1403" coordsize="0,3426" path="m1079,4829l1079,1403e" filled="f" stroked="t" strokeweight="1.634506pt" strokecolor="#B3B3A8">
                <v:path arrowok="t"/>
              </v:shape>
              <v:shape style="position:absolute;left:9556;top:1964;width:3142;height:3273" type="#_x0000_t75">
                <v:imagedata r:id="rId191" o:title=""/>
              </v:shape>
            </v:group>
            <v:group style="position:absolute;left:10608;top:4731;width:2;height:2284" coordorigin="10608,4731" coordsize="2,2284">
              <v:shape style="position:absolute;left:10608;top:4731;width:2;height:2284" coordorigin="10608,4731" coordsize="0,2284" path="m10608,7015l10608,4731e" filled="f" stroked="t" strokeweight="6.538025pt" strokecolor="#FBFB13">
                <v:path arrowok="t"/>
              </v:shape>
            </v:group>
            <v:group style="position:absolute;left:11736;top:4731;width:2;height:2317" coordorigin="11736,4731" coordsize="2,2317">
              <v:shape style="position:absolute;left:11736;top:4731;width:2;height:2317" coordorigin="11736,4731" coordsize="0,2317" path="m11736,7048l11736,4731e" filled="f" stroked="t" strokeweight="6.538025pt" strokecolor="#FBFB13">
                <v:path arrowok="t"/>
              </v:shape>
            </v:group>
            <v:group style="position:absolute;left:8238;top:6991;width:5811;height:2" coordorigin="8238,6991" coordsize="5811,2">
              <v:shape style="position:absolute;left:8238;top:6991;width:5811;height:2" coordorigin="8238,6991" coordsize="5811,0" path="m8238,6991l14049,6991e" filled="f" stroked="t" strokeweight="3.269012pt" strokecolor="#D4CFB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11.623169pt;margin-top:347.897217pt;width:.1pt;height:3.269012pt;mso-position-horizontal-relative:page;mso-position-vertical-relative:page;z-index:-4362" coordorigin="14232,6958" coordsize="2,65">
            <v:shape style="position:absolute;left:14232;top:6958;width:2;height:65" coordorigin="14232,6958" coordsize="0,65" path="m14232,7023l14232,6958e" filled="f" stroked="t" strokeweight="3.269012pt" strokecolor="#D4CFBC">
              <v:path arrowok="t"/>
            </v:shape>
          </v:group>
          <w10:wrap type="none"/>
        </w:pict>
      </w:r>
      <w:r>
        <w:rPr/>
        <w:pict>
          <v:group style="position:absolute;margin-left:706.92395pt;margin-top:347.492462pt;width:.1pt;height:129.697885pt;mso-position-horizontal-relative:page;mso-position-vertical-relative:page;z-index:-4361" coordorigin="14138,6950" coordsize="2,2594">
            <v:shape style="position:absolute;left:14138;top:6950;width:2;height:2594" coordorigin="14138,6950" coordsize="0,2594" path="m14138,9544l14138,6950e" filled="f" stroked="t" strokeweight="8.989784pt" strokecolor="#B8A883">
              <v:path arrowok="t"/>
            </v:shape>
          </v:group>
          <w10:wrap type="none"/>
        </w:pict>
      </w:r>
      <w:r>
        <w:rPr/>
        <w:pict>
          <v:shape style="width:153.689994pt;height:35.97pt;mso-position-horizontal-relative:char;mso-position-vertical-relative:line" type="#_x0000_t75">
            <v:imagedata r:id="rId19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42" w:lineRule="exact"/>
        <w:ind w:left="2811" w:right="-20"/>
        <w:jc w:val="left"/>
        <w:rPr>
          <w:rFonts w:ascii="Times New Roman" w:hAnsi="Times New Roman" w:cs="Times New Roman" w:eastAsia="Times New Roman"/>
          <w:sz w:val="57"/>
          <w:szCs w:val="57"/>
        </w:rPr>
      </w:pPr>
      <w:rPr/>
      <w:r>
        <w:rPr/>
        <w:pict>
          <v:shape style="position:absolute;margin-left:489.272736pt;margin-top:12.372635pt;width:155.454544pt;height:34.363636pt;mso-position-horizontal-relative:page;mso-position-vertical-relative:paragraph;z-index:-4363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57"/>
          <w:szCs w:val="57"/>
          <w:color w:val="D47B64"/>
          <w:spacing w:val="-75"/>
          <w:w w:val="119"/>
          <w:i/>
          <w:position w:val="-1"/>
        </w:rPr>
        <w:t>P</w:t>
      </w:r>
      <w:r>
        <w:rPr>
          <w:rFonts w:ascii="Times New Roman" w:hAnsi="Times New Roman" w:cs="Times New Roman" w:eastAsia="Times New Roman"/>
          <w:sz w:val="57"/>
          <w:szCs w:val="57"/>
          <w:color w:val="87BF80"/>
          <w:spacing w:val="0"/>
          <w:w w:val="138"/>
          <w:i/>
          <w:position w:val="-1"/>
        </w:rPr>
        <w:t>l!</w:t>
      </w:r>
      <w:r>
        <w:rPr>
          <w:rFonts w:ascii="Times New Roman" w:hAnsi="Times New Roman" w:cs="Times New Roman" w:eastAsia="Times New Roman"/>
          <w:sz w:val="57"/>
          <w:szCs w:val="5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2309"/>
        <w:jc w:val="righ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FD0000"/>
          <w:spacing w:val="0"/>
          <w:w w:val="162"/>
        </w:rPr>
        <w:t>0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980" w:bottom="280" w:left="2060" w:right="1400"/>
          <w:headerReference w:type="default" r:id="rId188"/>
          <w:pgSz w:w="14400" w:h="10800" w:orient="landscape"/>
        </w:sectPr>
      </w:pPr>
      <w:rPr/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6" w:right="-20"/>
        <w:jc w:val="left"/>
        <w:tabs>
          <w:tab w:pos="6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/>
        <w:pict>
          <v:shape style="position:absolute;margin-left:467.640015pt;margin-top:7.661565pt;width:236.88pt;height:164.88pt;mso-position-horizontal-relative:page;mso-position-vertical-relative:paragraph;z-index:-4358" type="#_x0000_t75">
            <v:imagedata r:id="rId195" o:title=""/>
          </v:shape>
        </w:pict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color w:val="FF0000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color w:val="FF0000"/>
          <w:spacing w:val="2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leil</w:t>
      </w:r>
      <w:r>
        <w:rPr>
          <w:rFonts w:ascii="Calibri" w:hAnsi="Calibri" w:cs="Calibri" w:eastAsia="Calibri"/>
          <w:sz w:val="48"/>
          <w:szCs w:val="48"/>
          <w:color w:val="FF0000"/>
          <w:spacing w:val="-1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sans</w:t>
      </w:r>
      <w:r>
        <w:rPr>
          <w:rFonts w:ascii="Calibri" w:hAnsi="Calibri" w:cs="Calibri" w:eastAsia="Calibri"/>
          <w:sz w:val="48"/>
          <w:szCs w:val="48"/>
          <w:color w:val="FF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u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g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color w:val="FF0000"/>
          <w:spacing w:val="-9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(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</w:rPr>
        <w:t>C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irrus)</w:t>
      </w:r>
      <w:r>
        <w:rPr>
          <w:rFonts w:ascii="Calibri" w:hAnsi="Calibri" w:cs="Calibri" w:eastAsia="Calibri"/>
          <w:sz w:val="48"/>
          <w:szCs w:val="48"/>
          <w:color w:val="000000"/>
          <w:spacing w:val="-4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:</w:t>
      </w:r>
      <w:r>
        <w:rPr>
          <w:rFonts w:ascii="Calibri" w:hAnsi="Calibri" w:cs="Calibri" w:eastAsia="Calibri"/>
          <w:sz w:val="48"/>
          <w:szCs w:val="48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Lun</w:t>
      </w:r>
      <w:r>
        <w:rPr>
          <w:rFonts w:ascii="Calibri" w:hAnsi="Calibri" w:cs="Calibri" w:eastAsia="Calibri"/>
          <w:sz w:val="48"/>
          <w:szCs w:val="48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-7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-6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</w:rPr>
        <w:t>é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cli</w:t>
      </w:r>
      <w:r>
        <w:rPr>
          <w:rFonts w:ascii="Calibri" w:hAnsi="Calibri" w:cs="Calibri" w:eastAsia="Calibri"/>
          <w:sz w:val="48"/>
          <w:szCs w:val="48"/>
          <w:color w:val="000000"/>
          <w:spacing w:val="-1"/>
          <w:w w:val="100"/>
        </w:rPr>
        <w:t>p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se,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76" w:lineRule="exact"/>
        <w:ind w:left="65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/>
        <w:pict>
          <v:shape style="position:absolute;margin-left:207.119995pt;margin-top:15.08469pt;width:203.64pt;height:74.760pt;mso-position-horizontal-relative:page;mso-position-vertical-relative:paragraph;z-index:-4360" type="#_x0000_t75">
            <v:imagedata r:id="rId196" o:title=""/>
          </v:shape>
        </w:pic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masque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udeur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76" w:after="0" w:line="240" w:lineRule="auto"/>
        <w:ind w:left="10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25.368657pt;height:81pt;mso-position-horizontal-relative:char;mso-position-vertical-relative:line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6" w:right="-20"/>
        <w:jc w:val="left"/>
        <w:tabs>
          <w:tab w:pos="640" w:val="left"/>
        </w:tabs>
        <w:rPr>
          <w:rFonts w:ascii="Calibri" w:hAnsi="Calibri" w:cs="Calibri" w:eastAsia="Calibri"/>
          <w:sz w:val="48"/>
          <w:szCs w:val="48"/>
        </w:rPr>
      </w:pPr>
      <w:rPr/>
      <w:r>
        <w:rPr>
          <w:rFonts w:ascii="Arial" w:hAnsi="Arial" w:cs="Arial" w:eastAsia="Arial"/>
          <w:sz w:val="48"/>
          <w:szCs w:val="48"/>
          <w:spacing w:val="0"/>
          <w:w w:val="100"/>
        </w:rPr>
        <w:t>•</w:t>
        <w:tab/>
      </w:r>
      <w:r>
        <w:rPr>
          <w:rFonts w:ascii="Arial" w:hAnsi="Arial" w:cs="Arial" w:eastAsia="Arial"/>
          <w:sz w:val="48"/>
          <w:szCs w:val="48"/>
          <w:spacing w:val="0"/>
          <w:w w:val="100"/>
        </w:rPr>
      </w:r>
      <w:r>
        <w:rPr>
          <w:rFonts w:ascii="Calibri" w:hAnsi="Calibri" w:cs="Calibri" w:eastAsia="Calibri"/>
          <w:sz w:val="48"/>
          <w:szCs w:val="48"/>
          <w:spacing w:val="-11"/>
          <w:w w:val="100"/>
        </w:rPr>
        <w:t>A</w:t>
      </w:r>
      <w:r>
        <w:rPr>
          <w:rFonts w:ascii="Calibri" w:hAnsi="Calibri" w:cs="Calibri" w:eastAsia="Calibri"/>
          <w:sz w:val="48"/>
          <w:szCs w:val="48"/>
          <w:spacing w:val="-7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end</w:t>
      </w:r>
      <w:r>
        <w:rPr>
          <w:rFonts w:ascii="Calibri" w:hAnsi="Calibri" w:cs="Calibri" w:eastAsia="Calibri"/>
          <w:sz w:val="48"/>
          <w:szCs w:val="48"/>
          <w:spacing w:val="-6"/>
          <w:w w:val="100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e</w:t>
      </w:r>
      <w:r>
        <w:rPr>
          <w:rFonts w:ascii="Calibri" w:hAnsi="Calibri" w:cs="Calibri" w:eastAsia="Calibri"/>
          <w:sz w:val="48"/>
          <w:szCs w:val="48"/>
          <w:spacing w:val="-19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que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</w:rPr>
        <w:t>le</w:t>
      </w:r>
      <w:r>
        <w:rPr>
          <w:rFonts w:ascii="Calibri" w:hAnsi="Calibri" w:cs="Calibri" w:eastAsia="Calibri"/>
          <w:sz w:val="48"/>
          <w:szCs w:val="48"/>
          <w:spacing w:val="2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G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P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fi</w:t>
      </w:r>
      <w:r>
        <w:rPr>
          <w:rFonts w:ascii="Calibri" w:hAnsi="Calibri" w:cs="Calibri" w:eastAsia="Calibri"/>
          <w:sz w:val="48"/>
          <w:szCs w:val="48"/>
          <w:color w:val="FF0000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color w:val="FF000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sa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lo</w:t>
      </w:r>
      <w:r>
        <w:rPr>
          <w:rFonts w:ascii="Calibri" w:hAnsi="Calibri" w:cs="Calibri" w:eastAsia="Calibri"/>
          <w:sz w:val="48"/>
          <w:szCs w:val="48"/>
          <w:color w:val="FF0000"/>
          <w:spacing w:val="-1"/>
          <w:w w:val="100"/>
          <w:b/>
          <w:bCs/>
        </w:rPr>
        <w:t>c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alis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48"/>
          <w:szCs w:val="48"/>
          <w:color w:val="FF000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</w:r>
    </w:p>
    <w:p>
      <w:pPr>
        <w:spacing w:before="0" w:after="0" w:line="576" w:lineRule="exact"/>
        <w:ind w:left="765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/>
        <w:pict>
          <v:shape style="position:absolute;margin-left:365.640015pt;margin-top:15.874694pt;width:338.88pt;height:215.64pt;mso-position-horizontal-relative:page;mso-position-vertical-relative:paragraph;z-index:-4359" type="#_x0000_t75">
            <v:imagedata r:id="rId198" o:title=""/>
          </v:shape>
        </w:pic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(nou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si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end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17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1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5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mm</w:t>
      </w:r>
      <w:r>
        <w:rPr>
          <w:rFonts w:ascii="Calibri" w:hAnsi="Calibri" w:cs="Calibri" w:eastAsia="Calibri"/>
          <w:sz w:val="48"/>
          <w:szCs w:val="48"/>
          <w:spacing w:val="1"/>
          <w:w w:val="100"/>
          <w:position w:val="1"/>
        </w:rPr>
        <w:t>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jc w:val="left"/>
        <w:spacing w:after="0"/>
        <w:sectPr>
          <w:pgMar w:header="717" w:footer="0" w:top="1840" w:bottom="0" w:left="140" w:right="200"/>
          <w:headerReference w:type="default" r:id="rId194"/>
          <w:pgSz w:w="14400" w:h="10800" w:orient="landscape"/>
        </w:sectPr>
      </w:pPr>
      <w:rPr/>
    </w:p>
    <w:p>
      <w:pPr>
        <w:spacing w:before="0" w:after="0" w:line="575" w:lineRule="exact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/>
        <w:pict>
          <v:group style="position:absolute;margin-left:1.56pt;margin-top:188.039993pt;width:718.439988pt;height:228.36pt;mso-position-horizontal-relative:page;mso-position-vertical-relative:page;z-index:-4357" coordorigin="31,3761" coordsize="14369,4567">
            <v:shape style="position:absolute;left:31;top:3794;width:7992;height:4534" type="#_x0000_t75">
              <v:imagedata r:id="rId199" o:title=""/>
            </v:shape>
            <v:shape style="position:absolute;left:8021;top:3761;width:6379;height:4567" type="#_x0000_t75">
              <v:imagedata r:id="rId200" o:title=""/>
            </v:shape>
            <w10:wrap type="none"/>
          </v:group>
        </w:pic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-37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-3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dans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le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bon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48"/>
          <w:szCs w:val="48"/>
          <w:color w:val="FF0000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FF0000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V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1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576" w:lineRule="exact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Les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spacing w:val="-13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-37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(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B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VR)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ès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spacing w:val="-7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oches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: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sans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u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un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nua</w:t>
      </w:r>
      <w:r>
        <w:rPr>
          <w:rFonts w:ascii="Calibri" w:hAnsi="Calibri" w:cs="Calibri" w:eastAsia="Calibri"/>
          <w:sz w:val="48"/>
          <w:szCs w:val="48"/>
          <w:spacing w:val="-5"/>
          <w:w w:val="100"/>
          <w:position w:val="1"/>
        </w:rPr>
        <w:t>g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e…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spacing w:before="0" w:after="0" w:line="576" w:lineRule="exact"/>
        <w:ind w:left="107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Sur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3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ou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4</w:t>
      </w:r>
      <w:r>
        <w:rPr>
          <w:rFonts w:ascii="Calibri" w:hAnsi="Calibri" w:cs="Calibri" w:eastAsia="Calibri"/>
          <w:sz w:val="48"/>
          <w:szCs w:val="48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mesu</w:t>
      </w:r>
      <w:r>
        <w:rPr>
          <w:rFonts w:ascii="Calibri" w:hAnsi="Calibri" w:cs="Calibri" w:eastAsia="Calibri"/>
          <w:sz w:val="48"/>
          <w:szCs w:val="48"/>
          <w:spacing w:val="-6"/>
          <w:w w:val="100"/>
          <w:position w:val="1"/>
        </w:rPr>
        <w:t>r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es,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c</w:t>
      </w:r>
      <w:r>
        <w:rPr>
          <w:rFonts w:ascii="Calibri" w:hAnsi="Calibri" w:cs="Calibri" w:eastAsia="Calibri"/>
          <w:sz w:val="48"/>
          <w:szCs w:val="48"/>
          <w:spacing w:val="-33"/>
          <w:w w:val="100"/>
          <w:position w:val="1"/>
        </w:rPr>
        <w:t>’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spacing w:val="-4"/>
          <w:w w:val="100"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spacing w:val="-2"/>
          <w:w w:val="100"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8"/>
          <w:szCs w:val="48"/>
          <w:color w:val="FF0000"/>
          <w:spacing w:val="-57"/>
          <w:w w:val="100"/>
          <w:b/>
          <w:bCs/>
          <w:position w:val="1"/>
        </w:rPr>
        <w:t>’</w:t>
      </w:r>
      <w:r>
        <w:rPr>
          <w:rFonts w:ascii="Calibri" w:hAnsi="Calibri" w:cs="Calibri" w:eastAsia="Calibri"/>
          <w:sz w:val="48"/>
          <w:szCs w:val="48"/>
          <w:color w:val="FF0000"/>
          <w:spacing w:val="-8"/>
          <w:w w:val="100"/>
          <w:b/>
          <w:bCs/>
          <w:position w:val="1"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-1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la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8"/>
          <w:szCs w:val="48"/>
          <w:color w:val="FF0000"/>
          <w:spacing w:val="-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basse</w:t>
      </w:r>
      <w:r>
        <w:rPr>
          <w:rFonts w:ascii="Calibri" w:hAnsi="Calibri" w:cs="Calibri" w:eastAsia="Calibri"/>
          <w:sz w:val="48"/>
          <w:szCs w:val="48"/>
          <w:color w:val="FF0000"/>
          <w:spacing w:val="2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la</w:t>
      </w:r>
      <w:r>
        <w:rPr>
          <w:rFonts w:ascii="Calibri" w:hAnsi="Calibri" w:cs="Calibri" w:eastAsia="Calibri"/>
          <w:sz w:val="48"/>
          <w:szCs w:val="48"/>
          <w:color w:val="FF0000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  <w:position w:val="1"/>
        </w:rPr>
        <w:t>bon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48"/>
          <w:szCs w:val="48"/>
          <w:color w:val="FF0000"/>
          <w:spacing w:val="3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1"/>
        </w:rPr>
        <w:t>.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auto"/>
        <w:ind w:left="107" w:right="242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C</w:t>
      </w:r>
      <w:r>
        <w:rPr>
          <w:rFonts w:ascii="Calibri" w:hAnsi="Calibri" w:cs="Calibri" w:eastAsia="Calibri"/>
          <w:sz w:val="48"/>
          <w:szCs w:val="48"/>
          <w:color w:val="FF0000"/>
          <w:spacing w:val="1"/>
          <w:w w:val="100"/>
          <w:b/>
          <w:bCs/>
        </w:rPr>
        <w:t>o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mpa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er</w:t>
      </w:r>
      <w:r>
        <w:rPr>
          <w:rFonts w:ascii="Calibri" w:hAnsi="Calibri" w:cs="Calibri" w:eastAsia="Calibri"/>
          <w:sz w:val="48"/>
          <w:szCs w:val="48"/>
          <w:color w:val="FF0000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ses</w:t>
      </w:r>
      <w:r>
        <w:rPr>
          <w:rFonts w:ascii="Calibri" w:hAnsi="Calibri" w:cs="Calibri" w:eastAsia="Calibri"/>
          <w:sz w:val="48"/>
          <w:szCs w:val="48"/>
          <w:color w:val="FF000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48"/>
          <w:szCs w:val="48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su</w:t>
      </w:r>
      <w:r>
        <w:rPr>
          <w:rFonts w:ascii="Calibri" w:hAnsi="Calibri" w:cs="Calibri" w:eastAsia="Calibri"/>
          <w:sz w:val="48"/>
          <w:szCs w:val="48"/>
          <w:color w:val="FF0000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es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-7"/>
          <w:w w:val="100"/>
          <w:b/>
          <w:bCs/>
        </w:rPr>
        <w:t>a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v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ec</w:t>
      </w:r>
      <w:r>
        <w:rPr>
          <w:rFonts w:ascii="Calibri" w:hAnsi="Calibri" w:cs="Calibri" w:eastAsia="Calibri"/>
          <w:sz w:val="48"/>
          <w:szCs w:val="48"/>
          <w:color w:val="FF000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AE</w:t>
      </w:r>
      <w:r>
        <w:rPr>
          <w:rFonts w:ascii="Calibri" w:hAnsi="Calibri" w:cs="Calibri" w:eastAsia="Calibri"/>
          <w:sz w:val="48"/>
          <w:szCs w:val="48"/>
          <w:color w:val="FF0000"/>
          <w:spacing w:val="-4"/>
          <w:w w:val="100"/>
          <w:b/>
          <w:bCs/>
        </w:rPr>
        <w:t>R</w:t>
      </w:r>
      <w:r>
        <w:rPr>
          <w:rFonts w:ascii="Calibri" w:hAnsi="Calibri" w:cs="Calibri" w:eastAsia="Calibri"/>
          <w:sz w:val="48"/>
          <w:szCs w:val="48"/>
          <w:color w:val="FF0000"/>
          <w:spacing w:val="0"/>
          <w:w w:val="100"/>
          <w:b/>
          <w:bCs/>
        </w:rPr>
        <w:t>ONET</w:t>
      </w:r>
      <w:r>
        <w:rPr>
          <w:rFonts w:ascii="Calibri" w:hAnsi="Calibri" w:cs="Calibri" w:eastAsia="Calibri"/>
          <w:sz w:val="48"/>
          <w:szCs w:val="48"/>
          <w:color w:val="FF0000"/>
          <w:spacing w:val="-20"/>
          <w:w w:val="100"/>
          <w:b/>
          <w:bCs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(a</w:t>
      </w:r>
      <w:r>
        <w:rPr>
          <w:rFonts w:ascii="Calibri" w:hAnsi="Calibri" w:cs="Calibri" w:eastAsia="Calibri"/>
          <w:sz w:val="48"/>
          <w:szCs w:val="48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pli</w:t>
      </w:r>
      <w:r>
        <w:rPr>
          <w:rFonts w:ascii="Calibri" w:hAnsi="Calibri" w:cs="Calibri" w:eastAsia="Calibri"/>
          <w:sz w:val="48"/>
          <w:szCs w:val="48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smart</w:t>
      </w:r>
      <w:r>
        <w:rPr>
          <w:rFonts w:ascii="Calibri" w:hAnsi="Calibri" w:cs="Calibri" w:eastAsia="Calibri"/>
          <w:sz w:val="48"/>
          <w:szCs w:val="48"/>
          <w:color w:val="000000"/>
          <w:spacing w:val="-13"/>
          <w:w w:val="100"/>
        </w:rPr>
        <w:t> 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phone).</w:t>
      </w:r>
      <w:r>
        <w:rPr>
          <w:rFonts w:ascii="Calibri" w:hAnsi="Calibri" w:cs="Calibri" w:eastAsia="Calibri"/>
          <w:sz w:val="48"/>
          <w:szCs w:val="48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9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on</w:t>
      </w:r>
      <w:r>
        <w:rPr>
          <w:rFonts w:ascii="Calibri" w:hAnsi="Calibri" w:cs="Calibri" w:eastAsia="Calibri"/>
          <w:sz w:val="36"/>
          <w:szCs w:val="36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omp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aison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os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è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u</w:t>
      </w:r>
      <w:r>
        <w:rPr>
          <w:rFonts w:ascii="Calibri" w:hAnsi="Calibri" w:cs="Calibri" w:eastAsia="Calibri"/>
          <w:sz w:val="36"/>
          <w:szCs w:val="36"/>
          <w:color w:val="000000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color w:val="000000"/>
          <w:spacing w:val="-27"/>
          <w:w w:val="100"/>
        </w:rPr>
        <w:t>’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onde</w:t>
      </w:r>
      <w:r>
        <w:rPr>
          <w:rFonts w:ascii="Calibri" w:hAnsi="Calibri" w:cs="Calibri" w:eastAsia="Calibri"/>
          <w:sz w:val="36"/>
          <w:szCs w:val="36"/>
          <w:color w:val="000000"/>
          <w:spacing w:val="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so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di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000000"/>
          <w:spacing w:val="-9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é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…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Comp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8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aison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7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us</w:t>
      </w:r>
      <w:r>
        <w:rPr>
          <w:rFonts w:ascii="Calibri" w:hAnsi="Calibri" w:cs="Calibri" w:eastAsia="Calibri"/>
          <w:sz w:val="36"/>
          <w:szCs w:val="36"/>
          <w:color w:val="000000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fine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2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or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eant</w:t>
      </w:r>
      <w:r>
        <w:rPr>
          <w:rFonts w:ascii="Calibri" w:hAnsi="Calibri" w:cs="Calibri" w:eastAsia="Calibri"/>
          <w:sz w:val="36"/>
          <w:szCs w:val="36"/>
          <w:color w:val="000000"/>
          <w:spacing w:val="-1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a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v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ec</w:t>
      </w:r>
      <w:r>
        <w:rPr>
          <w:rFonts w:ascii="Calibri" w:hAnsi="Calibri" w:cs="Calibri" w:eastAsia="Calibri"/>
          <w:sz w:val="36"/>
          <w:szCs w:val="36"/>
          <w:color w:val="000000"/>
          <w:spacing w:val="-5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-4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f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fi</w:t>
      </w:r>
      <w:r>
        <w:rPr>
          <w:rFonts w:ascii="Calibri" w:hAnsi="Calibri" w:cs="Calibri" w:eastAsia="Calibri"/>
          <w:sz w:val="36"/>
          <w:szCs w:val="36"/>
          <w:color w:val="000000"/>
          <w:spacing w:val="-2"/>
          <w:w w:val="100"/>
        </w:rPr>
        <w:t>c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color w:val="000000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8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d'A</w:t>
      </w:r>
      <w:r>
        <w:rPr>
          <w:rFonts w:ascii="Calibri" w:hAnsi="Calibri" w:cs="Calibri" w:eastAsia="Calibri"/>
          <w:sz w:val="36"/>
          <w:szCs w:val="36"/>
          <w:color w:val="000000"/>
          <w:spacing w:val="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g</w:t>
      </w:r>
      <w:r>
        <w:rPr>
          <w:rFonts w:ascii="Calibri" w:hAnsi="Calibri" w:cs="Calibri" w:eastAsia="Calibri"/>
          <w:sz w:val="36"/>
          <w:szCs w:val="36"/>
          <w:color w:val="000000"/>
          <w:spacing w:val="-3"/>
          <w:w w:val="100"/>
        </w:rPr>
        <w:t>s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-6"/>
          <w:w w:val="100"/>
        </w:rPr>
        <w:t>r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om.</w:t>
      </w:r>
    </w:p>
    <w:p>
      <w:pPr>
        <w:jc w:val="left"/>
        <w:spacing w:after="0"/>
        <w:sectPr>
          <w:pgMar w:header="717" w:footer="0" w:top="1840" w:bottom="280" w:left="320" w:right="2060"/>
          <w:pgSz w:w="14400" w:h="10800" w:orient="landscape"/>
        </w:sectPr>
      </w:pPr>
      <w:rPr/>
    </w:p>
    <w:p>
      <w:pPr>
        <w:spacing w:before="0" w:after="0" w:line="852" w:lineRule="exact"/>
        <w:ind w:left="2165" w:right="-20"/>
        <w:jc w:val="left"/>
        <w:rPr>
          <w:rFonts w:ascii="Arial" w:hAnsi="Arial" w:cs="Arial" w:eastAsia="Arial"/>
          <w:sz w:val="79"/>
          <w:szCs w:val="79"/>
        </w:rPr>
      </w:pPr>
      <w:rPr/>
      <w:r>
        <w:rPr>
          <w:rFonts w:ascii="Arial" w:hAnsi="Arial" w:cs="Arial" w:eastAsia="Arial"/>
          <w:sz w:val="79"/>
          <w:szCs w:val="79"/>
          <w:color w:val="050003"/>
          <w:spacing w:val="0"/>
          <w:w w:val="91"/>
          <w:b/>
          <w:bCs/>
          <w:position w:val="-6"/>
        </w:rPr>
        <w:t>Trame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91"/>
          <w:b/>
          <w:bCs/>
          <w:position w:val="-6"/>
        </w:rPr>
        <w:t>s</w:t>
      </w:r>
      <w:r>
        <w:rPr>
          <w:rFonts w:ascii="Arial" w:hAnsi="Arial" w:cs="Arial" w:eastAsia="Arial"/>
          <w:sz w:val="79"/>
          <w:szCs w:val="79"/>
          <w:color w:val="050003"/>
          <w:spacing w:val="20"/>
          <w:w w:val="91"/>
          <w:b/>
          <w:bCs/>
          <w:position w:val="-6"/>
        </w:rPr>
        <w:t> 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100"/>
          <w:b/>
          <w:bCs/>
          <w:position w:val="-6"/>
        </w:rPr>
        <w:t>d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100"/>
          <w:b/>
          <w:bCs/>
          <w:position w:val="-6"/>
        </w:rPr>
        <w:t>e</w:t>
      </w:r>
      <w:r>
        <w:rPr>
          <w:rFonts w:ascii="Arial" w:hAnsi="Arial" w:cs="Arial" w:eastAsia="Arial"/>
          <w:sz w:val="79"/>
          <w:szCs w:val="79"/>
          <w:color w:val="050003"/>
          <w:spacing w:val="-37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92"/>
          <w:b/>
          <w:bCs/>
          <w:position w:val="-6"/>
        </w:rPr>
        <w:t>mesure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92"/>
          <w:b/>
          <w:bCs/>
          <w:position w:val="-6"/>
        </w:rPr>
        <w:t>s</w:t>
      </w:r>
      <w:r>
        <w:rPr>
          <w:rFonts w:ascii="Arial" w:hAnsi="Arial" w:cs="Arial" w:eastAsia="Arial"/>
          <w:sz w:val="79"/>
          <w:szCs w:val="79"/>
          <w:color w:val="050003"/>
          <w:spacing w:val="13"/>
          <w:w w:val="92"/>
          <w:b/>
          <w:bCs/>
          <w:position w:val="-6"/>
        </w:rPr>
        <w:t> </w:t>
      </w:r>
      <w:r>
        <w:rPr>
          <w:rFonts w:ascii="Arial" w:hAnsi="Arial" w:cs="Arial" w:eastAsia="Arial"/>
          <w:sz w:val="79"/>
          <w:szCs w:val="79"/>
          <w:color w:val="050003"/>
          <w:spacing w:val="0"/>
          <w:w w:val="100"/>
          <w:b/>
          <w:bCs/>
          <w:position w:val="-6"/>
        </w:rPr>
        <w:t>Calitoo</w:t>
      </w:r>
      <w:r>
        <w:rPr>
          <w:rFonts w:ascii="Arial" w:hAnsi="Arial" w:cs="Arial" w:eastAsia="Arial"/>
          <w:sz w:val="79"/>
          <w:szCs w:val="79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110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14.625pt;margin-top:17.267057pt;width:669.75pt;height:128.25pt;mso-position-horizontal-relative:page;mso-position-vertical-relative:paragraph;z-index:-4355" coordorigin="293,345" coordsize="13395,2565">
            <v:group style="position:absolute;left:315;top:360;width:13365;height:2" coordorigin="315,360" coordsize="13365,2">
              <v:shape style="position:absolute;left:315;top:360;width:13365;height:2" coordorigin="315,360" coordsize="13365,0" path="m315,360l13680,360e" filled="f" stroked="t" strokeweight=".75pt" strokecolor="#777777">
                <v:path arrowok="t"/>
              </v:shape>
            </v:group>
            <v:group style="position:absolute;left:323;top:353;width:2;height:2550" coordorigin="323,353" coordsize="2,2550">
              <v:shape style="position:absolute;left:323;top:353;width:2;height:2550" coordorigin="323,353" coordsize="0,2550" path="m323,2903l323,353e" filled="f" stroked="t" strokeweight=".75pt" strokecolor="#777C7C">
                <v:path arrowok="t"/>
              </v:shape>
            </v:group>
            <v:group style="position:absolute;left:300;top:668;width:13380;height:2" coordorigin="300,668" coordsize="13380,2">
              <v:shape style="position:absolute;left:300;top:668;width:13380;height:2" coordorigin="300,668" coordsize="13380,0" path="m300,668l13680,668e" filled="f" stroked="t" strokeweight=".75pt" strokecolor="#80A3C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0"/>
          <w:szCs w:val="30"/>
          <w:color w:val="8CAEAE"/>
          <w:spacing w:val="0"/>
          <w:w w:val="80"/>
          <w:i/>
          <w:position w:val="2"/>
        </w:rPr>
        <w:t>QI</w:t>
      </w:r>
      <w:r>
        <w:rPr>
          <w:rFonts w:ascii="Arial" w:hAnsi="Arial" w:cs="Arial" w:eastAsia="Arial"/>
          <w:sz w:val="30"/>
          <w:szCs w:val="30"/>
          <w:color w:val="8CAEAE"/>
          <w:spacing w:val="-8"/>
          <w:w w:val="80"/>
          <w:i/>
          <w:position w:val="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81"/>
          <w:position w:val="2"/>
        </w:rPr>
        <w:t>004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5"/>
          <w:w w:val="81"/>
          <w:position w:val="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18"/>
          <w:w w:val="68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51"/>
          <w:w w:val="104"/>
          <w:position w:val="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4080A"/>
          <w:spacing w:val="-47"/>
          <w:w w:val="90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4164F"/>
          <w:spacing w:val="-47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82"/>
          <w:position w:val="2"/>
        </w:rPr>
        <w:t>030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5"/>
          <w:w w:val="82"/>
          <w:position w:val="2"/>
        </w:rPr>
        <w:t>7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32"/>
          <w:w w:val="68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9"/>
          <w:w w:val="109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6"/>
          <w:w w:val="127"/>
          <w:position w:val="2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82"/>
          <w:position w:val="2"/>
        </w:rPr>
        <w:t>084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5"/>
          <w:w w:val="82"/>
          <w:position w:val="2"/>
        </w:rPr>
        <w:t>7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9"/>
          <w:w w:val="68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54080A"/>
          <w:spacing w:val="-48"/>
          <w:w w:val="90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64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20054"/>
          <w:spacing w:val="-45"/>
          <w:w w:val="91"/>
          <w:position w:val="2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57"/>
          <w:position w:val="2"/>
        </w:rPr>
        <w:t>t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5"/>
          <w:w w:val="57"/>
          <w:position w:val="2"/>
        </w:rPr>
        <w:t>x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0"/>
          <w:w w:val="60"/>
          <w:position w:val="2"/>
        </w:rPr>
        <w:t>t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-96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0"/>
          <w:w w:val="65"/>
          <w:position w:val="2"/>
        </w:rPr>
        <w:t>-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87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95"/>
          <w:position w:val="2"/>
        </w:rPr>
        <w:t>B</w:t>
      </w:r>
      <w:r>
        <w:rPr>
          <w:rFonts w:ascii="Courier New" w:hAnsi="Courier New" w:cs="Courier New" w:eastAsia="Courier New"/>
          <w:sz w:val="22"/>
          <w:szCs w:val="22"/>
          <w:color w:val="8E0000"/>
          <w:spacing w:val="6"/>
          <w:w w:val="33"/>
          <w:position w:val="2"/>
        </w:rPr>
        <w:t>l</w:t>
      </w:r>
      <w:r>
        <w:rPr>
          <w:rFonts w:ascii="Courier New" w:hAnsi="Courier New" w:cs="Courier New" w:eastAsia="Courier New"/>
          <w:sz w:val="22"/>
          <w:szCs w:val="22"/>
          <w:color w:val="243D60"/>
          <w:spacing w:val="-34"/>
          <w:w w:val="104"/>
          <w:position w:val="2"/>
        </w:rPr>
        <w:t>o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11"/>
          <w:w w:val="75"/>
          <w:position w:val="2"/>
        </w:rPr>
        <w:t>c</w:t>
      </w:r>
      <w:r>
        <w:rPr>
          <w:rFonts w:ascii="Courier New" w:hAnsi="Courier New" w:cs="Courier New" w:eastAsia="Courier New"/>
          <w:sz w:val="22"/>
          <w:szCs w:val="22"/>
          <w:color w:val="001C3B"/>
          <w:spacing w:val="-2"/>
          <w:w w:val="65"/>
          <w:position w:val="2"/>
        </w:rPr>
        <w:t>-</w:t>
      </w:r>
      <w:r>
        <w:rPr>
          <w:rFonts w:ascii="Courier New" w:hAnsi="Courier New" w:cs="Courier New" w:eastAsia="Courier New"/>
          <w:sz w:val="22"/>
          <w:szCs w:val="22"/>
          <w:color w:val="607256"/>
          <w:spacing w:val="-29"/>
          <w:w w:val="84"/>
          <w:position w:val="2"/>
        </w:rPr>
        <w:t>n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04"/>
          <w:position w:val="2"/>
        </w:rPr>
        <w:t>o</w:t>
      </w:r>
      <w:r>
        <w:rPr>
          <w:rFonts w:ascii="Courier New" w:hAnsi="Courier New" w:cs="Courier New" w:eastAsia="Courier New"/>
          <w:sz w:val="22"/>
          <w:szCs w:val="22"/>
          <w:color w:val="0C2D62"/>
          <w:spacing w:val="-17"/>
          <w:w w:val="60"/>
          <w:position w:val="2"/>
        </w:rPr>
        <w:t>t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40"/>
          <w:w w:val="89"/>
          <w:position w:val="2"/>
        </w:rPr>
        <w:t>e</w:t>
      </w:r>
      <w:r>
        <w:rPr>
          <w:rFonts w:ascii="Courier New" w:hAnsi="Courier New" w:cs="Courier New" w:eastAsia="Courier New"/>
          <w:sz w:val="22"/>
          <w:szCs w:val="22"/>
          <w:color w:val="464B3D"/>
          <w:spacing w:val="0"/>
          <w:w w:val="103"/>
          <w:position w:val="2"/>
        </w:rPr>
        <w:t>s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15" w:right="-20"/>
        <w:jc w:val="left"/>
        <w:tabs>
          <w:tab w:pos="940" w:val="left"/>
          <w:tab w:pos="1700" w:val="left"/>
          <w:tab w:pos="346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>Fichier</w:t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>Edition</w:t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>Format</w:t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>   </w:t>
      </w:r>
      <w:r>
        <w:rPr>
          <w:rFonts w:ascii="Arial" w:hAnsi="Arial" w:cs="Arial" w:eastAsia="Arial"/>
          <w:sz w:val="17"/>
          <w:szCs w:val="17"/>
          <w:color w:val="827E83"/>
          <w:spacing w:val="1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>Affichage</w:t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17"/>
          <w:szCs w:val="17"/>
          <w:color w:val="827E83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827E83"/>
          <w:spacing w:val="0"/>
          <w:w w:val="115"/>
        </w:rPr>
        <w:t>?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63" w:after="0" w:line="240" w:lineRule="auto"/>
        <w:ind w:left="140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C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6"/>
          <w:w w:val="97"/>
        </w:rPr>
        <w:t>A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97"/>
        </w:rPr>
        <w:t>L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ITOO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97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130"/>
        </w:rPr>
        <w:t>#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10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7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0"/>
          <w:w w:val="98"/>
        </w:rPr>
        <w:t>-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4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33" w:lineRule="exact"/>
        <w:ind w:left="140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8"/>
          <w:w w:val="115"/>
        </w:rPr>
        <w:t>C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6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22"/>
          <w:w w:val="10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8"/>
          <w:w w:val="106"/>
        </w:rPr>
        <w:t>5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19"/>
          <w:w w:val="109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8"/>
          <w:w w:val="96"/>
        </w:rPr>
        <w:t>8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2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2"/>
          <w:w w:val="9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6"/>
          <w:w w:val="109"/>
        </w:rPr>
        <w:t>Y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22"/>
          <w:w w:val="10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8"/>
          <w:w w:val="106"/>
        </w:rPr>
        <w:t>5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4"/>
          <w:w w:val="109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7"/>
        </w:rPr>
        <w:t>90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5" w:lineRule="exact"/>
        <w:ind w:left="140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8"/>
          <w:w w:val="115"/>
          <w:position w:val="1"/>
        </w:rPr>
        <w:t>C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6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6"/>
          <w:w w:val="102"/>
          <w:position w:val="1"/>
        </w:rPr>
        <w:t>_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19"/>
          <w:w w:val="109"/>
          <w:position w:val="1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  <w:position w:val="1"/>
        </w:rPr>
        <w:t>356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92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2"/>
          <w:w w:val="95"/>
          <w:position w:val="1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6"/>
          <w:w w:val="109"/>
          <w:position w:val="1"/>
        </w:rPr>
        <w:t>Y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6"/>
          <w:w w:val="102"/>
          <w:position w:val="1"/>
        </w:rPr>
        <w:t>_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4"/>
          <w:w w:val="109"/>
          <w:position w:val="1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06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99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4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11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11"/>
          <w:position w:val="1"/>
        </w:rPr>
        <w:t>Z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6"/>
          <w:w w:val="102"/>
          <w:position w:val="1"/>
        </w:rPr>
        <w:t>_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4"/>
          <w:w w:val="109"/>
          <w:position w:val="1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28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140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8"/>
          <w:w w:val="115"/>
          <w:position w:val="2"/>
        </w:rPr>
        <w:t>C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6"/>
          <w:w w:val="88"/>
          <w:position w:val="2"/>
        </w:rPr>
        <w:t>N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28"/>
          <w:w w:val="102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6"/>
          <w:position w:val="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1"/>
          <w:w w:val="127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29"/>
          <w:w w:val="109"/>
          <w:position w:val="2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1"/>
          <w:position w:val="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5"/>
          <w:w w:val="127"/>
          <w:position w:val="2"/>
        </w:rPr>
        <w:t>7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26"/>
          <w:position w:val="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2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2"/>
          <w:w w:val="95"/>
          <w:position w:val="2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6"/>
          <w:w w:val="109"/>
          <w:position w:val="2"/>
        </w:rPr>
        <w:t>Y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28"/>
          <w:w w:val="102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6"/>
          <w:position w:val="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1"/>
          <w:w w:val="127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4"/>
          <w:w w:val="109"/>
          <w:position w:val="2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2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  <w:position w:val="2"/>
        </w:rPr>
        <w:t>062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9"/>
          <w:w w:val="97"/>
          <w:position w:val="2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4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11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11"/>
          <w:position w:val="2"/>
        </w:rPr>
        <w:t>Z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28"/>
          <w:w w:val="102"/>
          <w:position w:val="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6"/>
          <w:position w:val="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1"/>
          <w:w w:val="127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4"/>
          <w:w w:val="109"/>
          <w:position w:val="2"/>
        </w:rPr>
        <w:t>=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2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33" w:lineRule="exact"/>
        <w:ind w:left="1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0"/>
        </w:rPr>
        <w:t>D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0"/>
        </w:rPr>
        <w:t>a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7"/>
          <w:w w:val="100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0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3"/>
          <w:w w:val="100"/>
        </w:rPr>
        <w:t> 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9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0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-95"/>
          <w:w w:val="100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16"/>
          <w:w w:val="94"/>
        </w:rPr>
        <w:t>m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1"/>
          <w:w w:val="104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2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T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6"/>
          <w:w w:val="97"/>
        </w:rPr>
        <w:t>e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7"/>
          <w:w w:val="94"/>
        </w:rPr>
        <w:t>m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5"/>
          <w:w w:val="92"/>
        </w:rPr>
        <w:t>p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7"/>
          <w:w w:val="89"/>
        </w:rPr>
        <w:t>e</w:t>
      </w:r>
      <w:r>
        <w:rPr>
          <w:rFonts w:ascii="Courier New" w:hAnsi="Courier New" w:cs="Courier New" w:eastAsia="Courier New"/>
          <w:sz w:val="22"/>
          <w:szCs w:val="22"/>
          <w:color w:val="54080A"/>
          <w:spacing w:val="6"/>
          <w:w w:val="89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1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3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6"/>
          <w:w w:val="96"/>
        </w:rPr>
        <w:t>u</w:t>
      </w:r>
      <w:r>
        <w:rPr>
          <w:rFonts w:ascii="Courier New" w:hAnsi="Courier New" w:cs="Courier New" w:eastAsia="Courier New"/>
          <w:sz w:val="22"/>
          <w:szCs w:val="22"/>
          <w:color w:val="54080A"/>
          <w:spacing w:val="7"/>
          <w:w w:val="89"/>
        </w:rPr>
        <w:t>r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1"/>
          <w:w w:val="104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7"/>
          <w:w w:val="104"/>
        </w:rPr>
        <w:t>P</w:t>
      </w:r>
      <w:r>
        <w:rPr>
          <w:rFonts w:ascii="Courier New" w:hAnsi="Courier New" w:cs="Courier New" w:eastAsia="Courier New"/>
          <w:sz w:val="22"/>
          <w:szCs w:val="22"/>
          <w:color w:val="54080A"/>
          <w:spacing w:val="7"/>
          <w:w w:val="89"/>
        </w:rPr>
        <w:t>r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6"/>
        </w:rPr>
        <w:t>es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3"/>
          <w:w w:val="96"/>
        </w:rPr>
        <w:t>s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24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3"/>
          <w:w w:val="104"/>
        </w:rPr>
        <w:t>o</w:t>
      </w:r>
      <w:r>
        <w:rPr>
          <w:rFonts w:ascii="Courier New" w:hAnsi="Courier New" w:cs="Courier New" w:eastAsia="Courier New"/>
          <w:sz w:val="22"/>
          <w:szCs w:val="22"/>
          <w:color w:val="5E1A0A"/>
          <w:spacing w:val="-16"/>
          <w:w w:val="9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2"/>
          <w:w w:val="9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5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4"/>
          <w:w w:val="106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2"/>
          <w:w w:val="9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1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R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2"/>
          <w:w w:val="9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7"/>
          <w:w w:val="12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8"/>
          <w:w w:val="107"/>
        </w:rPr>
        <w:t>A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25"/>
          <w:w w:val="65"/>
        </w:rPr>
        <w:t>l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9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26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3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11"/>
          <w:w w:val="96"/>
        </w:rPr>
        <w:t>u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15"/>
          <w:w w:val="91"/>
        </w:rPr>
        <w:t>d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7"/>
          <w:w w:val="89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3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2"/>
          <w:w w:val="99"/>
        </w:rPr>
        <w:t>L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1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9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26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3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11"/>
          <w:w w:val="96"/>
        </w:rPr>
        <w:t>u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15"/>
          <w:w w:val="91"/>
        </w:rPr>
        <w:t>d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7"/>
          <w:w w:val="89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3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2"/>
          <w:w w:val="99"/>
        </w:rPr>
        <w:t>L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3"/>
          <w:w w:val="104"/>
        </w:rPr>
        <w:t>o</w:t>
      </w:r>
      <w:r>
        <w:rPr>
          <w:rFonts w:ascii="Courier New" w:hAnsi="Courier New" w:cs="Courier New" w:eastAsia="Courier New"/>
          <w:sz w:val="22"/>
          <w:szCs w:val="22"/>
          <w:color w:val="5E1A0A"/>
          <w:spacing w:val="-11"/>
          <w:w w:val="9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3"/>
          <w:w w:val="95"/>
        </w:rPr>
        <w:t>g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26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3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11"/>
          <w:w w:val="96"/>
        </w:rPr>
        <w:t>u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15"/>
          <w:w w:val="91"/>
        </w:rPr>
        <w:t>d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7"/>
          <w:w w:val="89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6"/>
          <w:w w:val="99"/>
        </w:rPr>
        <w:t>E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25"/>
          <w:w w:val="65"/>
        </w:rPr>
        <w:t>l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9"/>
          <w:w w:val="104"/>
        </w:rPr>
        <w:t>e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99"/>
        </w:rPr>
        <w:t>v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15"/>
        </w:rPr>
        <w:t>a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9"/>
          <w:w w:val="104"/>
        </w:rPr>
        <w:t>é</w:t>
      </w:r>
      <w:r>
        <w:rPr>
          <w:rFonts w:ascii="Courier New" w:hAnsi="Courier New" w:cs="Courier New" w:eastAsia="Courier New"/>
          <w:sz w:val="22"/>
          <w:szCs w:val="22"/>
          <w:color w:val="0C0346"/>
          <w:spacing w:val="24"/>
          <w:w w:val="65"/>
        </w:rPr>
        <w:t>i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3"/>
          <w:w w:val="104"/>
        </w:rPr>
        <w:t>o</w:t>
      </w:r>
      <w:r>
        <w:rPr>
          <w:rFonts w:ascii="Courier New" w:hAnsi="Courier New" w:cs="Courier New" w:eastAsia="Courier New"/>
          <w:sz w:val="22"/>
          <w:szCs w:val="22"/>
          <w:color w:val="5E1A0A"/>
          <w:spacing w:val="-16"/>
          <w:w w:val="9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AO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5"/>
          <w:w w:val="99"/>
        </w:rPr>
        <w:t>T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4"/>
          <w:w w:val="106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AOT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95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AOT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5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2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95" w:lineRule="exact"/>
        <w:ind w:left="1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9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6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4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08:08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9"/>
          <w:w w:val="94"/>
          <w:position w:val="1"/>
        </w:rPr>
        <w:t>: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98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7"/>
          <w:w w:val="98"/>
          <w:position w:val="1"/>
        </w:rPr>
        <w:t>+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9"/>
          <w:w w:val="14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3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3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7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4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06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  <w:position w:val="1"/>
        </w:rPr>
        <w:t>56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50"/>
          <w:w w:val="9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  <w:position w:val="1"/>
        </w:rPr>
        <w:t>09,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7"/>
          <w:w w:val="98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6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5"/>
          <w:w w:val="98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0,0220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1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9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6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4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08:09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1"/>
          <w:w w:val="94"/>
          <w:position w:val="1"/>
        </w:rPr>
        <w:t>: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98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7"/>
          <w:w w:val="98"/>
          <w:position w:val="1"/>
        </w:rPr>
        <w:t>+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36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3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5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6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06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  <w:position w:val="1"/>
        </w:rPr>
        <w:t>56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50"/>
          <w:w w:val="9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1"/>
          <w:position w:val="1"/>
        </w:rPr>
        <w:t>96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2"/>
          <w:w w:val="101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09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100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0,0225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1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9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6"/>
          <w:w w:val="144"/>
          <w:position w:val="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4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08:09:2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7"/>
          <w:w w:val="94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98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7"/>
          <w:w w:val="98"/>
          <w:position w:val="1"/>
        </w:rPr>
        <w:t>+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9"/>
          <w:w w:val="14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3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5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106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06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04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  <w:position w:val="1"/>
        </w:rPr>
        <w:t>5600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93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09,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98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4"/>
          <w:w w:val="95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0,025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7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0,0223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15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9"/>
          <w:w w:val="144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04"/>
        </w:rPr>
        <w:t>3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6"/>
          <w:w w:val="144"/>
        </w:rPr>
        <w:t>/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4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</w:rPr>
        <w:t>08:09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9"/>
          <w:w w:val="94"/>
        </w:rPr>
        <w:t>: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98"/>
        </w:rPr>
        <w:t>;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7"/>
          <w:w w:val="98"/>
        </w:rPr>
        <w:t>+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3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3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7"/>
          <w:w w:val="95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</w:rPr>
        <w:t>65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10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06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4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5"/>
          <w:w w:val="104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2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</w:rPr>
        <w:t>5600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9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1"/>
        </w:rPr>
        <w:t>96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2"/>
          <w:w w:val="10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</w:rPr>
        <w:t>09,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98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0,023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5"/>
          <w:w w:val="95"/>
        </w:rPr>
        <w:t>5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09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0,0228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87" w:lineRule="exact"/>
        <w:ind w:left="125" w:right="-20"/>
        <w:jc w:val="left"/>
        <w:rPr>
          <w:rFonts w:ascii="Times New Roman" w:hAnsi="Times New Roman" w:cs="Times New Roman" w:eastAsia="Times New Roman"/>
          <w:sz w:val="33"/>
          <w:szCs w:val="33"/>
        </w:rPr>
      </w:pPr>
      <w:rPr/>
      <w:r>
        <w:rPr/>
        <w:pict>
          <v:group style="position:absolute;margin-left:619.875pt;margin-top:2.736947pt;width:.1pt;height:32.25pt;mso-position-horizontal-relative:page;mso-position-vertical-relative:paragraph;z-index:-4354" coordorigin="12398,55" coordsize="2,645">
            <v:shape style="position:absolute;left:12398;top:55;width:2;height:645" coordorigin="12398,55" coordsize="0,645" path="m12398,700l12398,55e" filled="f" stroked="t" strokeweight="2.25pt" strokecolor="#646464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12.75pt;margin-top:14.06543pt;width:112.397402pt;height:26pt;mso-position-horizontal-relative:page;mso-position-vertical-relative:paragraph;z-index:-4351" type="#_x0000_t202" filled="f" stroked="f">
            <v:textbox inset="0,0,0,0">
              <w:txbxContent>
                <w:p>
                  <w:pPr>
                    <w:spacing w:before="0" w:after="0" w:line="520" w:lineRule="exact"/>
                    <w:ind w:right="-118"/>
                    <w:jc w:val="left"/>
                    <w:tabs>
                      <w:tab w:pos="1520" w:val="left"/>
                      <w:tab w:pos="2160" w:val="left"/>
                    </w:tabs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26B74"/>
                      <w:w w:val="66"/>
                    </w:rPr>
                    <w:t>\m.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726B74"/>
                      <w:spacing w:val="-58"/>
                      <w:w w:val="6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360334"/>
                      <w:spacing w:val="0"/>
                      <w:w w:val="34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360334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52"/>
                      <w:szCs w:val="52"/>
                      <w:color w:val="360334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27E83"/>
                      <w:spacing w:val="-37"/>
                      <w:w w:val="73"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27E83"/>
                      <w:spacing w:val="0"/>
                      <w:w w:val="73"/>
                    </w:rPr>
                    <w:t>z: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27E83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827E83"/>
                      <w:spacing w:val="0"/>
                      <w:w w:val="7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3"/>
          <w:szCs w:val="33"/>
          <w:color w:val="827E83"/>
          <w:position w:val="-1"/>
        </w:rPr>
        <w:t>ô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55"/>
          <w:position w:val="-1"/>
        </w:rPr>
        <w:t>s</w:t>
      </w:r>
      <w:r>
        <w:rPr>
          <w:rFonts w:ascii="Times New Roman" w:hAnsi="Times New Roman" w:cs="Times New Roman" w:eastAsia="Times New Roman"/>
          <w:sz w:val="33"/>
          <w:szCs w:val="33"/>
          <w:color w:val="95979C"/>
          <w:spacing w:val="-15"/>
          <w:w w:val="162"/>
          <w:position w:val="-1"/>
        </w:rPr>
        <w:t>/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93"/>
          <w:position w:val="-1"/>
        </w:rPr>
        <w:t>ô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66"/>
          <w:w w:val="93"/>
          <w:position w:val="-1"/>
        </w:rPr>
        <w:t>3</w:t>
      </w:r>
      <w:r>
        <w:rPr>
          <w:rFonts w:ascii="Times New Roman" w:hAnsi="Times New Roman" w:cs="Times New Roman" w:eastAsia="Times New Roman"/>
          <w:sz w:val="33"/>
          <w:szCs w:val="33"/>
          <w:color w:val="ACAFB5"/>
          <w:spacing w:val="-8"/>
          <w:w w:val="162"/>
          <w:position w:val="-1"/>
        </w:rPr>
        <w:t>/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80"/>
          <w:position w:val="-1"/>
        </w:rPr>
        <w:t>2ôï4;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-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90"/>
          <w:position w:val="-1"/>
        </w:rPr>
        <w:t>ô9:ô4:îs;+î5;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ô766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3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2946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8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3ï3s;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5"/>
          <w:w w:val="72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5"/>
          <w:position w:val="-1"/>
        </w:rPr>
        <w:t>2663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6"/>
          <w:w w:val="74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6"/>
          <w:position w:val="-1"/>
        </w:rPr>
        <w:t>ô2386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75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827E83"/>
          <w:spacing w:val="0"/>
          <w:w w:val="100"/>
          <w:position w:val="-1"/>
        </w:rPr>
        <w:t>isi</w:t>
      </w:r>
      <w:r>
        <w:rPr>
          <w:rFonts w:ascii="Times New Roman" w:hAnsi="Times New Roman" w:cs="Times New Roman" w:eastAsia="Times New Roman"/>
          <w:sz w:val="32"/>
          <w:szCs w:val="32"/>
          <w:color w:val="827E83"/>
          <w:spacing w:val="-21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32"/>
          <w:szCs w:val="32"/>
          <w:color w:val="4F4D60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32"/>
          <w:szCs w:val="32"/>
          <w:color w:val="4F4D60"/>
          <w:spacing w:val="4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90"/>
          <w:position w:val="-1"/>
        </w:rPr>
        <w:t>siîsôii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16"/>
          <w:w w:val="90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3"/>
          <w:position w:val="-1"/>
        </w:rPr>
        <w:t>ôî629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1"/>
          <w:w w:val="84"/>
          <w:position w:val="-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8"/>
          <w:position w:val="-1"/>
        </w:rPr>
        <w:t>96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4"/>
          <w:w w:val="87"/>
          <w:position w:val="-1"/>
        </w:rPr>
        <w:t>î</w:t>
      </w:r>
      <w:r>
        <w:rPr>
          <w:rFonts w:ascii="Times New Roman" w:hAnsi="Times New Roman" w:cs="Times New Roman" w:eastAsia="Times New Roman"/>
          <w:sz w:val="33"/>
          <w:szCs w:val="33"/>
          <w:color w:val="4F4D60"/>
          <w:spacing w:val="-15"/>
          <w:w w:val="130"/>
          <w:position w:val="-1"/>
        </w:rPr>
        <w:t>ï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55"/>
          <w:position w:val="-1"/>
        </w:rPr>
        <w:t>ôw-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54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4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123"/>
          <w:position w:val="-1"/>
        </w:rPr>
        <w:t>îî:l;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-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5"/>
          <w:position w:val="-1"/>
        </w:rPr>
        <w:t>ô:963î;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5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90"/>
          <w:position w:val="-1"/>
        </w:rPr>
        <w:t>ô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9"/>
          <w:w w:val="89"/>
          <w:position w:val="-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75"/>
          <w:position w:val="-1"/>
        </w:rPr>
        <w:t>9948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74"/>
          <w:position w:val="-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-4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100"/>
          <w:position w:val="-1"/>
        </w:rPr>
        <w:t>ï:ôs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73"/>
          <w:w w:val="100"/>
          <w:position w:val="-1"/>
        </w:rPr>
        <w:t>4</w:t>
      </w:r>
      <w:r>
        <w:rPr>
          <w:rFonts w:ascii="Times New Roman" w:hAnsi="Times New Roman" w:cs="Times New Roman" w:eastAsia="Times New Roman"/>
          <w:sz w:val="33"/>
          <w:szCs w:val="33"/>
          <w:color w:val="423346"/>
          <w:spacing w:val="-38"/>
          <w:w w:val="100"/>
          <w:position w:val="-1"/>
        </w:rPr>
        <w:t>-</w:t>
      </w:r>
      <w:r>
        <w:rPr>
          <w:rFonts w:ascii="Times New Roman" w:hAnsi="Times New Roman" w:cs="Times New Roman" w:eastAsia="Times New Roman"/>
          <w:sz w:val="33"/>
          <w:szCs w:val="33"/>
          <w:color w:val="726B74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70" w:lineRule="exact"/>
        <w:ind w:left="12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95979C"/>
          <w:spacing w:val="-21"/>
          <w:w w:val="169"/>
          <w:position w:val="-1"/>
        </w:rPr>
        <w:t>•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0"/>
          <w:w w:val="98"/>
          <w:position w:val="-1"/>
        </w:rPr>
        <w:t>S</w:t>
      </w:r>
      <w:r>
        <w:rPr>
          <w:rFonts w:ascii="Courier New" w:hAnsi="Courier New" w:cs="Courier New" w:eastAsia="Courier New"/>
          <w:sz w:val="22"/>
          <w:szCs w:val="22"/>
          <w:color w:val="ACAFB5"/>
          <w:spacing w:val="-33"/>
          <w:w w:val="126"/>
          <w:position w:val="-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36"/>
          <w:w w:val="127"/>
          <w:position w:val="-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ACAFB5"/>
          <w:spacing w:val="-36"/>
          <w:w w:val="144"/>
          <w:position w:val="-1"/>
        </w:rPr>
        <w:t>/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1"/>
          <w:position w:val="-1"/>
        </w:rPr>
        <w:t>20,2;09:01:4,;+15;0766;2332;2507;2097;02384;2818.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58"/>
          <w:w w:val="91"/>
          <w:position w:val="-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95979C"/>
          <w:spacing w:val="-36"/>
          <w:w w:val="127"/>
          <w:position w:val="-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4"/>
          <w:position w:val="-1"/>
        </w:rPr>
        <w:t>120N;0162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56"/>
          <w:w w:val="94"/>
          <w:position w:val="-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6D4F60"/>
          <w:spacing w:val="-35"/>
          <w:w w:val="136"/>
          <w:position w:val="-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2"/>
          <w:position w:val="-1"/>
        </w:rPr>
        <w:t>96080W;3l,S;l,S830;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27"/>
          <w:w w:val="92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956969"/>
          <w:spacing w:val="-16"/>
          <w:w w:val="100"/>
          <w:position w:val="-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2"/>
          <w:position w:val="-1"/>
        </w:rPr>
        <w:t>5993;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37"/>
          <w:w w:val="92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7272A1"/>
          <w:spacing w:val="-33"/>
          <w:w w:val="100"/>
          <w:position w:val="-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95979C"/>
          <w:spacing w:val="-20"/>
          <w:w w:val="109"/>
          <w:position w:val="-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4"/>
          <w:position w:val="-1"/>
        </w:rPr>
        <w:t>230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318" w:lineRule="exact"/>
        <w:ind w:left="125" w:right="-20"/>
        <w:jc w:val="left"/>
        <w:tabs>
          <w:tab w:pos="6820" w:val="left"/>
          <w:tab w:pos="854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81.375pt;margin-top:13.639284pt;width:.1pt;height:141pt;mso-position-horizontal-relative:page;mso-position-vertical-relative:paragraph;z-index:-4353" coordorigin="1628,273" coordsize="2,2820">
            <v:shape style="position:absolute;left:1628;top:273;width:2;height:2820" coordorigin="1628,273" coordsize="0,2820" path="m1628,3093l1628,273e" filled="f" stroked="t" strokeweight=".75pt" strokecolor="#83838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0"/>
          <w:w w:val="55"/>
          <w:position w:val="1"/>
        </w:rPr>
        <w:t>o_s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0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21"/>
          <w:w w:val="55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3"/>
          <w:position w:val="1"/>
        </w:rPr>
        <w:t>?3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47"/>
          <w:w w:val="83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5"/>
          <w:position w:val="1"/>
        </w:rPr>
        <w:t>zo1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74"/>
          <w:w w:val="9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5"/>
          <w:w w:val="205"/>
          <w:position w:val="1"/>
        </w:rPr>
        <w:t>·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61"/>
          <w:position w:val="1"/>
        </w:rPr>
        <w:t>?.?.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72"/>
          <w:w w:val="61"/>
          <w:position w:val="1"/>
        </w:rPr>
        <w:t>:</w:t>
      </w:r>
      <w:r>
        <w:rPr>
          <w:rFonts w:ascii="Times New Roman" w:hAnsi="Times New Roman" w:cs="Times New Roman" w:eastAsia="Times New Roman"/>
          <w:sz w:val="33"/>
          <w:szCs w:val="33"/>
          <w:color w:val="38242F"/>
          <w:spacing w:val="-26"/>
          <w:w w:val="126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103"/>
          <w:position w:val="1"/>
        </w:rPr>
        <w:t>?t:.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28"/>
          <w:w w:val="103"/>
          <w:position w:val="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360334"/>
          <w:spacing w:val="1"/>
          <w:w w:val="26"/>
          <w:position w:val="1"/>
        </w:rPr>
        <w:t>_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62"/>
          <w:position w:val="1"/>
        </w:rPr>
        <w:t>-+;U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54"/>
          <w:w w:val="62"/>
          <w:position w:val="1"/>
        </w:rPr>
        <w:t>i</w:t>
      </w:r>
      <w:r>
        <w:rPr>
          <w:rFonts w:ascii="Times New Roman" w:hAnsi="Times New Roman" w:cs="Times New Roman" w:eastAsia="Times New Roman"/>
          <w:sz w:val="33"/>
          <w:szCs w:val="33"/>
          <w:color w:val="360334"/>
          <w:spacing w:val="-15"/>
          <w:w w:val="126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4"/>
          <w:position w:val="1"/>
        </w:rPr>
        <w:t>?Z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68"/>
          <w:w w:val="84"/>
          <w:position w:val="1"/>
        </w:rPr>
        <w:t>;</w:t>
      </w:r>
      <w:r>
        <w:rPr>
          <w:rFonts w:ascii="Times New Roman" w:hAnsi="Times New Roman" w:cs="Times New Roman" w:eastAsia="Times New Roman"/>
          <w:sz w:val="33"/>
          <w:szCs w:val="33"/>
          <w:color w:val="360334"/>
          <w:spacing w:val="0"/>
          <w:w w:val="26"/>
          <w:position w:val="1"/>
        </w:rPr>
        <w:t>_</w:t>
      </w:r>
      <w:r>
        <w:rPr>
          <w:rFonts w:ascii="Times New Roman" w:hAnsi="Times New Roman" w:cs="Times New Roman" w:eastAsia="Times New Roman"/>
          <w:sz w:val="33"/>
          <w:szCs w:val="33"/>
          <w:color w:val="360334"/>
          <w:spacing w:val="-5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6"/>
          <w:position w:val="1"/>
        </w:rPr>
        <w:t>HHi3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7"/>
          <w:position w:val="1"/>
        </w:rPr>
        <w:t>99.d9,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69"/>
          <w:w w:val="87"/>
          <w:position w:val="1"/>
        </w:rPr>
        <w:t>9</w:t>
      </w:r>
      <w:r>
        <w:rPr>
          <w:rFonts w:ascii="Times New Roman" w:hAnsi="Times New Roman" w:cs="Times New Roman" w:eastAsia="Times New Roman"/>
          <w:sz w:val="33"/>
          <w:szCs w:val="33"/>
          <w:color w:val="5E2A46"/>
          <w:spacing w:val="-37"/>
          <w:w w:val="126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65"/>
          <w:position w:val="1"/>
        </w:rPr>
        <w:t>?.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13"/>
          <w:w w:val="65"/>
          <w:position w:val="1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0"/>
          <w:w w:val="80"/>
          <w:position w:val="1"/>
        </w:rPr>
        <w:t>9.P.</w:t>
      </w:r>
      <w:r>
        <w:rPr>
          <w:rFonts w:ascii="Times New Roman" w:hAnsi="Times New Roman" w:cs="Times New Roman" w:eastAsia="Times New Roman"/>
          <w:sz w:val="31"/>
          <w:szCs w:val="31"/>
          <w:color w:val="6D4F60"/>
          <w:spacing w:val="0"/>
          <w:w w:val="90"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6D4F6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6D4F60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0"/>
          <w:w w:val="76"/>
          <w:position w:val="1"/>
        </w:rPr>
        <w:t>W!5l':</w:t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-3"/>
          <w:w w:val="76"/>
          <w:position w:val="1"/>
        </w:rPr>
        <w:t>t</w:t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0"/>
          <w:w w:val="76"/>
          <w:position w:val="1"/>
        </w:rPr>
        <w:t>i</w:t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-57"/>
          <w:w w:val="76"/>
          <w:position w:val="1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35"/>
          <w:szCs w:val="35"/>
          <w:color w:val="827E8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0"/>
          <w:w w:val="100"/>
          <w:position w:val="1"/>
        </w:rPr>
        <w:t>'!.&lt;l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3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0"/>
          <w:w w:val="106"/>
          <w:position w:val="1"/>
        </w:rPr>
        <w:t>,tl</w:t>
      </w:r>
      <w:r>
        <w:rPr>
          <w:rFonts w:ascii="Times New Roman" w:hAnsi="Times New Roman" w:cs="Times New Roman" w:eastAsia="Times New Roman"/>
          <w:sz w:val="31"/>
          <w:szCs w:val="31"/>
          <w:color w:val="827E83"/>
          <w:spacing w:val="-5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23346"/>
          <w:spacing w:val="-13"/>
          <w:w w:val="134"/>
          <w:position w:val="1"/>
        </w:rPr>
        <w:t>.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0"/>
          <w:w w:val="88"/>
          <w:position w:val="1"/>
        </w:rPr>
        <w:t>3</w:t>
      </w:r>
      <w:r>
        <w:rPr>
          <w:rFonts w:ascii="Times New Roman" w:hAnsi="Times New Roman" w:cs="Times New Roman" w:eastAsia="Times New Roman"/>
          <w:sz w:val="33"/>
          <w:szCs w:val="33"/>
          <w:color w:val="827E83"/>
          <w:spacing w:val="-25"/>
          <w:w w:val="87"/>
          <w:position w:val="1"/>
        </w:rPr>
        <w:t>;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-15"/>
          <w:w w:val="129"/>
          <w:position w:val="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423346"/>
          <w:spacing w:val="-18"/>
          <w:w w:val="134"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0"/>
          <w:w w:val="125"/>
          <w:position w:val="1"/>
        </w:rPr>
        <w:t>om;t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-4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23346"/>
          <w:spacing w:val="-22"/>
          <w:w w:val="114"/>
          <w:position w:val="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0"/>
          <w:w w:val="114"/>
          <w:position w:val="1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-8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0"/>
          <w:w w:val="100"/>
          <w:position w:val="1"/>
        </w:rPr>
        <w:t>2s;t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423346"/>
          <w:spacing w:val="-36"/>
          <w:w w:val="100"/>
          <w:position w:val="1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0"/>
          <w:w w:val="100"/>
          <w:position w:val="1"/>
        </w:rPr>
        <w:t>11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26B74"/>
          <w:spacing w:val="0"/>
          <w:w w:val="104"/>
          <w:position w:val="1"/>
        </w:rPr>
        <w:t>s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  <w:position w:val="1"/>
        </w:rPr>
        <w:t>5386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93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0"/>
          <w:w w:val="104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105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3"/>
          <w:position w:val="1"/>
        </w:rPr>
        <w:t>3,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3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0,029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7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0,032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0,0299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group style="position:absolute;margin-left:232.5pt;margin-top:3.515414pt;width:.1pt;height:85.5pt;mso-position-horizontal-relative:page;mso-position-vertical-relative:paragraph;z-index:-4352" coordorigin="4650,70" coordsize="2,1710">
            <v:shape style="position:absolute;left:4650;top:70;width:2;height:1710" coordorigin="4650,70" coordsize="0,1710" path="m4650,1780l4650,70e" filled="f" stroked="t" strokeweight="1.5pt" strokecolor="#97B354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</w:rPr>
        <w:t>53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8"/>
          <w:w w:val="94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0"/>
          <w:w w:val="104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45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3"/>
        </w:rPr>
        <w:t>3,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93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0,030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0,033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0,0293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8" w:lineRule="exact"/>
        <w:ind w:left="72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311C05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0"/>
          <w:w w:val="100"/>
          <w:position w:val="1"/>
        </w:rPr>
        <w:t>000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59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7"/>
          <w:position w:val="1"/>
        </w:rPr>
        <w:t>+----------------------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51"/>
          <w:w w:val="97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0"/>
          <w:w w:val="115"/>
          <w:position w:val="1"/>
        </w:rPr>
        <w:t>f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-39"/>
          <w:w w:val="115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9"/>
          <w:position w:val="1"/>
        </w:rPr>
        <w:t>-------------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66"/>
          <w:w w:val="99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  <w:position w:val="1"/>
        </w:rPr>
        <w:t>53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8"/>
          <w:w w:val="94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0"/>
          <w:w w:val="104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45"/>
          <w:w w:val="105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4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100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0,029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94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0,032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7"/>
          <w:w w:val="94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  <w:position w:val="1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97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  <w:position w:val="1"/>
        </w:rPr>
        <w:t>11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-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-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-7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-7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-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-7"/>
        </w:rPr>
        <w:t>38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9"/>
          <w:w w:val="94"/>
          <w:position w:val="-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-7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7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-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-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-7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-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-7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7"/>
          <w:position w:val="-7"/>
        </w:rPr>
        <w:t>9600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3"/>
          <w:w w:val="97"/>
          <w:position w:val="-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-7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-7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-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8"/>
          <w:position w:val="-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8"/>
          <w:position w:val="-7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-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7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-7"/>
        </w:rPr>
        <w:t>0,036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7"/>
          <w:w w:val="94"/>
          <w:position w:val="-7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7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-7"/>
        </w:rPr>
        <w:t>0,038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4"/>
          <w:w w:val="95"/>
          <w:position w:val="-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7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  <w:position w:val="-7"/>
        </w:rPr>
        <w:t>0,03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7"/>
          <w:w w:val="96"/>
          <w:position w:val="-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0"/>
          <w:w w:val="127"/>
          <w:position w:val="-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640" w:bottom="280" w:left="220" w:right="720"/>
          <w:headerReference w:type="default" r:id="rId201"/>
          <w:pgSz w:w="14400" w:h="10800" w:orient="landscape"/>
        </w:sectPr>
      </w:pPr>
      <w:rPr/>
    </w:p>
    <w:p>
      <w:pPr>
        <w:spacing w:before="0" w:after="0" w:line="194" w:lineRule="exact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5280B5"/>
          <w:w w:val="119"/>
        </w:rPr>
        <w:t>-+</w:t>
      </w:r>
      <w:r>
        <w:rPr>
          <w:rFonts w:ascii="Arial" w:hAnsi="Arial" w:cs="Arial" w:eastAsia="Arial"/>
          <w:sz w:val="19"/>
          <w:szCs w:val="19"/>
          <w:color w:val="5280B5"/>
          <w:spacing w:val="-9"/>
          <w:w w:val="120"/>
        </w:rPr>
        <w:t>-</w:t>
      </w:r>
      <w:r>
        <w:rPr>
          <w:rFonts w:ascii="Arial" w:hAnsi="Arial" w:cs="Arial" w:eastAsia="Arial"/>
          <w:sz w:val="19"/>
          <w:szCs w:val="19"/>
          <w:color w:val="38242F"/>
          <w:spacing w:val="-2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05"/>
        </w:rPr>
        <w:t>A</w:t>
      </w:r>
      <w:r>
        <w:rPr>
          <w:rFonts w:ascii="Arial" w:hAnsi="Arial" w:cs="Arial" w:eastAsia="Arial"/>
          <w:sz w:val="19"/>
          <w:szCs w:val="19"/>
          <w:color w:val="423346"/>
          <w:spacing w:val="0"/>
          <w:w w:val="77"/>
        </w:rPr>
        <w:t>V</w:t>
      </w:r>
      <w:r>
        <w:rPr>
          <w:rFonts w:ascii="Arial" w:hAnsi="Arial" w:cs="Arial" w:eastAsia="Arial"/>
          <w:sz w:val="19"/>
          <w:szCs w:val="19"/>
          <w:color w:val="423346"/>
          <w:spacing w:val="-4"/>
          <w:w w:val="77"/>
        </w:rPr>
        <w:t>V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12"/>
        </w:rPr>
        <w:t>4</w:t>
      </w:r>
      <w:r>
        <w:rPr>
          <w:rFonts w:ascii="Arial" w:hAnsi="Arial" w:cs="Arial" w:eastAsia="Arial"/>
          <w:sz w:val="19"/>
          <w:szCs w:val="19"/>
          <w:color w:val="131121"/>
          <w:spacing w:val="-4"/>
          <w:w w:val="112"/>
        </w:rPr>
        <w:t>6</w:t>
      </w:r>
      <w:r>
        <w:rPr>
          <w:rFonts w:ascii="Arial" w:hAnsi="Arial" w:cs="Arial" w:eastAsia="Arial"/>
          <w:sz w:val="19"/>
          <w:szCs w:val="19"/>
          <w:color w:val="050003"/>
          <w:spacing w:val="0"/>
          <w:w w:val="117"/>
        </w:rPr>
        <w:t>5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61" w:after="0" w:line="231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05"/>
        </w:rPr>
        <w:t>4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7"/>
          <w:w w:val="105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53"/>
          <w:w w:val="104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2"/>
          <w:w w:val="145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8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8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97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3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6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5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</w:rPr>
        <w:t>0,0386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720"/>
          <w:cols w:num="2" w:equalWidth="0">
            <w:col w:w="5915" w:space="480"/>
            <w:col w:w="7065"/>
          </w:cols>
        </w:sectPr>
      </w:pPr>
      <w:rPr/>
    </w:p>
    <w:p>
      <w:pPr>
        <w:spacing w:before="0" w:after="0" w:line="204" w:lineRule="exact"/>
        <w:ind w:left="4835" w:right="-20"/>
        <w:jc w:val="left"/>
        <w:tabs>
          <w:tab w:pos="638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Arial" w:hAnsi="Arial" w:cs="Arial" w:eastAsia="Arial"/>
          <w:sz w:val="19"/>
          <w:szCs w:val="19"/>
          <w:color w:val="38242F"/>
          <w:spacing w:val="0"/>
          <w:w w:val="100"/>
        </w:rPr>
        <w:t>RAV</w:t>
      </w:r>
      <w:r>
        <w:rPr>
          <w:rFonts w:ascii="Arial" w:hAnsi="Arial" w:cs="Arial" w:eastAsia="Arial"/>
          <w:sz w:val="19"/>
          <w:szCs w:val="19"/>
          <w:color w:val="38242F"/>
          <w:spacing w:val="-10"/>
          <w:w w:val="100"/>
        </w:rPr>
        <w:t>V</w:t>
      </w:r>
      <w:r>
        <w:rPr>
          <w:rFonts w:ascii="Arial" w:hAnsi="Arial" w:cs="Arial" w:eastAsia="Arial"/>
          <w:sz w:val="19"/>
          <w:szCs w:val="19"/>
          <w:color w:val="2F0F16"/>
          <w:spacing w:val="0"/>
          <w:w w:val="100"/>
        </w:rPr>
        <w:t>5</w:t>
      </w:r>
      <w:r>
        <w:rPr>
          <w:rFonts w:ascii="Arial" w:hAnsi="Arial" w:cs="Arial" w:eastAsia="Arial"/>
          <w:sz w:val="19"/>
          <w:szCs w:val="19"/>
          <w:color w:val="2F0F16"/>
          <w:spacing w:val="-3"/>
          <w:w w:val="100"/>
        </w:rPr>
        <w:t>4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00"/>
        </w:rPr>
        <w:t>0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00"/>
        </w:rPr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</w:rPr>
        <w:t>38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9"/>
          <w:w w:val="94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9"/>
        </w:rPr>
        <w:t>96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0"/>
          <w:w w:val="99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9"/>
        </w:rPr>
        <w:t>9,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7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</w:rPr>
        <w:t>0,038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7"/>
          <w:w w:val="94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6"/>
          <w:w w:val="10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</w:rPr>
        <w:t>0,03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5"/>
        </w:rPr>
        <w:t>9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71" w:lineRule="exact"/>
        <w:ind w:left="72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50003"/>
          <w:spacing w:val="0"/>
          <w:w w:val="100"/>
        </w:rPr>
        <w:t>3</w:t>
      </w:r>
      <w:r>
        <w:rPr>
          <w:rFonts w:ascii="Courier New" w:hAnsi="Courier New" w:cs="Courier New" w:eastAsia="Courier New"/>
          <w:sz w:val="22"/>
          <w:szCs w:val="22"/>
          <w:color w:val="050003"/>
          <w:spacing w:val="-53"/>
          <w:w w:val="100"/>
        </w:rPr>
        <w:t>5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0"/>
          <w:w w:val="100"/>
        </w:rPr>
        <w:t>00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22"/>
          <w:w w:val="100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9"/>
        </w:rPr>
        <w:t>+----------------------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50"/>
          <w:w w:val="9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0"/>
          <w:w w:val="99"/>
        </w:rPr>
        <w:t>f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-39"/>
          <w:w w:val="9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9"/>
        </w:rPr>
        <w:t>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49"/>
          <w:w w:val="99"/>
        </w:rPr>
        <w:t> 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0"/>
          <w:w w:val="141"/>
        </w:rPr>
        <w:t>---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39"/>
          <w:w w:val="14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10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53"/>
          <w:w w:val="104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45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9"/>
          <w:w w:val="10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</w:rPr>
        <w:t>20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98"/>
        </w:rPr>
        <w:t>,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97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26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105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97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0"/>
          <w:w w:val="105"/>
        </w:rPr>
        <w:t>77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720"/>
        </w:sectPr>
      </w:pPr>
      <w:rPr/>
    </w:p>
    <w:p>
      <w:pPr>
        <w:spacing w:before="13" w:after="0" w:line="240" w:lineRule="auto"/>
        <w:ind w:right="-20"/>
        <w:jc w:val="righ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9CBA5B"/>
          <w:w w:val="143"/>
        </w:rPr>
        <w:t>-r</w:t>
      </w:r>
      <w:r>
        <w:rPr>
          <w:rFonts w:ascii="Arial" w:hAnsi="Arial" w:cs="Arial" w:eastAsia="Arial"/>
          <w:sz w:val="19"/>
          <w:szCs w:val="19"/>
          <w:color w:val="9CBA5B"/>
          <w:spacing w:val="-11"/>
          <w:w w:val="143"/>
        </w:rPr>
        <w:t>-</w:t>
      </w:r>
      <w:r>
        <w:rPr>
          <w:rFonts w:ascii="Arial" w:hAnsi="Arial" w:cs="Arial" w:eastAsia="Arial"/>
          <w:sz w:val="19"/>
          <w:szCs w:val="19"/>
          <w:color w:val="38242F"/>
          <w:spacing w:val="-2"/>
          <w:w w:val="100"/>
        </w:rPr>
        <w:t>R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05"/>
        </w:rPr>
        <w:t>A</w:t>
      </w:r>
      <w:r>
        <w:rPr>
          <w:rFonts w:ascii="Arial" w:hAnsi="Arial" w:cs="Arial" w:eastAsia="Arial"/>
          <w:sz w:val="19"/>
          <w:szCs w:val="19"/>
          <w:color w:val="38242F"/>
          <w:spacing w:val="0"/>
          <w:w w:val="83"/>
        </w:rPr>
        <w:t>V</w:t>
      </w:r>
      <w:r>
        <w:rPr>
          <w:rFonts w:ascii="Arial" w:hAnsi="Arial" w:cs="Arial" w:eastAsia="Arial"/>
          <w:sz w:val="19"/>
          <w:szCs w:val="19"/>
          <w:color w:val="38242F"/>
          <w:spacing w:val="-9"/>
          <w:w w:val="83"/>
        </w:rPr>
        <w:t>V</w:t>
      </w:r>
      <w:r>
        <w:rPr>
          <w:rFonts w:ascii="Arial" w:hAnsi="Arial" w:cs="Arial" w:eastAsia="Arial"/>
          <w:sz w:val="19"/>
          <w:szCs w:val="19"/>
          <w:color w:val="131121"/>
          <w:spacing w:val="0"/>
          <w:w w:val="110"/>
        </w:rPr>
        <w:t>619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11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2"/>
          <w:w w:val="101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8"/>
          <w:w w:val="104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105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20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98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0,038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95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1"/>
        </w:rPr>
        <w:t>00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7"/>
          <w:position w:val="1"/>
        </w:rPr>
        <w:t>9623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3"/>
          <w:w w:val="9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20,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7"/>
          <w:w w:val="95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2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102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  <w:position w:val="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5"/>
          <w:position w:val="1"/>
        </w:rPr>
        <w:t>0,0383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2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2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2"/>
        </w:rPr>
        <w:t>22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98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2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2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2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4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8"/>
          <w:w w:val="104"/>
          <w:position w:val="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6"/>
          <w:position w:val="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4"/>
          <w:w w:val="96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2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1"/>
          <w:position w:val="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0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  <w:position w:val="2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0"/>
          <w:w w:val="92"/>
          <w:position w:val="2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2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6"/>
          <w:w w:val="101"/>
          <w:position w:val="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2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05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7"/>
          <w:w w:val="105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7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2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2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  <w:position w:val="2"/>
        </w:rPr>
        <w:t>8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720"/>
          <w:cols w:num="2" w:equalWidth="0">
            <w:col w:w="5918" w:space="477"/>
            <w:col w:w="7065"/>
          </w:cols>
        </w:sectPr>
      </w:pPr>
      <w:rPr/>
    </w:p>
    <w:p>
      <w:pPr>
        <w:spacing w:before="0" w:after="0" w:line="201" w:lineRule="exact"/>
        <w:ind w:left="725" w:right="-20"/>
        <w:jc w:val="left"/>
        <w:tabs>
          <w:tab w:pos="55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131121"/>
          <w:w w:val="96"/>
          <w:position w:val="-1"/>
        </w:rPr>
        <w:t>3000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68"/>
          <w:w w:val="100"/>
          <w:position w:val="-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8"/>
          <w:position w:val="-1"/>
        </w:rPr>
        <w:t>1--------------------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22"/>
          <w:w w:val="98"/>
          <w:position w:val="-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956969"/>
          <w:spacing w:val="0"/>
          <w:w w:val="176"/>
          <w:position w:val="-1"/>
        </w:rPr>
        <w:t>=</w:t>
      </w:r>
      <w:r>
        <w:rPr>
          <w:rFonts w:ascii="Courier New" w:hAnsi="Courier New" w:cs="Courier New" w:eastAsia="Courier New"/>
          <w:sz w:val="22"/>
          <w:szCs w:val="22"/>
          <w:color w:val="956969"/>
          <w:spacing w:val="-23"/>
          <w:w w:val="176"/>
          <w:position w:val="-1"/>
        </w:rPr>
        <w:t>t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176"/>
          <w:position w:val="-1"/>
        </w:rPr>
        <w:t>::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230"/>
          <w:w w:val="176"/>
          <w:position w:val="-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100"/>
          <w:position w:val="-1"/>
        </w:rPr>
        <w:tab/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100"/>
          <w:position w:val="-1"/>
        </w:rPr>
      </w:r>
      <w:r>
        <w:rPr>
          <w:rFonts w:ascii="Courier New" w:hAnsi="Courier New" w:cs="Courier New" w:eastAsia="Courier New"/>
          <w:sz w:val="22"/>
          <w:szCs w:val="22"/>
          <w:color w:val="AA5B5B"/>
          <w:spacing w:val="0"/>
          <w:w w:val="195"/>
          <w:position w:val="-1"/>
        </w:rPr>
        <w:t>--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0"/>
          <w:w w:val="120"/>
          <w:position w:val="-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726B74"/>
          <w:spacing w:val="-49"/>
          <w:w w:val="120"/>
          <w:position w:val="-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99"/>
          <w:position w:val="-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6"/>
          <w:w w:val="99"/>
          <w:position w:val="-1"/>
        </w:rPr>
        <w:t>t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-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-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-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-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-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5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-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-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  <w:position w:val="-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  <w:position w:val="-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6"/>
          <w:position w:val="-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8"/>
          <w:w w:val="106"/>
          <w:position w:val="-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-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-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-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  <w:position w:val="-1"/>
        </w:rPr>
        <w:t>25,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6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-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-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  <w:position w:val="-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6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-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-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  <w:position w:val="-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7"/>
          <w:w w:val="94"/>
          <w:position w:val="-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-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-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-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-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-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27"/>
          <w:position w:val="-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80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7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9"/>
          <w:position w:val="1"/>
        </w:rPr>
        <w:t>95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0"/>
          <w:w w:val="99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25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98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0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51"/>
          <w:w w:val="105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26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6" w:after="0" w:line="104" w:lineRule="auto"/>
        <w:ind w:left="3470" w:right="1274" w:firstLine="2925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7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7"/>
        </w:rPr>
        <w:t>9563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3"/>
          <w:w w:val="9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</w:rPr>
        <w:t>25,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1"/>
          <w:w w:val="96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7"/>
          <w:w w:val="95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</w:rPr>
        <w:pict>
          <v:shape style="width:52.5pt;height:15pt;mso-position-horizontal-relative:char;mso-position-vertical-relative:line" type="#_x0000_t75">
            <v:imagedata r:id="rId202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423346"/>
          <w:spacing w:val="0"/>
          <w:w w:val="127"/>
          <w:position w:val="0"/>
        </w:rPr>
        <w:t>                                  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0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0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0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  <w:position w:val="0"/>
        </w:rPr>
        <w:t>8395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9"/>
          <w:w w:val="96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0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0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0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  <w:position w:val="0"/>
        </w:rPr>
        <w:t>63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7"/>
          <w:w w:val="101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0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  <w:position w:val="0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5"/>
          <w:w w:val="95"/>
          <w:position w:val="0"/>
        </w:rPr>
        <w:t>5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0"/>
          <w:w w:val="109"/>
          <w:position w:val="0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6"/>
          <w:position w:val="0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4"/>
          <w:w w:val="96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0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  <w:position w:val="0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0"/>
        </w:rPr>
        <w:t>30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94"/>
          <w:position w:val="0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0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0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0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3"/>
          <w:w w:val="127"/>
          <w:position w:val="0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6"/>
          <w:w w:val="101"/>
          <w:position w:val="0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0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6"/>
          <w:position w:val="0"/>
        </w:rPr>
        <w:t>0,05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8"/>
          <w:w w:val="96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0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0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2"/>
          <w:w w:val="127"/>
          <w:position w:val="0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  <w:position w:val="0"/>
        </w:rPr>
        <w:t>53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72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50003"/>
          <w:spacing w:val="-33"/>
          <w:w w:val="100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0"/>
          <w:w w:val="100"/>
          <w:position w:val="1"/>
        </w:rPr>
        <w:t>500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-39"/>
          <w:w w:val="100"/>
          <w:position w:val="1"/>
        </w:rPr>
        <w:t> 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8"/>
          <w:position w:val="1"/>
        </w:rPr>
        <w:t>+-----------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8"/>
          <w:w w:val="98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5280B5"/>
          <w:spacing w:val="8"/>
          <w:w w:val="114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5280B5"/>
          <w:spacing w:val="0"/>
          <w:w w:val="114"/>
          <w:emboss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5280B5"/>
          <w:spacing w:val="0"/>
          <w:w w:val="114"/>
          <w:emboss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5280B5"/>
          <w:spacing w:val="0"/>
          <w:w w:val="114"/>
          <w:position w:val="1"/>
        </w:rPr>
      </w:r>
      <w:r>
        <w:rPr>
          <w:rFonts w:ascii="Courier New" w:hAnsi="Courier New" w:cs="Courier New" w:eastAsia="Courier New"/>
          <w:sz w:val="22"/>
          <w:szCs w:val="22"/>
          <w:color w:val="5280B5"/>
          <w:spacing w:val="-40"/>
          <w:w w:val="114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104"/>
          <w:position w:val="1"/>
        </w:rPr>
        <w:t>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40"/>
          <w:w w:val="104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0"/>
          <w:w w:val="111"/>
          <w:position w:val="1"/>
        </w:rPr>
        <w:t>+</w:t>
      </w:r>
      <w:r>
        <w:rPr>
          <w:rFonts w:ascii="Courier New" w:hAnsi="Courier New" w:cs="Courier New" w:eastAsia="Courier New"/>
          <w:sz w:val="22"/>
          <w:szCs w:val="22"/>
          <w:color w:val="90A369"/>
          <w:spacing w:val="-38"/>
          <w:w w:val="111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0"/>
          <w:w w:val="99"/>
          <w:position w:val="1"/>
        </w:rPr>
        <w:t>-------------</w:t>
      </w:r>
      <w:r>
        <w:rPr>
          <w:rFonts w:ascii="Courier New" w:hAnsi="Courier New" w:cs="Courier New" w:eastAsia="Courier New"/>
          <w:sz w:val="22"/>
          <w:szCs w:val="22"/>
          <w:color w:val="827E83"/>
          <w:spacing w:val="-66"/>
          <w:w w:val="99"/>
          <w:position w:val="1"/>
        </w:rPr>
        <w:t>-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83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  <w:position w:val="1"/>
        </w:rPr>
        <w:t>63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7"/>
          <w:w w:val="101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1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8"/>
          <w:position w:val="1"/>
        </w:rPr>
        <w:t>20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8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3"/>
          <w:position w:val="1"/>
        </w:rPr>
        <w:t>30,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93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7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10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5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5"/>
          <w:w w:val="105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9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  <w:position w:val="1"/>
        </w:rPr>
        <w:t>65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4002" w:right="-20"/>
        <w:jc w:val="left"/>
        <w:tabs>
          <w:tab w:pos="620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r-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 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--.-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 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--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00"/>
        </w:rPr>
        <w:tab/>
      </w:r>
      <w:r>
        <w:rPr>
          <w:rFonts w:ascii="Courier New" w:hAnsi="Courier New" w:cs="Courier New" w:eastAsia="Courier New"/>
          <w:sz w:val="22"/>
          <w:szCs w:val="22"/>
          <w:color w:val="9CBA5B"/>
          <w:spacing w:val="0"/>
          <w:w w:val="13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9CBA5B"/>
          <w:spacing w:val="-38"/>
          <w:w w:val="139"/>
        </w:rPr>
        <w:t>-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6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06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7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6"/>
          <w:w w:val="10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</w:rPr>
        <w:t>63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7"/>
          <w:w w:val="10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</w:rPr>
        <w:t>5380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5"/>
          <w:w w:val="9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</w:rPr>
        <w:t>30,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2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97"/>
        </w:rPr>
        <w:t>5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1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6"/>
          <w:w w:val="10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7"/>
        </w:rPr>
        <w:t>0,0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97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88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2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83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8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1"/>
          <w:position w:val="1"/>
        </w:rPr>
        <w:t>63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7"/>
          <w:w w:val="101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2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0"/>
          <w:w w:val="105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7"/>
          <w:w w:val="105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  <w:position w:val="1"/>
        </w:rPr>
        <w:t>30,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2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40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27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1"/>
        </w:rPr>
        <w:t>0,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100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0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6395"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1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2"/>
          <w:w w:val="95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2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1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1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1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6"/>
          <w:position w:val="1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106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45"/>
          <w:w w:val="105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1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1"/>
        </w:rPr>
        <w:t>30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94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2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00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36"/>
          <w:w w:val="127"/>
          <w:position w:val="1"/>
        </w:rPr>
        <w:t>7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3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93"/>
          <w:position w:val="1"/>
        </w:rPr>
        <w:t>5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1"/>
          <w:position w:val="1"/>
        </w:rPr>
        <w:t>2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1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1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  <w:position w:val="1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3"/>
          <w:w w:val="92"/>
          <w:position w:val="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6"/>
          <w:w w:val="127"/>
          <w:position w:val="1"/>
        </w:rPr>
        <w:t>4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1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27"/>
          <w:position w:val="1"/>
        </w:rPr>
        <w:t>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720"/>
        </w:sectPr>
      </w:pPr>
      <w:rPr/>
    </w:p>
    <w:p>
      <w:pPr>
        <w:spacing w:before="0" w:after="0" w:line="228" w:lineRule="exact"/>
        <w:ind w:left="725" w:right="-73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pict>
          <v:shape style="position:absolute;margin-left:12pt;margin-top:402pt;width:321pt;height:136.5pt;mso-position-horizontal-relative:page;mso-position-vertical-relative:page;z-index:-4356" type="#_x0000_t75">
            <v:imagedata r:id="rId203" o:title=""/>
          </v:shape>
        </w:pict>
      </w:r>
      <w:r>
        <w:rPr>
          <w:rFonts w:ascii="Courier New" w:hAnsi="Courier New" w:cs="Courier New" w:eastAsia="Courier New"/>
          <w:sz w:val="22"/>
          <w:szCs w:val="22"/>
          <w:color w:val="050003"/>
          <w:spacing w:val="-36"/>
          <w:w w:val="121"/>
          <w:position w:val="2"/>
        </w:rPr>
        <w:t>2</w:t>
      </w:r>
      <w:r>
        <w:rPr>
          <w:rFonts w:ascii="Courier New" w:hAnsi="Courier New" w:cs="Courier New" w:eastAsia="Courier New"/>
          <w:sz w:val="22"/>
          <w:szCs w:val="22"/>
          <w:color w:val="131121"/>
          <w:spacing w:val="0"/>
          <w:w w:val="100"/>
          <w:position w:val="2"/>
        </w:rPr>
        <w:t>000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4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</w:rPr>
        <w:t>5528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9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53"/>
          <w:w w:val="99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5"/>
          <w:w w:val="136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7"/>
        </w:rPr>
        <w:t>9308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3"/>
          <w:w w:val="97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</w:rPr>
        <w:t>3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0"/>
          <w:w w:val="127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4"/>
          <w:w w:val="94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1"/>
        </w:rPr>
        <w:t>,606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9"/>
          <w:w w:val="91"/>
        </w:rPr>
        <w:t>6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2"/>
        </w:rPr>
        <w:t>,6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4"/>
          <w:w w:val="92"/>
        </w:rPr>
        <w:t>5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40"/>
          <w:w w:val="105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00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40"/>
          <w:w w:val="127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2"/>
        </w:rPr>
        <w:t>952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4" w:lineRule="exact"/>
        <w:ind w:right="-20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35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2"/>
          <w:w w:val="127"/>
          <w:position w:val="3"/>
        </w:rPr>
        <w:t>8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20"/>
          <w:w w:val="136"/>
          <w:position w:val="3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3"/>
          <w:position w:val="3"/>
        </w:rPr>
        <w:t>5529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30"/>
          <w:w w:val="93"/>
          <w:position w:val="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3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8"/>
          <w:w w:val="92"/>
          <w:position w:val="3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5"/>
          <w:w w:val="127"/>
          <w:position w:val="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8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9"/>
          <w:position w:val="3"/>
        </w:rPr>
        <w:t>62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8"/>
          <w:w w:val="99"/>
          <w:position w:val="3"/>
        </w:rPr>
        <w:t>9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10"/>
          <w:w w:val="91"/>
          <w:position w:val="3"/>
        </w:rPr>
        <w:t>.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7"/>
          <w:position w:val="3"/>
        </w:rPr>
        <w:t>9328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43"/>
          <w:w w:val="97"/>
          <w:position w:val="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1"/>
          <w:w w:val="109"/>
          <w:position w:val="3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11"/>
          <w:w w:val="92"/>
          <w:position w:val="3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0"/>
          <w:w w:val="101"/>
          <w:position w:val="3"/>
        </w:rPr>
        <w:t>3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0"/>
          <w:w w:val="127"/>
          <w:position w:val="3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4"/>
          <w:position w:val="3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4"/>
          <w:w w:val="94"/>
          <w:position w:val="3"/>
        </w:rPr>
        <w:t>0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3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91"/>
          <w:position w:val="3"/>
        </w:rPr>
        <w:t>,3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46"/>
          <w:w w:val="91"/>
          <w:position w:val="3"/>
        </w:rPr>
        <w:t>9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0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1"/>
          <w:w w:val="121"/>
          <w:position w:val="3"/>
        </w:rPr>
        <w:t>2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3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00"/>
          <w:position w:val="3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0"/>
          <w:w w:val="105"/>
          <w:position w:val="3"/>
        </w:rPr>
        <w:t>4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9"/>
          <w:w w:val="105"/>
          <w:position w:val="3"/>
        </w:rPr>
        <w:t>4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5"/>
          <w:position w:val="3"/>
        </w:rPr>
        <w:t>5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27"/>
          <w:w w:val="95"/>
          <w:position w:val="3"/>
        </w:rPr>
        <w:t>3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92"/>
          <w:position w:val="3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8"/>
          <w:w w:val="127"/>
          <w:position w:val="3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3"/>
          <w:w w:val="100"/>
          <w:position w:val="3"/>
        </w:rPr>
        <w:t>,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35"/>
          <w:w w:val="127"/>
          <w:position w:val="3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3"/>
          <w:w w:val="127"/>
          <w:position w:val="3"/>
        </w:rPr>
        <w:t>7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94"/>
          <w:position w:val="3"/>
        </w:rPr>
        <w:t>56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40" w:lineRule="exact"/>
        <w:ind w:right="-20"/>
        <w:jc w:val="left"/>
        <w:tabs>
          <w:tab w:pos="1380" w:val="left"/>
          <w:tab w:pos="4080" w:val="left"/>
        </w:tabs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2F0F16"/>
          <w:spacing w:val="-87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31"/>
          <w:w w:val="49"/>
          <w:position w:val="2"/>
        </w:rPr>
        <w:t>-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27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3"/>
          <w:w w:val="95"/>
          <w:position w:val="2"/>
        </w:rPr>
        <w:t>g</w:t>
      </w:r>
      <w:r>
        <w:rPr>
          <w:rFonts w:ascii="Courier New" w:hAnsi="Courier New" w:cs="Courier New" w:eastAsia="Courier New"/>
          <w:sz w:val="22"/>
          <w:szCs w:val="22"/>
          <w:color w:val="46114D"/>
          <w:spacing w:val="-10"/>
          <w:w w:val="88"/>
          <w:position w:val="2"/>
        </w:rPr>
        <w:t>N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4"/>
          <w:w w:val="92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16"/>
          <w:w w:val="95"/>
          <w:position w:val="2"/>
        </w:rPr>
        <w:t>g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0"/>
          <w:w w:val="127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7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31"/>
          <w:position w:val="2"/>
        </w:rPr>
        <w:t>?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49"/>
          <w:position w:val="2"/>
        </w:rPr>
        <w:t>-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2"/>
          <w:szCs w:val="22"/>
          <w:color w:val="360334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2"/>
          <w:szCs w:val="22"/>
          <w:color w:val="38242F"/>
          <w:spacing w:val="0"/>
          <w:w w:val="105"/>
          <w:position w:val="2"/>
        </w:rPr>
        <w:t>os</w:t>
      </w:r>
      <w:r>
        <w:rPr>
          <w:rFonts w:ascii="Courier New" w:hAnsi="Courier New" w:cs="Courier New" w:eastAsia="Courier New"/>
          <w:sz w:val="22"/>
          <w:szCs w:val="22"/>
          <w:color w:val="38242F"/>
          <w:spacing w:val="-16"/>
          <w:w w:val="105"/>
          <w:position w:val="2"/>
        </w:rPr>
        <w:t>g</w:t>
      </w:r>
      <w:r>
        <w:rPr>
          <w:rFonts w:ascii="Courier New" w:hAnsi="Courier New" w:cs="Courier New" w:eastAsia="Courier New"/>
          <w:sz w:val="22"/>
          <w:szCs w:val="22"/>
          <w:color w:val="4F4D60"/>
          <w:spacing w:val="-25"/>
          <w:w w:val="105"/>
          <w:position w:val="2"/>
        </w:rPr>
        <w:t>w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2"/>
          <w:w w:val="105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573828"/>
          <w:spacing w:val="-21"/>
          <w:w w:val="105"/>
          <w:position w:val="2"/>
        </w:rPr>
        <w:t>4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-36"/>
          <w:w w:val="105"/>
          <w:position w:val="2"/>
        </w:rPr>
        <w:t>,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31"/>
          <w:w w:val="105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105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9"/>
          <w:w w:val="105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2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42"/>
          <w:w w:val="105"/>
          <w:position w:val="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2"/>
        </w:rPr>
        <w:t>o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105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9"/>
          <w:w w:val="105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2"/>
        </w:rPr>
        <w:t>,</w:t>
      </w:r>
      <w:r>
        <w:rPr>
          <w:rFonts w:ascii="Courier New" w:hAnsi="Courier New" w:cs="Courier New" w:eastAsia="Courier New"/>
          <w:sz w:val="22"/>
          <w:szCs w:val="22"/>
          <w:color w:val="360334"/>
          <w:spacing w:val="-7"/>
          <w:w w:val="105"/>
          <w:position w:val="2"/>
        </w:rPr>
        <w:t>;</w:t>
      </w:r>
      <w:r>
        <w:rPr>
          <w:rFonts w:ascii="Courier New" w:hAnsi="Courier New" w:cs="Courier New" w:eastAsia="Courier New"/>
          <w:sz w:val="22"/>
          <w:szCs w:val="22"/>
          <w:color w:val="2F0F16"/>
          <w:spacing w:val="-19"/>
          <w:w w:val="105"/>
          <w:position w:val="2"/>
        </w:rPr>
        <w:t>1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5"/>
          <w:position w:val="2"/>
        </w:rPr>
        <w:t>,</w:t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2"/>
          <w:szCs w:val="22"/>
          <w:color w:val="423346"/>
          <w:spacing w:val="0"/>
          <w:w w:val="100"/>
          <w:position w:val="2"/>
        </w:rPr>
        <w:t>?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720"/>
          <w:cols w:num="2" w:equalWidth="0">
            <w:col w:w="1235" w:space="5160"/>
            <w:col w:w="7065"/>
          </w:cols>
        </w:sectPr>
      </w:pPr>
      <w:rPr/>
    </w:p>
    <w:p>
      <w:pPr>
        <w:spacing w:before="25" w:after="0" w:line="432" w:lineRule="exact"/>
        <w:ind w:left="5615" w:right="2841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group style="position:absolute;margin-left:1.68pt;margin-top:0pt;width:718.32pt;height:539.999756pt;mso-position-horizontal-relative:page;mso-position-vertical-relative:page;z-index:-4350" coordorigin="34,0" coordsize="14366,10800">
            <v:shape style="position:absolute;left:396;top:4680;width:12960;height:6120" type="#_x0000_t75">
              <v:imagedata r:id="rId205" o:title=""/>
            </v:shape>
            <v:shape style="position:absolute;left:34;top:0;width:14366;height:5592" type="#_x0000_t75">
              <v:imagedata r:id="rId206" o:title=""/>
            </v:shape>
            <v:shape style="position:absolute;left:134;top:3943;width:14266;height:6857" type="#_x0000_t75">
              <v:imagedata r:id="rId207" o:title=""/>
            </v:shape>
            <v:shape style="position:absolute;left:170;top:0;width:14230;height:5592" type="#_x0000_t75">
              <v:imagedata r:id="rId208" o:title=""/>
            </v:shape>
            <v:group style="position:absolute;left:6635;top:0;width:907;height:2548" coordorigin="6635,0" coordsize="907,2548">
              <v:shape style="position:absolute;left:6635;top:0;width:907;height:2548" coordorigin="6635,0" coordsize="907,2548" path="m7088,287l7088,1342,7090,1348,7156,1381,7221,1395,7303,1406,7365,1411,7433,1415,7505,1417,7542,1417,7505,1417,7433,1419,7365,1423,7303,1429,7221,1439,7156,1453,7094,1481,7088,1493,7088,2759,7087,2765,7020,2799,6956,2812,6874,2823,6811,2828,6744,2832,6672,2834,6635,2834e" filled="f" stroked="t" strokeweight="3pt" strokecolor="#FF0000">
                <v:path arrowok="t"/>
              </v:shape>
              <v:shape style="position:absolute;left:9847;top:0;width:4553;height:4176" type="#_x0000_t75">
                <v:imagedata r:id="rId209" o:title=""/>
              </v:shape>
            </v:group>
            <v:group style="position:absolute;left:6858;top:5600;width:673;height:1956" coordorigin="6858,5600" coordsize="673,1956">
              <v:shape style="position:absolute;left:6858;top:5600;width:673;height:1956" coordorigin="6858,5600" coordsize="673,1956" path="m6858,5600l6922,5601,7010,5606,7085,5615,7144,5626,7200,5656,7200,6521,7202,6527,7267,6555,7330,6566,7409,6574,7499,6578,7531,6578,7500,6579,7439,6581,7356,6587,7286,6597,7222,6615,7200,7499,7198,7505,7133,7533,7070,7544,6991,7552,6901,7556,6869,7556e" filled="f" stroked="t" strokeweight="3pt" strokecolor="#FF0000">
                <v:path arrowok="t"/>
              </v:shape>
            </v:group>
            <v:group style="position:absolute;left:7088;top:2795;width:907;height:1150" coordorigin="7088,2795" coordsize="907,1150">
              <v:shape style="position:absolute;left:7088;top:2795;width:907;height:1150" coordorigin="7088,2795" coordsize="907,1150" path="m7088,2795l7162,2796,7232,2799,7297,2803,7384,2813,7455,2826,7519,2846,7542,2870,7542,3294,7544,3300,7610,3334,7675,3347,7757,3358,7819,3364,7887,3367,7958,3369,7996,3370,7958,3370,7887,3372,7819,3376,7757,3381,7675,3392,7610,3405,7548,3433,7542,3445,7542,3869,7540,3875,7474,3909,7409,3922,7327,3933,7265,3938,7197,3942,7126,3944,7088,3944e" filled="f" stroked="t" strokeweight="3pt" strokecolor="#E36C09">
                <v:path arrowok="t"/>
              </v:shape>
            </v:group>
            <v:group style="position:absolute;left:7009;top:7669;width:907;height:1474" coordorigin="7009,7669" coordsize="907,1474">
              <v:shape style="position:absolute;left:7009;top:7669;width:907;height:1474" coordorigin="7009,7669" coordsize="907,1474" path="m7009,7669l7083,7670,7153,7673,7218,7678,7304,7687,7375,7700,7440,7721,7463,7745,7463,8330,7464,8337,7531,8370,7596,8384,7677,8395,7740,8400,7807,8404,7879,8406,7916,8406,7879,8406,7807,8408,7740,8412,7677,8417,7596,8428,7531,8442,7469,8469,7463,8482,7463,9067,7461,9073,7395,9107,7330,9121,7248,9131,7186,9137,7118,9141,7046,9143,7009,9143e" filled="f" stroked="t" strokeweight="3pt" strokecolor="#E36C09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P</w:t>
      </w:r>
      <w:r>
        <w:rPr>
          <w:rFonts w:ascii="Calibri" w:hAnsi="Calibri" w:cs="Calibri" w:eastAsia="Calibri"/>
          <w:sz w:val="36"/>
          <w:szCs w:val="36"/>
          <w:color w:val="FF0000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o</w:t>
      </w:r>
      <w:r>
        <w:rPr>
          <w:rFonts w:ascii="Calibri" w:hAnsi="Calibri" w:cs="Calibri" w:eastAsia="Calibri"/>
          <w:sz w:val="36"/>
          <w:szCs w:val="36"/>
          <w:color w:val="FF0000"/>
          <w:spacing w:val="2"/>
          <w:w w:val="100"/>
          <w:b/>
          <w:bCs/>
        </w:rPr>
        <w:t>b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l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è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me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color w:val="FF0000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36"/>
          <w:szCs w:val="36"/>
          <w:color w:val="FF0000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?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FF0000"/>
          <w:spacing w:val="-5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s?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0" w:lineRule="exact"/>
        <w:ind w:left="608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E36C09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E36C09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E36C09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E36C09"/>
          <w:spacing w:val="1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E36C09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E36C09"/>
          <w:spacing w:val="-2"/>
          <w:w w:val="100"/>
          <w:b/>
          <w:bCs/>
          <w:position w:val="1"/>
        </w:rPr>
        <w:t>c</w:t>
      </w:r>
      <w:r>
        <w:rPr>
          <w:rFonts w:ascii="Calibri" w:hAnsi="Calibri" w:cs="Calibri" w:eastAsia="Calibri"/>
          <w:sz w:val="36"/>
          <w:szCs w:val="36"/>
          <w:color w:val="E36C09"/>
          <w:spacing w:val="0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585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FF000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o</w:t>
      </w:r>
      <w:r>
        <w:rPr>
          <w:rFonts w:ascii="Calibri" w:hAnsi="Calibri" w:cs="Calibri" w:eastAsia="Calibri"/>
          <w:sz w:val="36"/>
          <w:szCs w:val="36"/>
          <w:color w:val="FF0000"/>
          <w:spacing w:val="2"/>
          <w:w w:val="100"/>
          <w:b/>
          <w:bCs/>
          <w:position w:val="1"/>
        </w:rPr>
        <w:t>b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  <w:position w:val="1"/>
        </w:rPr>
        <w:t>è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me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32" w:lineRule="exact"/>
        <w:ind w:left="585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-3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m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color w:val="FF0000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color w:val="FF0000"/>
          <w:spacing w:val="-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  <w:position w:val="1"/>
        </w:rPr>
        <w:t>?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426" w:lineRule="exact"/>
        <w:ind w:left="5855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color w:val="FF0000"/>
          <w:spacing w:val="-5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color w:val="FF0000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color w:val="FF0000"/>
          <w:spacing w:val="0"/>
          <w:w w:val="100"/>
          <w:b/>
          <w:bCs/>
        </w:rPr>
        <w:t>s?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427" w:lineRule="exact"/>
        <w:ind w:left="6080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color w:val="E36C09"/>
          <w:spacing w:val="0"/>
          <w:w w:val="100"/>
          <w:b/>
          <w:bCs/>
          <w:position w:val="1"/>
        </w:rPr>
        <w:t>Sus</w:t>
      </w:r>
      <w:r>
        <w:rPr>
          <w:rFonts w:ascii="Calibri" w:hAnsi="Calibri" w:cs="Calibri" w:eastAsia="Calibri"/>
          <w:sz w:val="36"/>
          <w:szCs w:val="36"/>
          <w:color w:val="E36C09"/>
          <w:spacing w:val="2"/>
          <w:w w:val="100"/>
          <w:b/>
          <w:bCs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color w:val="E36C09"/>
          <w:spacing w:val="0"/>
          <w:w w:val="100"/>
          <w:b/>
          <w:bCs/>
          <w:position w:val="1"/>
        </w:rPr>
        <w:t>ect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440" w:bottom="280" w:left="2060" w:right="2060"/>
          <w:headerReference w:type="default" r:id="rId204"/>
          <w:pgSz w:w="14400" w:h="10800" w:orient="landscape"/>
        </w:sectPr>
      </w:pPr>
      <w:rPr/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0pt;margin-top:0pt;width:719.999975pt;height:539.999817pt;mso-position-horizontal-relative:page;mso-position-vertical-relative:page;z-index:-4349" coordorigin="0,0" coordsize="14400,10800">
            <v:shape style="position:absolute;left:5678;top:0;width:8722;height:6408" type="#_x0000_t75">
              <v:imagedata r:id="rId211" o:title=""/>
            </v:shape>
            <v:shape style="position:absolute;left:0;top:4433;width:8561;height:6367" type="#_x0000_t75">
              <v:imagedata r:id="rId212" o:title="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before="14" w:after="0" w:line="250" w:lineRule="auto"/>
        <w:ind w:left="104" w:right="7516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P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ce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sé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m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i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a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ir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….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Site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de</w:t>
      </w:r>
      <w:r>
        <w:rPr>
          <w:rFonts w:ascii="Arial" w:hAnsi="Arial" w:cs="Arial" w:eastAsia="Arial"/>
          <w:sz w:val="36"/>
          <w:szCs w:val="36"/>
          <w:spacing w:val="-19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AERON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T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’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Arcac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h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on</w:t>
      </w:r>
      <w:r>
        <w:rPr>
          <w:rFonts w:ascii="Arial" w:hAnsi="Arial" w:cs="Arial" w:eastAsia="Arial"/>
          <w:sz w:val="36"/>
          <w:szCs w:val="36"/>
          <w:spacing w:val="3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à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1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50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km</w:t>
      </w:r>
      <w:r>
        <w:rPr>
          <w:rFonts w:ascii="Arial" w:hAnsi="Arial" w:cs="Arial" w:eastAsia="Arial"/>
          <w:sz w:val="36"/>
          <w:szCs w:val="36"/>
          <w:spacing w:val="2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d</w:t>
      </w:r>
      <w:r>
        <w:rPr>
          <w:rFonts w:ascii="Arial" w:hAnsi="Arial" w:cs="Arial" w:eastAsia="Arial"/>
          <w:sz w:val="36"/>
          <w:szCs w:val="36"/>
          <w:spacing w:val="-2"/>
          <w:w w:val="100"/>
        </w:rPr>
        <w:t>’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A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g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en</w:t>
      </w:r>
    </w:p>
    <w:p>
      <w:pPr>
        <w:jc w:val="left"/>
        <w:spacing w:after="0"/>
        <w:sectPr>
          <w:pgMar w:header="0" w:footer="0" w:top="980" w:bottom="280" w:left="40" w:right="2060"/>
          <w:headerReference w:type="default" r:id="rId210"/>
          <w:pgSz w:w="14400" w:h="10800" w:orient="landscape"/>
        </w:sectPr>
      </w:pPr>
      <w:rPr/>
    </w:p>
    <w:p>
      <w:pPr>
        <w:spacing w:before="0" w:after="0" w:line="976" w:lineRule="exact"/>
        <w:ind w:left="129" w:right="-69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88"/>
          <w:szCs w:val="88"/>
          <w:spacing w:val="-63"/>
          <w:w w:val="100"/>
          <w:position w:val="3"/>
        </w:rPr>
        <w:t>L</w:t>
      </w:r>
      <w:r>
        <w:rPr>
          <w:rFonts w:ascii="Calibri" w:hAnsi="Calibri" w:cs="Calibri" w:eastAsia="Calibri"/>
          <w:sz w:val="88"/>
          <w:szCs w:val="88"/>
          <w:spacing w:val="-62"/>
          <w:w w:val="100"/>
          <w:position w:val="3"/>
        </w:rPr>
        <w:t>’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ép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3"/>
        </w:rPr>
        <w:t>a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isse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3"/>
        </w:rPr>
        <w:t>u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r</w:t>
      </w:r>
      <w:r>
        <w:rPr>
          <w:rFonts w:ascii="Calibri" w:hAnsi="Calibri" w:cs="Calibri" w:eastAsia="Calibri"/>
          <w:sz w:val="88"/>
          <w:szCs w:val="88"/>
          <w:spacing w:val="-5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optique</w:t>
      </w:r>
      <w:r>
        <w:rPr>
          <w:rFonts w:ascii="Calibri" w:hAnsi="Calibri" w:cs="Calibri" w:eastAsia="Calibri"/>
          <w:sz w:val="88"/>
          <w:szCs w:val="88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3"/>
        </w:rPr>
        <w:t>A</w:t>
      </w:r>
      <w:r>
        <w:rPr>
          <w:rFonts w:ascii="Calibri" w:hAnsi="Calibri" w:cs="Calibri" w:eastAsia="Calibri"/>
          <w:sz w:val="88"/>
          <w:szCs w:val="88"/>
          <w:spacing w:val="-24"/>
          <w:w w:val="100"/>
          <w:position w:val="3"/>
        </w:rPr>
        <w:t>O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88"/>
          <w:szCs w:val="88"/>
          <w:spacing w:val="3"/>
          <w:w w:val="100"/>
          <w:position w:val="3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(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ba</w:t>
      </w:r>
      <w:r>
        <w:rPr>
          <w:rFonts w:ascii="Calibri" w:hAnsi="Calibri" w:cs="Calibri" w:eastAsia="Calibri"/>
          <w:sz w:val="40"/>
          <w:szCs w:val="40"/>
          <w:spacing w:val="1"/>
          <w:w w:val="100"/>
          <w:position w:val="3"/>
        </w:rPr>
        <w:t>q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ue</w:t>
      </w:r>
      <w:r>
        <w:rPr>
          <w:rFonts w:ascii="Calibri" w:hAnsi="Calibri" w:cs="Calibri" w:eastAsia="Calibri"/>
          <w:sz w:val="40"/>
          <w:szCs w:val="40"/>
          <w:spacing w:val="-6"/>
          <w:w w:val="100"/>
          <w:position w:val="3"/>
        </w:rPr>
        <w:t>/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s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mp</w:t>
      </w:r>
      <w:r>
        <w:rPr>
          <w:rFonts w:ascii="Calibri" w:hAnsi="Calibri" w:cs="Calibri" w:eastAsia="Calibri"/>
          <w:sz w:val="40"/>
          <w:szCs w:val="40"/>
          <w:spacing w:val="-1"/>
          <w:w w:val="100"/>
          <w:position w:val="3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if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3"/>
        </w:rPr>
        <w:t>i</w:t>
      </w:r>
      <w:r>
        <w:rPr>
          <w:rFonts w:ascii="Calibri" w:hAnsi="Calibri" w:cs="Calibri" w:eastAsia="Calibri"/>
          <w:sz w:val="40"/>
          <w:szCs w:val="40"/>
          <w:spacing w:val="-2"/>
          <w:w w:val="100"/>
          <w:position w:val="3"/>
        </w:rPr>
        <w:t>c</w:t>
      </w:r>
      <w:r>
        <w:rPr>
          <w:rFonts w:ascii="Calibri" w:hAnsi="Calibri" w:cs="Calibri" w:eastAsia="Calibri"/>
          <w:sz w:val="40"/>
          <w:szCs w:val="40"/>
          <w:spacing w:val="-5"/>
          <w:w w:val="100"/>
          <w:position w:val="3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3"/>
        </w:rPr>
        <w:t>tion)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766" w:lineRule="exact"/>
        <w:ind w:left="107" w:right="-20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On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peut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aussi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d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2"/>
        </w:rPr>
        <w:t>é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2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erm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ner</w:t>
      </w:r>
      <w:r>
        <w:rPr>
          <w:rFonts w:ascii="Calibri" w:hAnsi="Calibri" w:cs="Calibri" w:eastAsia="Calibri"/>
          <w:sz w:val="56"/>
          <w:szCs w:val="56"/>
          <w:spacing w:val="-26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99"/>
          <w:position w:val="2"/>
        </w:rPr>
        <w:t>(ou</w:t>
      </w:r>
      <w:r>
        <w:rPr>
          <w:rFonts w:ascii="Calibri" w:hAnsi="Calibri" w:cs="Calibri" w:eastAsia="Calibri"/>
          <w:sz w:val="56"/>
          <w:szCs w:val="56"/>
          <w:spacing w:val="-76"/>
          <w:w w:val="100"/>
          <w:position w:val="2"/>
        </w:rPr>
        <w:t> </w:t>
      </w:r>
      <w:r>
        <w:rPr>
          <w:rFonts w:ascii="Symbol" w:hAnsi="Symbol" w:cs="Symbol" w:eastAsia="Symbol"/>
          <w:sz w:val="70"/>
          <w:szCs w:val="70"/>
          <w:spacing w:val="-1"/>
          <w:w w:val="90"/>
          <w:position w:val="-3"/>
        </w:rPr>
        <w:t></w:t>
      </w:r>
      <w:r>
        <w:rPr>
          <w:rFonts w:ascii="Calibri" w:hAnsi="Calibri" w:cs="Calibri" w:eastAsia="Calibri"/>
          <w:sz w:val="56"/>
          <w:szCs w:val="56"/>
          <w:spacing w:val="0"/>
          <w:w w:val="90"/>
          <w:position w:val="2"/>
        </w:rPr>
        <w:t>)</w:t>
      </w:r>
      <w:r>
        <w:rPr>
          <w:rFonts w:ascii="Calibri" w:hAnsi="Calibri" w:cs="Calibri" w:eastAsia="Calibri"/>
          <w:sz w:val="56"/>
          <w:szCs w:val="56"/>
          <w:spacing w:val="17"/>
          <w:w w:val="90"/>
          <w:position w:val="2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g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2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aph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que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2"/>
        </w:rPr>
        <w:t>m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e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2"/>
        </w:rPr>
        <w:t>n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2"/>
        </w:rPr>
        <w:t>t: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0" w:after="0" w:line="634" w:lineRule="exact"/>
        <w:ind w:left="1547" w:right="-20"/>
        <w:jc w:val="left"/>
        <w:rPr>
          <w:rFonts w:ascii="Symbol" w:hAnsi="Symbol" w:cs="Symbol" w:eastAsia="Symbol"/>
          <w:sz w:val="71"/>
          <w:szCs w:val="71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D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ag</w:t>
      </w:r>
      <w:r>
        <w:rPr>
          <w:rFonts w:ascii="Calibri" w:hAnsi="Calibri" w:cs="Calibri" w:eastAsia="Calibri"/>
          <w:sz w:val="56"/>
          <w:szCs w:val="56"/>
          <w:spacing w:val="-11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amme</w:t>
      </w:r>
      <w:r>
        <w:rPr>
          <w:rFonts w:ascii="Calibri" w:hAnsi="Calibri" w:cs="Calibri" w:eastAsia="Calibri"/>
          <w:sz w:val="56"/>
          <w:szCs w:val="56"/>
          <w:spacing w:val="-26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solai</w:t>
      </w:r>
      <w:r>
        <w:rPr>
          <w:rFonts w:ascii="Calibri" w:hAnsi="Calibri" w:cs="Calibri" w:eastAsia="Calibri"/>
          <w:sz w:val="56"/>
          <w:szCs w:val="56"/>
          <w:spacing w:val="-8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e</w:t>
      </w:r>
      <w:r>
        <w:rPr>
          <w:rFonts w:ascii="Calibri" w:hAnsi="Calibri" w:cs="Calibri" w:eastAsia="Calibri"/>
          <w:sz w:val="56"/>
          <w:szCs w:val="56"/>
          <w:spacing w:val="-12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pou</w:t>
      </w:r>
      <w:r>
        <w:rPr>
          <w:rFonts w:ascii="Calibri" w:hAnsi="Calibri" w:cs="Calibri" w:eastAsia="Calibri"/>
          <w:sz w:val="56"/>
          <w:szCs w:val="56"/>
          <w:spacing w:val="-7"/>
          <w:w w:val="100"/>
          <w:position w:val="1"/>
        </w:rPr>
        <w:t>r</w:t>
      </w:r>
      <w:r>
        <w:rPr>
          <w:rFonts w:ascii="Symbol" w:hAnsi="Symbol" w:cs="Symbol" w:eastAsia="Symbol"/>
          <w:sz w:val="71"/>
          <w:szCs w:val="71"/>
          <w:spacing w:val="0"/>
          <w:w w:val="100"/>
          <w:position w:val="-5"/>
        </w:rPr>
        <w:t></w:t>
      </w:r>
      <w:r>
        <w:rPr>
          <w:rFonts w:ascii="Symbol" w:hAnsi="Symbol" w:cs="Symbol" w:eastAsia="Symbol"/>
          <w:sz w:val="71"/>
          <w:szCs w:val="71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0" w:top="440" w:bottom="280" w:left="320" w:right="1260"/>
          <w:headerReference w:type="default" r:id="rId213"/>
          <w:pgSz w:w="14400" w:h="10800" w:orient="landscape"/>
        </w:sectPr>
      </w:pPr>
      <w:rPr/>
    </w:p>
    <w:p>
      <w:pPr>
        <w:spacing w:before="0" w:after="0" w:line="683" w:lineRule="exact"/>
        <w:ind w:left="1547" w:right="-124"/>
        <w:jc w:val="left"/>
        <w:rPr>
          <w:rFonts w:ascii="Calibri" w:hAnsi="Calibri" w:cs="Calibri" w:eastAsia="Calibri"/>
          <w:sz w:val="56"/>
          <w:szCs w:val="56"/>
        </w:rPr>
      </w:pPr>
      <w:rPr/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-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Abaque</w:t>
      </w:r>
      <w:r>
        <w:rPr>
          <w:rFonts w:ascii="Calibri" w:hAnsi="Calibri" w:cs="Calibri" w:eastAsia="Calibri"/>
          <w:sz w:val="56"/>
          <w:szCs w:val="56"/>
          <w:spacing w:val="-14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pour</w:t>
      </w:r>
      <w:r>
        <w:rPr>
          <w:rFonts w:ascii="Calibri" w:hAnsi="Calibri" w:cs="Calibri" w:eastAsia="Calibri"/>
          <w:sz w:val="56"/>
          <w:szCs w:val="56"/>
          <w:spacing w:val="-6"/>
          <w:w w:val="100"/>
          <w:position w:val="1"/>
        </w:rPr>
        <w:t> 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o</w:t>
      </w:r>
      <w:r>
        <w:rPr>
          <w:rFonts w:ascii="Calibri" w:hAnsi="Calibri" w:cs="Calibri" w:eastAsia="Calibri"/>
          <w:sz w:val="56"/>
          <w:szCs w:val="56"/>
          <w:spacing w:val="-3"/>
          <w:w w:val="100"/>
          <w:position w:val="1"/>
        </w:rPr>
        <w:t>b</w:t>
      </w:r>
      <w:r>
        <w:rPr>
          <w:rFonts w:ascii="Calibri" w:hAnsi="Calibri" w:cs="Calibri" w:eastAsia="Calibri"/>
          <w:sz w:val="56"/>
          <w:szCs w:val="56"/>
          <w:spacing w:val="-5"/>
          <w:w w:val="100"/>
          <w:position w:val="1"/>
        </w:rPr>
        <w:t>t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en</w:t>
      </w:r>
      <w:r>
        <w:rPr>
          <w:rFonts w:ascii="Calibri" w:hAnsi="Calibri" w:cs="Calibri" w:eastAsia="Calibri"/>
          <w:sz w:val="56"/>
          <w:szCs w:val="56"/>
          <w:spacing w:val="-2"/>
          <w:w w:val="100"/>
          <w:position w:val="1"/>
        </w:rPr>
        <w:t>i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56"/>
          <w:szCs w:val="56"/>
          <w:spacing w:val="0"/>
          <w:w w:val="100"/>
          <w:position w:val="0"/>
        </w:rPr>
      </w:r>
    </w:p>
    <w:p>
      <w:pPr>
        <w:spacing w:before="29" w:after="0" w:line="1005" w:lineRule="exact"/>
        <w:ind w:right="-170"/>
        <w:jc w:val="left"/>
        <w:rPr>
          <w:rFonts w:ascii="Symbol" w:hAnsi="Symbol" w:cs="Symbol" w:eastAsia="Symbol"/>
          <w:sz w:val="71"/>
          <w:szCs w:val="71"/>
        </w:rPr>
      </w:pPr>
      <w:rPr/>
      <w:r>
        <w:rPr/>
        <w:br w:type="column"/>
      </w:r>
      <w:r>
        <w:rPr>
          <w:rFonts w:ascii="Symbol" w:hAnsi="Symbol" w:cs="Symbol" w:eastAsia="Symbol"/>
          <w:sz w:val="74"/>
          <w:szCs w:val="74"/>
          <w:w w:val="85"/>
          <w:position w:val="6"/>
        </w:rPr>
        <w:t></w:t>
      </w:r>
      <w:r>
        <w:rPr>
          <w:rFonts w:ascii="Times New Roman" w:hAnsi="Times New Roman" w:cs="Times New Roman" w:eastAsia="Times New Roman"/>
          <w:sz w:val="74"/>
          <w:szCs w:val="74"/>
          <w:spacing w:val="-12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41"/>
          <w:szCs w:val="41"/>
          <w:spacing w:val="-11"/>
          <w:w w:val="88"/>
          <w:position w:val="-12"/>
        </w:rPr>
        <w:t>A</w:t>
      </w:r>
      <w:r>
        <w:rPr>
          <w:rFonts w:ascii="Times New Roman" w:hAnsi="Times New Roman" w:cs="Times New Roman" w:eastAsia="Times New Roman"/>
          <w:sz w:val="41"/>
          <w:szCs w:val="41"/>
          <w:spacing w:val="-3"/>
          <w:w w:val="88"/>
          <w:position w:val="-12"/>
        </w:rPr>
        <w:t>é</w:t>
      </w:r>
      <w:r>
        <w:rPr>
          <w:rFonts w:ascii="Times New Roman" w:hAnsi="Times New Roman" w:cs="Times New Roman" w:eastAsia="Times New Roman"/>
          <w:sz w:val="41"/>
          <w:szCs w:val="41"/>
          <w:spacing w:val="-7"/>
          <w:w w:val="88"/>
          <w:position w:val="-12"/>
        </w:rPr>
        <w:t>r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88"/>
          <w:position w:val="-12"/>
        </w:rPr>
        <w:t>o</w:t>
      </w:r>
      <w:r>
        <w:rPr>
          <w:rFonts w:ascii="Times New Roman" w:hAnsi="Times New Roman" w:cs="Times New Roman" w:eastAsia="Times New Roman"/>
          <w:sz w:val="41"/>
          <w:szCs w:val="41"/>
          <w:spacing w:val="-5"/>
          <w:w w:val="88"/>
          <w:position w:val="-12"/>
        </w:rPr>
        <w:t>s</w:t>
      </w:r>
      <w:r>
        <w:rPr>
          <w:rFonts w:ascii="Times New Roman" w:hAnsi="Times New Roman" w:cs="Times New Roman" w:eastAsia="Times New Roman"/>
          <w:sz w:val="41"/>
          <w:szCs w:val="41"/>
          <w:spacing w:val="0"/>
          <w:w w:val="88"/>
          <w:position w:val="-12"/>
        </w:rPr>
        <w:t>ol</w:t>
      </w:r>
      <w:r>
        <w:rPr>
          <w:rFonts w:ascii="Times New Roman" w:hAnsi="Times New Roman" w:cs="Times New Roman" w:eastAsia="Times New Roman"/>
          <w:sz w:val="41"/>
          <w:szCs w:val="41"/>
          <w:spacing w:val="87"/>
          <w:w w:val="88"/>
          <w:position w:val="-12"/>
        </w:rPr>
        <w:t> </w:t>
      </w:r>
      <w:r>
        <w:rPr>
          <w:rFonts w:ascii="Symbol" w:hAnsi="Symbol" w:cs="Symbol" w:eastAsia="Symbol"/>
          <w:sz w:val="71"/>
          <w:szCs w:val="71"/>
          <w:spacing w:val="0"/>
          <w:w w:val="100"/>
          <w:position w:val="6"/>
        </w:rPr>
        <w:t></w:t>
      </w:r>
      <w:r>
        <w:rPr>
          <w:rFonts w:ascii="Symbol" w:hAnsi="Symbol" w:cs="Symbol" w:eastAsia="Symbol"/>
          <w:sz w:val="71"/>
          <w:szCs w:val="71"/>
          <w:spacing w:val="0"/>
          <w:w w:val="100"/>
          <w:position w:val="0"/>
        </w:rPr>
      </w:r>
    </w:p>
    <w:p>
      <w:pPr>
        <w:spacing w:before="0" w:after="0" w:line="982" w:lineRule="exact"/>
        <w:ind w:right="-20"/>
        <w:jc w:val="left"/>
        <w:rPr>
          <w:rFonts w:ascii="Symbol" w:hAnsi="Symbol" w:cs="Symbol" w:eastAsia="Symbol"/>
          <w:sz w:val="94"/>
          <w:szCs w:val="9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71"/>
          <w:szCs w:val="71"/>
          <w:spacing w:val="8"/>
          <w:w w:val="88"/>
          <w:i/>
          <w:position w:val="1"/>
        </w:rPr>
        <w:t>f</w:t>
      </w:r>
      <w:r>
        <w:rPr>
          <w:rFonts w:ascii="Times New Roman" w:hAnsi="Times New Roman" w:cs="Times New Roman" w:eastAsia="Times New Roman"/>
          <w:sz w:val="71"/>
          <w:szCs w:val="71"/>
          <w:spacing w:val="-4"/>
          <w:w w:val="88"/>
          <w:i/>
          <w:position w:val="1"/>
        </w:rPr>
        <w:t>c</w:t>
      </w:r>
      <w:r>
        <w:rPr>
          <w:rFonts w:ascii="Times New Roman" w:hAnsi="Times New Roman" w:cs="Times New Roman" w:eastAsia="Times New Roman"/>
          <w:sz w:val="71"/>
          <w:szCs w:val="71"/>
          <w:spacing w:val="6"/>
          <w:w w:val="88"/>
          <w:i/>
          <w:position w:val="1"/>
        </w:rPr>
        <w:t>t</w:t>
      </w:r>
      <w:r>
        <w:rPr>
          <w:rFonts w:ascii="Symbol" w:hAnsi="Symbol" w:cs="Symbol" w:eastAsia="Symbol"/>
          <w:sz w:val="94"/>
          <w:szCs w:val="94"/>
          <w:spacing w:val="-57"/>
          <w:w w:val="66"/>
          <w:position w:val="1"/>
        </w:rPr>
        <w:t></w:t>
      </w:r>
      <w:r>
        <w:rPr>
          <w:rFonts w:ascii="Times New Roman" w:hAnsi="Times New Roman" w:cs="Times New Roman" w:eastAsia="Times New Roman"/>
          <w:sz w:val="71"/>
          <w:szCs w:val="71"/>
          <w:spacing w:val="37"/>
          <w:w w:val="88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71"/>
          <w:szCs w:val="71"/>
          <w:spacing w:val="-35"/>
          <w:w w:val="88"/>
          <w:position w:val="1"/>
        </w:rPr>
        <w:t>.</w:t>
      </w:r>
      <w:r>
        <w:rPr>
          <w:rFonts w:ascii="Times New Roman" w:hAnsi="Times New Roman" w:cs="Times New Roman" w:eastAsia="Times New Roman"/>
          <w:sz w:val="71"/>
          <w:szCs w:val="71"/>
          <w:spacing w:val="-4"/>
          <w:w w:val="88"/>
          <w:i/>
          <w:position w:val="1"/>
        </w:rPr>
        <w:t>e</w:t>
      </w:r>
      <w:r>
        <w:rPr>
          <w:rFonts w:ascii="Times New Roman" w:hAnsi="Times New Roman" w:cs="Times New Roman" w:eastAsia="Times New Roman"/>
          <w:sz w:val="71"/>
          <w:szCs w:val="71"/>
          <w:spacing w:val="-7"/>
          <w:w w:val="88"/>
          <w:i/>
          <w:position w:val="1"/>
        </w:rPr>
        <w:t>t</w:t>
      </w:r>
      <w:r>
        <w:rPr>
          <w:rFonts w:ascii="Times New Roman" w:hAnsi="Times New Roman" w:cs="Times New Roman" w:eastAsia="Times New Roman"/>
          <w:sz w:val="71"/>
          <w:szCs w:val="71"/>
          <w:spacing w:val="-35"/>
          <w:w w:val="88"/>
          <w:position w:val="1"/>
        </w:rPr>
        <w:t>.</w:t>
      </w:r>
      <w:r>
        <w:rPr>
          <w:rFonts w:ascii="Symbol" w:hAnsi="Symbol" w:cs="Symbol" w:eastAsia="Symbol"/>
          <w:sz w:val="71"/>
          <w:szCs w:val="71"/>
          <w:spacing w:val="4"/>
          <w:w w:val="88"/>
          <w:position w:val="1"/>
        </w:rPr>
        <w:t></w:t>
      </w:r>
      <w:r>
        <w:rPr>
          <w:rFonts w:ascii="Symbol" w:hAnsi="Symbol" w:cs="Symbol" w:eastAsia="Symbol"/>
          <w:sz w:val="94"/>
          <w:szCs w:val="94"/>
          <w:spacing w:val="0"/>
          <w:w w:val="66"/>
          <w:position w:val="1"/>
        </w:rPr>
        <w:t></w:t>
      </w:r>
      <w:r>
        <w:rPr>
          <w:rFonts w:ascii="Symbol" w:hAnsi="Symbol" w:cs="Symbol" w:eastAsia="Symbol"/>
          <w:sz w:val="94"/>
          <w:szCs w:val="9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1260"/>
          <w:cols w:num="3" w:equalWidth="0">
            <w:col w:w="6599" w:space="229"/>
            <w:col w:w="1986" w:space="239"/>
            <w:col w:w="3767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608" w:lineRule="exact"/>
        <w:ind w:left="4642" w:right="-20"/>
        <w:jc w:val="left"/>
        <w:rPr>
          <w:rFonts w:ascii="Calibri" w:hAnsi="Calibri" w:cs="Calibri" w:eastAsia="Calibri"/>
          <w:sz w:val="48"/>
          <w:szCs w:val="48"/>
        </w:rPr>
      </w:pPr>
      <w:rPr/>
      <w:r>
        <w:rPr>
          <w:rFonts w:ascii="Calibri" w:hAnsi="Calibri" w:cs="Calibri" w:eastAsia="Calibri"/>
          <w:sz w:val="36"/>
          <w:szCs w:val="36"/>
          <w:spacing w:val="-4"/>
          <w:w w:val="100"/>
          <w:position w:val="3"/>
        </w:rPr>
        <w:t>A</w:t>
      </w:r>
      <w:r>
        <w:rPr>
          <w:rFonts w:ascii="Calibri" w:hAnsi="Calibri" w:cs="Calibri" w:eastAsia="Calibri"/>
          <w:sz w:val="36"/>
          <w:szCs w:val="36"/>
          <w:spacing w:val="-10"/>
          <w:w w:val="100"/>
          <w:position w:val="3"/>
        </w:rPr>
        <w:t>O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T=&gt;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3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A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3"/>
        </w:rPr>
        <w:t>b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aq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3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3"/>
        </w:rPr>
        <w:t> </w:t>
      </w:r>
      <w:r>
        <w:rPr>
          <w:rFonts w:ascii="Symbol" w:hAnsi="Symbol" w:cs="Symbol" w:eastAsia="Symbol"/>
          <w:sz w:val="48"/>
          <w:szCs w:val="48"/>
          <w:spacing w:val="0"/>
          <w:w w:val="100"/>
          <w:position w:val="3"/>
        </w:rPr>
        <w:t>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6"/>
        </w:rPr>
        <w:t>a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6"/>
        </w:rPr>
        <w:t>é</w:t>
      </w:r>
      <w:r>
        <w:rPr>
          <w:rFonts w:ascii="Calibri" w:hAnsi="Calibri" w:cs="Calibri" w:eastAsia="Calibri"/>
          <w:sz w:val="24"/>
          <w:szCs w:val="24"/>
          <w:spacing w:val="-4"/>
          <w:w w:val="100"/>
          <w:position w:val="-6"/>
        </w:rPr>
        <w:t>r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6"/>
        </w:rPr>
        <w:t>os</w:t>
      </w:r>
      <w:r>
        <w:rPr>
          <w:rFonts w:ascii="Calibri" w:hAnsi="Calibri" w:cs="Calibri" w:eastAsia="Calibri"/>
          <w:sz w:val="24"/>
          <w:szCs w:val="24"/>
          <w:spacing w:val="1"/>
          <w:w w:val="100"/>
          <w:position w:val="-6"/>
        </w:rPr>
        <w:t>o</w:t>
      </w:r>
      <w:r>
        <w:rPr>
          <w:rFonts w:ascii="Calibri" w:hAnsi="Calibri" w:cs="Calibri" w:eastAsia="Calibri"/>
          <w:sz w:val="24"/>
          <w:szCs w:val="24"/>
          <w:spacing w:val="0"/>
          <w:w w:val="100"/>
          <w:position w:val="-6"/>
        </w:rPr>
        <w:t>l</w:t>
      </w:r>
      <w:r>
        <w:rPr>
          <w:rFonts w:ascii="Calibri" w:hAnsi="Calibri" w:cs="Calibri" w:eastAsia="Calibri"/>
          <w:sz w:val="24"/>
          <w:szCs w:val="24"/>
          <w:spacing w:val="27"/>
          <w:w w:val="100"/>
          <w:position w:val="-6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=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3"/>
        </w:rPr>
        <w:t>f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3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(T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3"/>
        </w:rPr>
        <w:t> 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3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3"/>
        </w:rPr>
        <w:t> </w:t>
      </w:r>
      <w:r>
        <w:rPr>
          <w:rFonts w:ascii="Symbol" w:hAnsi="Symbol" w:cs="Symbol" w:eastAsia="Symbol"/>
          <w:sz w:val="48"/>
          <w:szCs w:val="48"/>
          <w:spacing w:val="0"/>
          <w:w w:val="100"/>
          <w:position w:val="3"/>
        </w:rPr>
        <w:t>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3"/>
        </w:rPr>
        <w:t>)</w:t>
      </w:r>
      <w:r>
        <w:rPr>
          <w:rFonts w:ascii="Calibri" w:hAnsi="Calibri" w:cs="Calibri" w:eastAsia="Calibri"/>
          <w:sz w:val="48"/>
          <w:szCs w:val="48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320" w:right="1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.16pt;margin-top:2.4pt;width:705.83996pt;height:537.599817pt;mso-position-horizontal-relative:page;mso-position-vertical-relative:page;z-index:-4348" coordorigin="283,48" coordsize="14117,10752">
            <v:shape style="position:absolute;left:1078;top:9624;width:7226;height:1176" type="#_x0000_t75">
              <v:imagedata r:id="rId215" o:title=""/>
            </v:shape>
            <v:shape style="position:absolute;left:595;top:2124;width:6703;height:1865" type="#_x0000_t75">
              <v:imagedata r:id="rId216" o:title=""/>
            </v:shape>
            <v:shape style="position:absolute;left:7171;top:48;width:7229;height:4500" type="#_x0000_t75">
              <v:imagedata r:id="rId217" o:title=""/>
            </v:shape>
            <v:shape style="position:absolute;left:590;top:3816;width:8506;height:6000" type="#_x0000_t75">
              <v:imagedata r:id="rId218" o:title=""/>
            </v:shape>
            <v:shape style="position:absolute;left:283;top:302;width:8412;height:1469" type="#_x0000_t75">
              <v:imagedata r:id="rId219" o:title=""/>
            </v:shape>
            <v:group style="position:absolute;left:8090;top:3886;width:1425;height:1413" coordorigin="8090,3886" coordsize="1425,1413">
              <v:shape style="position:absolute;left:8090;top:3886;width:1425;height:1413" coordorigin="8090,3886" coordsize="1425,1413" path="m8090,4128l8178,5248,9300,5300,8998,5007,9515,4472,9462,4421,8392,4421,8090,4128e" filled="t" fillcolor="#4F81BC" stroked="f">
                <v:path arrowok="t"/>
                <v:fill/>
              </v:shape>
              <v:shape style="position:absolute;left:8090;top:3886;width:1425;height:1413" coordorigin="8090,3886" coordsize="1425,1413" path="m8910,3886l8392,4421,9462,4421,8910,3886e" filled="t" fillcolor="#4F81BC" stroked="f">
                <v:path arrowok="t"/>
                <v:fill/>
              </v:shape>
            </v:group>
            <v:group style="position:absolute;left:8090;top:3886;width:1425;height:1413" coordorigin="8090,3886" coordsize="1425,1413">
              <v:shape style="position:absolute;left:8090;top:3886;width:1425;height:1413" coordorigin="8090,3886" coordsize="1425,1413" path="m9515,4472l8998,5007,9300,5300,8178,5248,8090,4128,8392,4421,8910,3886,9515,4472xe" filled="f" stroked="t" strokeweight="2pt" strokecolor="#385D89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18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13.124036pt;height:168.96pt;mso-position-horizontal-relative:char;mso-position-vertical-relative:line" type="#_x0000_t75">
            <v:imagedata r:id="rId2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980" w:bottom="280" w:left="2060" w:right="740"/>
          <w:headerReference w:type="default" r:id="rId214"/>
          <w:pgSz w:w="14400" w:h="10800" w:orient="landscape"/>
        </w:sectPr>
      </w:pPr>
      <w:rPr/>
    </w:p>
    <w:p>
      <w:pPr>
        <w:spacing w:before="54" w:after="0" w:line="273" w:lineRule="auto"/>
        <w:ind w:left="107" w:right="38" w:firstLine="14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Ci-dessous</w:t>
      </w:r>
      <w:r>
        <w:rPr>
          <w:rFonts w:ascii="Arial" w:hAnsi="Arial" w:cs="Arial" w:eastAsia="Arial"/>
          <w:sz w:val="31"/>
          <w:szCs w:val="31"/>
          <w:color w:val="070707"/>
          <w:spacing w:val="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voici</w:t>
      </w:r>
      <w:r>
        <w:rPr>
          <w:rFonts w:ascii="Arial" w:hAnsi="Arial" w:cs="Arial" w:eastAsia="Arial"/>
          <w:sz w:val="31"/>
          <w:szCs w:val="31"/>
          <w:color w:val="070707"/>
          <w:spacing w:val="3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un</w:t>
      </w:r>
      <w:r>
        <w:rPr>
          <w:rFonts w:ascii="Arial" w:hAnsi="Arial" w:cs="Arial" w:eastAsia="Arial"/>
          <w:sz w:val="31"/>
          <w:szCs w:val="31"/>
          <w:color w:val="070707"/>
          <w:spacing w:val="4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exemple</w:t>
      </w:r>
      <w:r>
        <w:rPr>
          <w:rFonts w:ascii="Arial" w:hAnsi="Arial" w:cs="Arial" w:eastAsia="Arial"/>
          <w:sz w:val="31"/>
          <w:szCs w:val="31"/>
          <w:color w:val="070707"/>
          <w:spacing w:val="5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pour</w:t>
      </w:r>
      <w:r>
        <w:rPr>
          <w:rFonts w:ascii="Arial" w:hAnsi="Arial" w:cs="Arial" w:eastAsia="Arial"/>
          <w:sz w:val="31"/>
          <w:szCs w:val="31"/>
          <w:color w:val="070707"/>
          <w:spacing w:val="6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Toulous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70707"/>
          <w:spacing w:val="2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pour</w:t>
      </w:r>
      <w:r>
        <w:rPr>
          <w:rFonts w:ascii="Arial" w:hAnsi="Arial" w:cs="Arial" w:eastAsia="Arial"/>
          <w:sz w:val="31"/>
          <w:szCs w:val="31"/>
          <w:color w:val="070707"/>
          <w:spacing w:val="7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une</w:t>
      </w:r>
      <w:r>
        <w:rPr>
          <w:rFonts w:ascii="Arial" w:hAnsi="Arial" w:cs="Arial" w:eastAsia="Arial"/>
          <w:sz w:val="31"/>
          <w:szCs w:val="31"/>
          <w:color w:val="070707"/>
          <w:spacing w:val="4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mesure</w:t>
      </w:r>
      <w:r>
        <w:rPr>
          <w:rFonts w:ascii="Arial" w:hAnsi="Arial" w:cs="Arial" w:eastAsia="Arial"/>
          <w:sz w:val="31"/>
          <w:szCs w:val="31"/>
          <w:color w:val="070707"/>
          <w:spacing w:val="6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le</w:t>
      </w:r>
      <w:r>
        <w:rPr>
          <w:rFonts w:ascii="Arial" w:hAnsi="Arial" w:cs="Arial" w:eastAsia="Arial"/>
          <w:sz w:val="31"/>
          <w:szCs w:val="31"/>
          <w:color w:val="070707"/>
          <w:spacing w:val="2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2</w:t>
      </w:r>
      <w:r>
        <w:rPr>
          <w:rFonts w:ascii="Arial" w:hAnsi="Arial" w:cs="Arial" w:eastAsia="Arial"/>
          <w:sz w:val="31"/>
          <w:szCs w:val="31"/>
          <w:color w:val="070707"/>
          <w:spacing w:val="-14"/>
          <w:w w:val="113"/>
        </w:rPr>
        <w:t>1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févrie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r</w:t>
      </w:r>
      <w:r>
        <w:rPr>
          <w:rFonts w:ascii="Arial" w:hAnsi="Arial" w:cs="Arial" w:eastAsia="Arial"/>
          <w:sz w:val="31"/>
          <w:szCs w:val="31"/>
          <w:color w:val="070707"/>
          <w:spacing w:val="-15"/>
          <w:w w:val="113"/>
        </w:rPr>
        <w:t> </w:t>
      </w:r>
      <w:r>
        <w:rPr>
          <w:rFonts w:ascii="Arial" w:hAnsi="Arial" w:cs="Arial" w:eastAsia="Arial"/>
          <w:sz w:val="34"/>
          <w:szCs w:val="34"/>
          <w:color w:val="070707"/>
          <w:spacing w:val="0"/>
          <w:w w:val="80"/>
        </w:rPr>
        <w:t>à</w:t>
      </w:r>
      <w:r>
        <w:rPr>
          <w:rFonts w:ascii="Arial" w:hAnsi="Arial" w:cs="Arial" w:eastAsia="Arial"/>
          <w:sz w:val="34"/>
          <w:szCs w:val="34"/>
          <w:color w:val="070707"/>
          <w:spacing w:val="25"/>
          <w:w w:val="8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23"/>
        </w:rPr>
        <w:t>lS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23"/>
        </w:rPr>
        <w:t>h</w:t>
      </w:r>
      <w:r>
        <w:rPr>
          <w:rFonts w:ascii="Arial" w:hAnsi="Arial" w:cs="Arial" w:eastAsia="Arial"/>
          <w:sz w:val="31"/>
          <w:szCs w:val="31"/>
          <w:color w:val="070707"/>
          <w:spacing w:val="-18"/>
          <w:w w:val="123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4"/>
        </w:rPr>
        <w:t>(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TU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4"/>
        </w:rPr>
        <w:t>)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,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3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nous</w:t>
      </w:r>
      <w:r>
        <w:rPr>
          <w:rFonts w:ascii="Arial" w:hAnsi="Arial" w:cs="Arial" w:eastAsia="Arial"/>
          <w:sz w:val="31"/>
          <w:szCs w:val="31"/>
          <w:color w:val="070707"/>
          <w:spacing w:val="4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avons</w:t>
      </w:r>
      <w:r>
        <w:rPr>
          <w:rFonts w:ascii="Arial" w:hAnsi="Arial" w:cs="Arial" w:eastAsia="Arial"/>
          <w:sz w:val="31"/>
          <w:szCs w:val="31"/>
          <w:color w:val="070707"/>
          <w:spacing w:val="9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un</w:t>
      </w:r>
      <w:r>
        <w:rPr>
          <w:rFonts w:ascii="Arial" w:hAnsi="Arial" w:cs="Arial" w:eastAsia="Arial"/>
          <w:sz w:val="31"/>
          <w:szCs w:val="31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angle</w:t>
      </w:r>
      <w:r>
        <w:rPr>
          <w:rFonts w:ascii="Arial" w:hAnsi="Arial" w:cs="Arial" w:eastAsia="Arial"/>
          <w:sz w:val="31"/>
          <w:szCs w:val="31"/>
          <w:color w:val="070707"/>
          <w:spacing w:val="35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solaire</w:t>
      </w:r>
      <w:r>
        <w:rPr>
          <w:rFonts w:ascii="Arial" w:hAnsi="Arial" w:cs="Arial" w:eastAsia="Arial"/>
          <w:sz w:val="31"/>
          <w:szCs w:val="31"/>
          <w:color w:val="070707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0"/>
          <w:w w:val="77"/>
        </w:rPr>
        <w:t>(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0"/>
          <w:w w:val="77"/>
        </w:rPr>
        <w:t>@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9"/>
          <w:w w:val="7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0"/>
          <w:w w:val="77"/>
        </w:rPr>
        <w:t>)</w:t>
      </w:r>
      <w:r>
        <w:rPr>
          <w:rFonts w:ascii="Times New Roman" w:hAnsi="Times New Roman" w:cs="Times New Roman" w:eastAsia="Times New Roman"/>
          <w:sz w:val="34"/>
          <w:szCs w:val="34"/>
          <w:color w:val="070707"/>
          <w:spacing w:val="25"/>
          <w:w w:val="77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de</w:t>
      </w:r>
      <w:r>
        <w:rPr>
          <w:rFonts w:ascii="Arial" w:hAnsi="Arial" w:cs="Arial" w:eastAsia="Arial"/>
          <w:sz w:val="31"/>
          <w:szCs w:val="31"/>
          <w:color w:val="070707"/>
          <w:spacing w:val="3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20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°</w:t>
      </w:r>
      <w:r>
        <w:rPr>
          <w:rFonts w:ascii="Arial" w:hAnsi="Arial" w:cs="Arial" w:eastAsia="Arial"/>
          <w:sz w:val="31"/>
          <w:szCs w:val="31"/>
          <w:color w:val="070707"/>
          <w:spacing w:val="-1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(suivre</w:t>
      </w:r>
      <w:r>
        <w:rPr>
          <w:rFonts w:ascii="Arial" w:hAnsi="Arial" w:cs="Arial" w:eastAsia="Arial"/>
          <w:sz w:val="31"/>
          <w:szCs w:val="31"/>
          <w:color w:val="070707"/>
          <w:spacing w:val="47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le</w:t>
      </w:r>
      <w:r>
        <w:rPr>
          <w:rFonts w:ascii="Arial" w:hAnsi="Arial" w:cs="Arial" w:eastAsia="Arial"/>
          <w:sz w:val="31"/>
          <w:szCs w:val="31"/>
          <w:color w:val="070707"/>
          <w:spacing w:val="2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parcours</w:t>
      </w:r>
      <w:r>
        <w:rPr>
          <w:rFonts w:ascii="Arial" w:hAnsi="Arial" w:cs="Arial" w:eastAsia="Arial"/>
          <w:sz w:val="31"/>
          <w:szCs w:val="31"/>
          <w:color w:val="070707"/>
          <w:spacing w:val="6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bleu)</w:t>
      </w:r>
      <w:r>
        <w:rPr>
          <w:rFonts w:ascii="Arial" w:hAnsi="Arial" w:cs="Arial" w:eastAsia="Arial"/>
          <w:sz w:val="31"/>
          <w:szCs w:val="31"/>
          <w:color w:val="070707"/>
          <w:spacing w:val="6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t</w:t>
      </w:r>
      <w:r>
        <w:rPr>
          <w:rFonts w:ascii="Arial" w:hAnsi="Arial" w:cs="Arial" w:eastAsia="Arial"/>
          <w:sz w:val="31"/>
          <w:szCs w:val="31"/>
          <w:color w:val="070707"/>
          <w:spacing w:val="3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96"/>
        </w:rPr>
        <w:t>Z=70o=</w:t>
      </w:r>
      <w:r>
        <w:rPr>
          <w:rFonts w:ascii="Arial" w:hAnsi="Arial" w:cs="Arial" w:eastAsia="Arial"/>
          <w:sz w:val="31"/>
          <w:szCs w:val="31"/>
          <w:color w:val="070707"/>
          <w:spacing w:val="-30"/>
          <w:w w:val="96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So</w:t>
      </w:r>
      <w:r>
        <w:rPr>
          <w:rFonts w:ascii="Arial" w:hAnsi="Arial" w:cs="Arial" w:eastAsia="Arial"/>
          <w:sz w:val="31"/>
          <w:szCs w:val="31"/>
          <w:color w:val="070707"/>
          <w:spacing w:val="-10"/>
          <w:w w:val="100"/>
        </w:rPr>
        <w:t>l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ar</w:t>
      </w:r>
      <w:r>
        <w:rPr>
          <w:rFonts w:ascii="Arial" w:hAnsi="Arial" w:cs="Arial" w:eastAsia="Arial"/>
          <w:sz w:val="31"/>
          <w:szCs w:val="31"/>
          <w:color w:val="070707"/>
          <w:spacing w:val="12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8"/>
        </w:rPr>
        <w:t>Zenith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8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Angl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e</w:t>
      </w:r>
      <w:r>
        <w:rPr>
          <w:rFonts w:ascii="Arial" w:hAnsi="Arial" w:cs="Arial" w:eastAsia="Arial"/>
          <w:sz w:val="31"/>
          <w:szCs w:val="31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2"/>
        </w:rPr>
        <w:t>(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2"/>
        </w:rPr>
        <w:t>utilise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12"/>
        </w:rPr>
        <w:t>r</w:t>
      </w:r>
      <w:r>
        <w:rPr>
          <w:rFonts w:ascii="Arial" w:hAnsi="Arial" w:cs="Arial" w:eastAsia="Arial"/>
          <w:sz w:val="31"/>
          <w:szCs w:val="31"/>
          <w:color w:val="070707"/>
          <w:spacing w:val="-30"/>
          <w:w w:val="112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dans</w:t>
      </w:r>
      <w:r>
        <w:rPr>
          <w:rFonts w:ascii="Arial" w:hAnsi="Arial" w:cs="Arial" w:eastAsia="Arial"/>
          <w:sz w:val="31"/>
          <w:szCs w:val="31"/>
          <w:color w:val="070707"/>
          <w:spacing w:val="13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le</w:t>
      </w:r>
      <w:r>
        <w:rPr>
          <w:rFonts w:ascii="Arial" w:hAnsi="Arial" w:cs="Arial" w:eastAsia="Arial"/>
          <w:sz w:val="31"/>
          <w:szCs w:val="31"/>
          <w:color w:val="070707"/>
          <w:spacing w:val="24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réseau</w:t>
      </w:r>
      <w:r>
        <w:rPr>
          <w:rFonts w:ascii="Arial" w:hAnsi="Arial" w:cs="Arial" w:eastAsia="Arial"/>
          <w:sz w:val="31"/>
          <w:szCs w:val="31"/>
          <w:color w:val="070707"/>
          <w:spacing w:val="36"/>
          <w:w w:val="100"/>
        </w:rPr>
        <w:t> 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AERONET/PHOTONS</w:t>
      </w:r>
      <w:r>
        <w:rPr>
          <w:rFonts w:ascii="Arial" w:hAnsi="Arial" w:cs="Arial" w:eastAsia="Arial"/>
          <w:sz w:val="31"/>
          <w:szCs w:val="31"/>
          <w:color w:val="070707"/>
          <w:spacing w:val="0"/>
          <w:w w:val="100"/>
        </w:rPr>
        <w:t>)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93" w:lineRule="exact"/>
        <w:ind w:left="4745" w:right="605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pict>
          <v:shape style="position:absolute;margin-left:52.560001pt;margin-top:14.073715pt;width:521.280029pt;height:411.839996pt;mso-position-horizontal-relative:page;mso-position-vertical-relative:paragraph;z-index:-4347" type="#_x0000_t75">
            <v:imagedata r:id="rId222" o:title=""/>
          </v:shape>
        </w:pic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0"/>
          <w:w w:val="123"/>
        </w:rPr>
        <w:t>17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6"/>
          <w:w w:val="123"/>
        </w:rPr>
        <w:t>o</w:t>
      </w:r>
      <w:r>
        <w:rPr>
          <w:rFonts w:ascii="Times New Roman" w:hAnsi="Times New Roman" w:cs="Times New Roman" w:eastAsia="Times New Roman"/>
          <w:sz w:val="22"/>
          <w:szCs w:val="22"/>
          <w:color w:val="1C1C1A"/>
          <w:spacing w:val="0"/>
          <w:w w:val="123"/>
        </w:rPr>
        <w:t>•</w:t>
      </w:r>
      <w:r>
        <w:rPr>
          <w:rFonts w:ascii="Times New Roman" w:hAnsi="Times New Roman" w:cs="Times New Roman" w:eastAsia="Times New Roman"/>
          <w:sz w:val="22"/>
          <w:szCs w:val="22"/>
          <w:color w:val="1C1C1A"/>
          <w:spacing w:val="59"/>
          <w:w w:val="123"/>
        </w:rPr>
        <w:t> </w:t>
      </w:r>
      <w:r>
        <w:rPr>
          <w:rFonts w:ascii="Arial" w:hAnsi="Arial" w:cs="Arial" w:eastAsia="Arial"/>
          <w:sz w:val="29"/>
          <w:szCs w:val="29"/>
          <w:color w:val="342D85"/>
          <w:spacing w:val="0"/>
          <w:w w:val="100"/>
        </w:rPr>
        <w:t>N</w:t>
      </w:r>
      <w:r>
        <w:rPr>
          <w:rFonts w:ascii="Arial" w:hAnsi="Arial" w:cs="Arial" w:eastAsia="Arial"/>
          <w:sz w:val="29"/>
          <w:szCs w:val="29"/>
          <w:color w:val="342D85"/>
          <w:spacing w:val="-17"/>
          <w:w w:val="100"/>
        </w:rPr>
        <w:t>o</w:t>
      </w:r>
      <w:r>
        <w:rPr>
          <w:rFonts w:ascii="Arial" w:hAnsi="Arial" w:cs="Arial" w:eastAsia="Arial"/>
          <w:sz w:val="29"/>
          <w:szCs w:val="29"/>
          <w:color w:val="6256C6"/>
          <w:spacing w:val="0"/>
          <w:w w:val="100"/>
        </w:rPr>
        <w:t>r</w:t>
      </w:r>
      <w:r>
        <w:rPr>
          <w:rFonts w:ascii="Arial" w:hAnsi="Arial" w:cs="Arial" w:eastAsia="Arial"/>
          <w:sz w:val="29"/>
          <w:szCs w:val="29"/>
          <w:color w:val="423F7E"/>
          <w:spacing w:val="0"/>
          <w:w w:val="100"/>
        </w:rPr>
        <w:t>d</w:t>
      </w:r>
      <w:r>
        <w:rPr>
          <w:rFonts w:ascii="Arial" w:hAnsi="Arial" w:cs="Arial" w:eastAsia="Arial"/>
          <w:sz w:val="29"/>
          <w:szCs w:val="29"/>
          <w:color w:val="423F7E"/>
          <w:spacing w:val="0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423F7E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383838"/>
          <w:spacing w:val="0"/>
          <w:w w:val="128"/>
        </w:rPr>
        <w:t>17o•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440" w:bottom="280" w:left="440" w:right="1100"/>
          <w:headerReference w:type="default" r:id="rId221"/>
          <w:pgSz w:w="14400" w:h="10800" w:orient="landscape"/>
        </w:sectPr>
      </w:pPr>
      <w:rPr/>
    </w:p>
    <w:p>
      <w:pPr>
        <w:spacing w:before="36" w:after="0" w:line="240" w:lineRule="auto"/>
        <w:ind w:right="-20"/>
        <w:jc w:val="right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color w:val="383838"/>
          <w:w w:val="95"/>
        </w:rPr>
        <w:t>13</w:t>
      </w:r>
      <w:r>
        <w:rPr>
          <w:rFonts w:ascii="Courier New" w:hAnsi="Courier New" w:cs="Courier New" w:eastAsia="Courier New"/>
          <w:sz w:val="24"/>
          <w:szCs w:val="24"/>
          <w:color w:val="383838"/>
          <w:spacing w:val="-75"/>
          <w:w w:val="95"/>
        </w:rPr>
        <w:t>0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0"/>
          <w:w w:val="220"/>
        </w:rPr>
        <w:t>.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</w:rPr>
      </w:r>
    </w:p>
    <w:p>
      <w:pPr>
        <w:spacing w:before="0" w:after="0" w:line="313" w:lineRule="exact"/>
        <w:ind w:right="466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-10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625E5D"/>
          <w:spacing w:val="-19"/>
          <w:w w:val="125"/>
        </w:rPr>
        <w:t>j</w:t>
      </w:r>
      <w:r>
        <w:rPr>
          <w:rFonts w:ascii="Arial" w:hAnsi="Arial" w:cs="Arial" w:eastAsia="Arial"/>
          <w:sz w:val="29"/>
          <w:szCs w:val="29"/>
          <w:color w:val="494848"/>
          <w:spacing w:val="-18"/>
          <w:w w:val="112"/>
        </w:rPr>
        <w:t>u</w:t>
      </w:r>
      <w:r>
        <w:rPr>
          <w:rFonts w:ascii="Arial" w:hAnsi="Arial" w:cs="Arial" w:eastAsia="Arial"/>
          <w:sz w:val="29"/>
          <w:szCs w:val="29"/>
          <w:color w:val="625E5D"/>
          <w:spacing w:val="-12"/>
          <w:w w:val="197"/>
        </w:rPr>
        <w:t>i</w:t>
      </w:r>
      <w:r>
        <w:rPr>
          <w:rFonts w:ascii="Arial" w:hAnsi="Arial" w:cs="Arial" w:eastAsia="Arial"/>
          <w:sz w:val="29"/>
          <w:szCs w:val="29"/>
          <w:color w:val="494848"/>
          <w:spacing w:val="0"/>
          <w:w w:val="118"/>
        </w:rPr>
        <w:t>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275" w:lineRule="exact"/>
        <w:ind w:left="186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Courier New" w:hAnsi="Courier New" w:cs="Courier New" w:eastAsia="Courier New"/>
          <w:sz w:val="24"/>
          <w:szCs w:val="24"/>
          <w:color w:val="383838"/>
          <w:w w:val="95"/>
          <w:position w:val="2"/>
        </w:rPr>
        <w:t>12</w:t>
      </w:r>
      <w:r>
        <w:rPr>
          <w:rFonts w:ascii="Courier New" w:hAnsi="Courier New" w:cs="Courier New" w:eastAsia="Courier New"/>
          <w:sz w:val="24"/>
          <w:szCs w:val="24"/>
          <w:color w:val="383838"/>
          <w:spacing w:val="-75"/>
          <w:w w:val="95"/>
          <w:position w:val="2"/>
        </w:rPr>
        <w:t>0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0"/>
          <w:w w:val="220"/>
          <w:position w:val="2"/>
        </w:rPr>
        <w:t>.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-101"/>
          <w:w w:val="100"/>
          <w:position w:val="2"/>
        </w:rPr>
        <w:t> </w:t>
      </w:r>
      <w:r>
        <w:rPr>
          <w:rFonts w:ascii="Arial" w:hAnsi="Arial" w:cs="Arial" w:eastAsia="Arial"/>
          <w:sz w:val="16"/>
          <w:szCs w:val="16"/>
          <w:color w:val="A8996E"/>
          <w:spacing w:val="0"/>
          <w:w w:val="102"/>
          <w:position w:val="-7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121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  <w:position w:val="-1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9"/>
          <w:position w:val="-1"/>
        </w:rPr>
        <w:t>mai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right="494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A8996E"/>
          <w:spacing w:val="0"/>
          <w:w w:val="79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57" w:lineRule="exact"/>
        <w:ind w:right="417"/>
        <w:jc w:val="right"/>
        <w:tabs>
          <w:tab w:pos="82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Courier New" w:hAnsi="Courier New" w:cs="Courier New" w:eastAsia="Courier New"/>
          <w:sz w:val="24"/>
          <w:szCs w:val="24"/>
          <w:color w:val="383838"/>
          <w:w w:val="94"/>
          <w:position w:val="-4"/>
        </w:rPr>
        <w:t>110.</w:t>
      </w:r>
      <w:r>
        <w:rPr>
          <w:rFonts w:ascii="Courier New" w:hAnsi="Courier New" w:cs="Courier New" w:eastAsia="Courier New"/>
          <w:sz w:val="24"/>
          <w:szCs w:val="24"/>
          <w:color w:val="383838"/>
          <w:w w:val="100"/>
          <w:position w:val="-4"/>
        </w:rPr>
        <w:tab/>
      </w:r>
      <w:r>
        <w:rPr>
          <w:rFonts w:ascii="Courier New" w:hAnsi="Courier New" w:cs="Courier New" w:eastAsia="Courier New"/>
          <w:sz w:val="24"/>
          <w:szCs w:val="24"/>
          <w:color w:val="383838"/>
          <w:w w:val="100"/>
          <w:position w:val="-4"/>
        </w:rPr>
      </w:r>
      <w:r>
        <w:rPr>
          <w:rFonts w:ascii="Arial" w:hAnsi="Arial" w:cs="Arial" w:eastAsia="Arial"/>
          <w:sz w:val="18"/>
          <w:szCs w:val="18"/>
          <w:color w:val="A8996E"/>
          <w:spacing w:val="0"/>
          <w:w w:val="110"/>
          <w:position w:val="7"/>
        </w:rPr>
        <w:t>\.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69" w:lineRule="exact"/>
        <w:ind w:right="398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A8996E"/>
          <w:spacing w:val="0"/>
          <w:w w:val="166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83" w:lineRule="exact"/>
        <w:ind w:left="89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13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9"/>
        </w:rPr>
        <w:t>avr</w:t>
      </w:r>
      <w:r>
        <w:rPr>
          <w:rFonts w:ascii="Arial" w:hAnsi="Arial" w:cs="Arial" w:eastAsia="Arial"/>
          <w:sz w:val="29"/>
          <w:szCs w:val="29"/>
          <w:color w:val="383838"/>
          <w:spacing w:val="-36"/>
          <w:w w:val="109"/>
        </w:rPr>
        <w:t>i</w:t>
      </w:r>
      <w:r>
        <w:rPr>
          <w:rFonts w:ascii="Arial" w:hAnsi="Arial" w:cs="Arial" w:eastAsia="Arial"/>
          <w:sz w:val="29"/>
          <w:szCs w:val="29"/>
          <w:color w:val="625E5D"/>
          <w:spacing w:val="0"/>
          <w:w w:val="197"/>
        </w:rPr>
        <w:t>l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594"/>
        <w:jc w:val="right"/>
        <w:tabs>
          <w:tab w:pos="66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color w:val="494848"/>
          <w:w w:val="97"/>
        </w:rPr>
        <w:t>100</w:t>
      </w:r>
      <w:r>
        <w:rPr>
          <w:rFonts w:ascii="Courier New" w:hAnsi="Courier New" w:cs="Courier New" w:eastAsia="Courier New"/>
          <w:sz w:val="24"/>
          <w:szCs w:val="24"/>
          <w:color w:val="494848"/>
          <w:w w:val="100"/>
        </w:rPr>
        <w:tab/>
      </w:r>
      <w:r>
        <w:rPr>
          <w:rFonts w:ascii="Courier New" w:hAnsi="Courier New" w:cs="Courier New" w:eastAsia="Courier New"/>
          <w:sz w:val="24"/>
          <w:szCs w:val="24"/>
          <w:color w:val="494848"/>
          <w:w w:val="100"/>
        </w:rPr>
      </w:r>
      <w:r>
        <w:rPr>
          <w:rFonts w:ascii="Courier New" w:hAnsi="Courier New" w:cs="Courier New" w:eastAsia="Courier New"/>
          <w:sz w:val="24"/>
          <w:szCs w:val="24"/>
          <w:color w:val="ACA38A"/>
          <w:spacing w:val="0"/>
          <w:w w:val="214"/>
        </w:rPr>
        <w:t>\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</w:rPr>
      </w:r>
    </w:p>
    <w:p>
      <w:pPr>
        <w:spacing w:before="36" w:after="0" w:line="259" w:lineRule="exact"/>
        <w:ind w:left="2492" w:right="3427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24"/>
          <w:szCs w:val="24"/>
          <w:color w:val="383838"/>
          <w:w w:val="97"/>
          <w:position w:val="1"/>
        </w:rPr>
        <w:t>13</w:t>
      </w:r>
      <w:r>
        <w:rPr>
          <w:rFonts w:ascii="Courier New" w:hAnsi="Courier New" w:cs="Courier New" w:eastAsia="Courier New"/>
          <w:sz w:val="24"/>
          <w:szCs w:val="24"/>
          <w:color w:val="383838"/>
          <w:spacing w:val="-66"/>
          <w:w w:val="97"/>
          <w:position w:val="1"/>
        </w:rPr>
        <w:t>0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0"/>
          <w:w w:val="200"/>
          <w:position w:val="1"/>
        </w:rPr>
        <w:t>.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83" w:lineRule="exact"/>
        <w:ind w:left="2776" w:right="2879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23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625E5D"/>
          <w:spacing w:val="-19"/>
          <w:w w:val="125"/>
        </w:rPr>
        <w:t>j</w:t>
      </w:r>
      <w:r>
        <w:rPr>
          <w:rFonts w:ascii="Arial" w:hAnsi="Arial" w:cs="Arial" w:eastAsia="Arial"/>
          <w:sz w:val="29"/>
          <w:szCs w:val="29"/>
          <w:color w:val="494848"/>
          <w:spacing w:val="-8"/>
          <w:w w:val="112"/>
        </w:rPr>
        <w:t>u</w:t>
      </w:r>
      <w:r>
        <w:rPr>
          <w:rFonts w:ascii="Arial" w:hAnsi="Arial" w:cs="Arial" w:eastAsia="Arial"/>
          <w:sz w:val="29"/>
          <w:szCs w:val="29"/>
          <w:color w:val="625E5D"/>
          <w:spacing w:val="-2"/>
          <w:w w:val="197"/>
        </w:rPr>
        <w:t>i</w:t>
      </w:r>
      <w:r>
        <w:rPr>
          <w:rFonts w:ascii="Arial" w:hAnsi="Arial" w:cs="Arial" w:eastAsia="Arial"/>
          <w:sz w:val="29"/>
          <w:szCs w:val="29"/>
          <w:color w:val="494848"/>
          <w:spacing w:val="0"/>
          <w:w w:val="112"/>
        </w:rPr>
        <w:t>n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0" w:after="0" w:line="307" w:lineRule="exact"/>
        <w:ind w:left="2668" w:right="3002"/>
        <w:jc w:val="center"/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A8996E"/>
          <w:spacing w:val="0"/>
          <w:w w:val="65"/>
          <w:position w:val="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A8996E"/>
          <w:spacing w:val="0"/>
          <w:w w:val="65"/>
          <w:position w:val="7"/>
        </w:rPr>
        <w:t>   </w:t>
      </w:r>
      <w:r>
        <w:rPr>
          <w:rFonts w:ascii="Times New Roman" w:hAnsi="Times New Roman" w:cs="Times New Roman" w:eastAsia="Times New Roman"/>
          <w:sz w:val="21"/>
          <w:szCs w:val="21"/>
          <w:color w:val="A8996E"/>
          <w:spacing w:val="33"/>
          <w:w w:val="65"/>
          <w:position w:val="7"/>
        </w:rPr>
        <w:t> </w:t>
      </w:r>
      <w:r>
        <w:rPr>
          <w:rFonts w:ascii="Courier New" w:hAnsi="Courier New" w:cs="Courier New" w:eastAsia="Courier New"/>
          <w:sz w:val="24"/>
          <w:szCs w:val="24"/>
          <w:color w:val="383838"/>
          <w:spacing w:val="0"/>
          <w:w w:val="95"/>
          <w:position w:val="0"/>
        </w:rPr>
        <w:t>12</w:t>
      </w:r>
      <w:r>
        <w:rPr>
          <w:rFonts w:ascii="Courier New" w:hAnsi="Courier New" w:cs="Courier New" w:eastAsia="Courier New"/>
          <w:sz w:val="24"/>
          <w:szCs w:val="24"/>
          <w:color w:val="383838"/>
          <w:spacing w:val="-56"/>
          <w:w w:val="95"/>
          <w:position w:val="0"/>
        </w:rPr>
        <w:t>0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0"/>
          <w:w w:val="200"/>
          <w:position w:val="0"/>
        </w:rPr>
        <w:t>.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2603" w:right="2344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A8996E"/>
          <w:spacing w:val="0"/>
          <w:w w:val="68"/>
        </w:rPr>
        <w:t>,J</w:t>
      </w:r>
      <w:r>
        <w:rPr>
          <w:rFonts w:ascii="Times New Roman" w:hAnsi="Times New Roman" w:cs="Times New Roman" w:eastAsia="Times New Roman"/>
          <w:sz w:val="22"/>
          <w:szCs w:val="22"/>
          <w:color w:val="A8996E"/>
          <w:spacing w:val="0"/>
          <w:w w:val="68"/>
        </w:rPr>
        <w:t>   </w:t>
      </w:r>
      <w:r>
        <w:rPr>
          <w:rFonts w:ascii="Times New Roman" w:hAnsi="Times New Roman" w:cs="Times New Roman" w:eastAsia="Times New Roman"/>
          <w:sz w:val="22"/>
          <w:szCs w:val="22"/>
          <w:color w:val="A8996E"/>
          <w:spacing w:val="14"/>
          <w:w w:val="68"/>
        </w:rPr>
        <w:t> </w:t>
      </w:r>
      <w:r>
        <w:rPr>
          <w:rFonts w:ascii="Arial" w:hAnsi="Arial" w:cs="Arial" w:eastAsia="Arial"/>
          <w:sz w:val="19"/>
          <w:szCs w:val="19"/>
          <w:color w:val="A8996E"/>
          <w:spacing w:val="0"/>
          <w:w w:val="68"/>
          <w:i/>
        </w:rPr>
        <w:t>f</w:t>
      </w:r>
      <w:r>
        <w:rPr>
          <w:rFonts w:ascii="Arial" w:hAnsi="Arial" w:cs="Arial" w:eastAsia="Arial"/>
          <w:sz w:val="19"/>
          <w:szCs w:val="19"/>
          <w:color w:val="A8996E"/>
          <w:spacing w:val="0"/>
          <w:w w:val="68"/>
          <w:i/>
        </w:rPr>
        <w:t>    </w:t>
      </w:r>
      <w:r>
        <w:rPr>
          <w:rFonts w:ascii="Arial" w:hAnsi="Arial" w:cs="Arial" w:eastAsia="Arial"/>
          <w:sz w:val="19"/>
          <w:szCs w:val="19"/>
          <w:color w:val="A8996E"/>
          <w:spacing w:val="0"/>
          <w:w w:val="68"/>
          <w:i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26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625E5D"/>
          <w:spacing w:val="-19"/>
          <w:w w:val="125"/>
        </w:rPr>
        <w:t>j</w:t>
      </w:r>
      <w:r>
        <w:rPr>
          <w:rFonts w:ascii="Arial" w:hAnsi="Arial" w:cs="Arial" w:eastAsia="Arial"/>
          <w:sz w:val="29"/>
          <w:szCs w:val="29"/>
          <w:color w:val="494848"/>
          <w:spacing w:val="-31"/>
          <w:w w:val="118"/>
        </w:rPr>
        <w:t>u</w:t>
      </w:r>
      <w:r>
        <w:rPr>
          <w:rFonts w:ascii="Arial" w:hAnsi="Arial" w:cs="Arial" w:eastAsia="Arial"/>
          <w:sz w:val="29"/>
          <w:szCs w:val="29"/>
          <w:color w:val="625E5D"/>
          <w:spacing w:val="0"/>
          <w:w w:val="226"/>
        </w:rPr>
        <w:t>i</w:t>
      </w:r>
      <w:r>
        <w:rPr>
          <w:rFonts w:ascii="Arial" w:hAnsi="Arial" w:cs="Arial" w:eastAsia="Arial"/>
          <w:sz w:val="29"/>
          <w:szCs w:val="29"/>
          <w:color w:val="494848"/>
          <w:spacing w:val="0"/>
          <w:w w:val="108"/>
        </w:rPr>
        <w:t>llet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801" w:right="2704"/>
        <w:jc w:val="center"/>
        <w:tabs>
          <w:tab w:pos="3200" w:val="left"/>
        </w:tabs>
        <w:rPr>
          <w:rFonts w:ascii="Courier New" w:hAnsi="Courier New" w:cs="Courier New" w:eastAsia="Courier New"/>
          <w:sz w:val="24"/>
          <w:szCs w:val="24"/>
        </w:rPr>
      </w:pPr>
      <w:rPr/>
      <w:r>
        <w:rPr>
          <w:rFonts w:ascii="Courier New" w:hAnsi="Courier New" w:cs="Courier New" w:eastAsia="Courier New"/>
          <w:sz w:val="24"/>
          <w:szCs w:val="24"/>
          <w:color w:val="A8996E"/>
          <w:spacing w:val="0"/>
          <w:w w:val="31"/>
        </w:rPr>
        <w:t>""'"</w:t>
      </w:r>
      <w:r>
        <w:rPr>
          <w:rFonts w:ascii="Courier New" w:hAnsi="Courier New" w:cs="Courier New" w:eastAsia="Courier New"/>
          <w:sz w:val="24"/>
          <w:szCs w:val="24"/>
          <w:color w:val="A8996E"/>
          <w:spacing w:val="0"/>
          <w:w w:val="100"/>
        </w:rPr>
        <w:tab/>
      </w:r>
      <w:r>
        <w:rPr>
          <w:rFonts w:ascii="Courier New" w:hAnsi="Courier New" w:cs="Courier New" w:eastAsia="Courier New"/>
          <w:sz w:val="24"/>
          <w:szCs w:val="24"/>
          <w:color w:val="A8996E"/>
          <w:spacing w:val="0"/>
          <w:w w:val="100"/>
        </w:rPr>
      </w:r>
      <w:r>
        <w:rPr>
          <w:rFonts w:ascii="Courier New" w:hAnsi="Courier New" w:cs="Courier New" w:eastAsia="Courier New"/>
          <w:sz w:val="24"/>
          <w:szCs w:val="24"/>
          <w:color w:val="494848"/>
          <w:spacing w:val="0"/>
          <w:w w:val="95"/>
        </w:rPr>
        <w:t>11</w:t>
      </w:r>
      <w:r>
        <w:rPr>
          <w:rFonts w:ascii="Courier New" w:hAnsi="Courier New" w:cs="Courier New" w:eastAsia="Courier New"/>
          <w:sz w:val="24"/>
          <w:szCs w:val="24"/>
          <w:color w:val="494848"/>
          <w:spacing w:val="-63"/>
          <w:w w:val="95"/>
        </w:rPr>
        <w:t>0</w:t>
      </w:r>
      <w:r>
        <w:rPr>
          <w:rFonts w:ascii="Courier New" w:hAnsi="Courier New" w:cs="Courier New" w:eastAsia="Courier New"/>
          <w:sz w:val="24"/>
          <w:szCs w:val="24"/>
          <w:color w:val="1C1C1A"/>
          <w:spacing w:val="0"/>
          <w:w w:val="200"/>
        </w:rPr>
        <w:t>.</w:t>
      </w:r>
      <w:r>
        <w:rPr>
          <w:rFonts w:ascii="Courier New" w:hAnsi="Courier New" w:cs="Courier New" w:eastAsia="Courier New"/>
          <w:sz w:val="24"/>
          <w:szCs w:val="24"/>
          <w:color w:val="000000"/>
          <w:spacing w:val="0"/>
          <w:w w:val="100"/>
        </w:rPr>
      </w:r>
    </w:p>
    <w:p>
      <w:pPr>
        <w:spacing w:before="23" w:after="0" w:line="240" w:lineRule="auto"/>
        <w:ind w:left="3236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ACA38A"/>
          <w:spacing w:val="0"/>
          <w:w w:val="100"/>
        </w:rPr>
        <w:t>.</w:t>
      </w:r>
      <w:r>
        <w:rPr>
          <w:rFonts w:ascii="Arial" w:hAnsi="Arial" w:cs="Arial" w:eastAsia="Arial"/>
          <w:sz w:val="29"/>
          <w:szCs w:val="29"/>
          <w:color w:val="ACA38A"/>
          <w:spacing w:val="29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4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7"/>
        </w:rPr>
        <w:t>août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7" w:lineRule="exact"/>
        <w:ind w:left="2883" w:right="3503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A8996E"/>
          <w:spacing w:val="0"/>
          <w:w w:val="52"/>
          <w:position w:val="-1"/>
        </w:rPr>
        <w:t>·:....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31" w:lineRule="exact"/>
        <w:ind w:left="2616" w:right="-20"/>
        <w:jc w:val="left"/>
        <w:tabs>
          <w:tab w:pos="310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ACA38A"/>
          <w:spacing w:val="0"/>
          <w:w w:val="177"/>
          <w:position w:val="-4"/>
        </w:rPr>
        <w:t>/</w:t>
      </w:r>
      <w:r>
        <w:rPr>
          <w:rFonts w:ascii="Arial" w:hAnsi="Arial" w:cs="Arial" w:eastAsia="Arial"/>
          <w:sz w:val="29"/>
          <w:szCs w:val="29"/>
          <w:color w:val="ACA38A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29"/>
          <w:szCs w:val="29"/>
          <w:color w:val="ACA38A"/>
          <w:spacing w:val="0"/>
          <w:w w:val="100"/>
          <w:position w:val="-4"/>
        </w:rPr>
        <w:t>"</w:t>
      </w:r>
      <w:r>
        <w:rPr>
          <w:rFonts w:ascii="Arial" w:hAnsi="Arial" w:cs="Arial" w:eastAsia="Arial"/>
          <w:sz w:val="29"/>
          <w:szCs w:val="29"/>
          <w:color w:val="ACA38A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ACA38A"/>
          <w:spacing w:val="0"/>
          <w:w w:val="443"/>
          <w:position w:val="-4"/>
        </w:rPr>
        <w:t>,</w:t>
      </w:r>
      <w:r>
        <w:rPr>
          <w:rFonts w:ascii="Arial" w:hAnsi="Arial" w:cs="Arial" w:eastAsia="Arial"/>
          <w:sz w:val="29"/>
          <w:szCs w:val="29"/>
          <w:color w:val="ACA38A"/>
          <w:spacing w:val="-191"/>
          <w:w w:val="443"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  <w:position w:val="-4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5"/>
          <w:position w:val="-4"/>
        </w:rPr>
        <w:t>septembre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right="-20"/>
        <w:jc w:val="left"/>
        <w:tabs>
          <w:tab w:pos="3580" w:val="left"/>
        </w:tabs>
        <w:rPr>
          <w:rFonts w:ascii="Arial" w:hAnsi="Arial" w:cs="Arial" w:eastAsia="Arial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361"/>
          <w:position w:val="1"/>
        </w:rPr>
        <w:t>t--t-</w:t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361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-118"/>
          <w:w w:val="36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4848"/>
          <w:spacing w:val="0"/>
          <w:w w:val="206"/>
          <w:position w:val="1"/>
        </w:rPr>
        <w:t>t---t</w:t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109"/>
          <w:position w:val="1"/>
        </w:rPr>
        <w:t>"'""b"'---'+""?"--+</w:t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110"/>
          <w:position w:val="1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25E5D"/>
          <w:spacing w:val="0"/>
          <w:w w:val="100"/>
          <w:position w:val="1"/>
        </w:rPr>
      </w:r>
      <w:r>
        <w:rPr>
          <w:rFonts w:ascii="Arial" w:hAnsi="Arial" w:cs="Arial" w:eastAsia="Arial"/>
          <w:sz w:val="29"/>
          <w:szCs w:val="29"/>
          <w:color w:val="423F7E"/>
          <w:spacing w:val="0"/>
          <w:w w:val="107"/>
          <w:position w:val="1"/>
        </w:rPr>
        <w:t>Est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40" w:right="1100"/>
          <w:cols w:num="2" w:equalWidth="0">
            <w:col w:w="2938" w:space="3265"/>
            <w:col w:w="6657"/>
          </w:cols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/>
        <w:pict>
          <v:group style="position:absolute;margin-left:0pt;margin-top:522.179993pt;width:70.56pt;height:.1pt;mso-position-horizontal-relative:page;mso-position-vertical-relative:page;z-index:-4346" coordorigin="0,10444" coordsize="1411,2">
            <v:shape style="position:absolute;left:0;top:10444;width:1411;height:2" coordorigin="0,10444" coordsize="1411,0" path="m0,10444l1411,10444e" filled="f" stroked="t" strokeweight="1.08pt" strokecolor="#B8B8B8">
              <v:path arrowok="t"/>
            </v:shape>
          </v:group>
          <w10:wrap type="none"/>
        </w:pict>
      </w:r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327" w:lineRule="exact"/>
        <w:ind w:left="561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  <w:position w:val="-1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29"/>
          <w:szCs w:val="29"/>
          <w:color w:val="494848"/>
          <w:spacing w:val="0"/>
          <w:w w:val="107"/>
          <w:position w:val="-1"/>
        </w:rPr>
        <w:t>févri</w:t>
      </w:r>
      <w:r>
        <w:rPr>
          <w:rFonts w:ascii="Arial" w:hAnsi="Arial" w:cs="Arial" w:eastAsia="Arial"/>
          <w:sz w:val="29"/>
          <w:szCs w:val="29"/>
          <w:color w:val="494848"/>
          <w:spacing w:val="-20"/>
          <w:w w:val="108"/>
          <w:position w:val="-1"/>
        </w:rPr>
        <w:t>e</w:t>
      </w:r>
      <w:r>
        <w:rPr>
          <w:rFonts w:ascii="Arial" w:hAnsi="Arial" w:cs="Arial" w:eastAsia="Arial"/>
          <w:sz w:val="29"/>
          <w:szCs w:val="29"/>
          <w:color w:val="625E5D"/>
          <w:spacing w:val="0"/>
          <w:w w:val="114"/>
          <w:position w:val="-1"/>
        </w:rPr>
        <w:t>r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3" w:after="0" w:line="297" w:lineRule="exact"/>
        <w:ind w:right="1664"/>
        <w:jc w:val="righ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  <w:position w:val="-3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29"/>
          <w:szCs w:val="29"/>
          <w:color w:val="494848"/>
          <w:spacing w:val="0"/>
          <w:w w:val="107"/>
          <w:position w:val="-3"/>
        </w:rPr>
        <w:t>novembre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201" w:lineRule="exact"/>
        <w:ind w:right="3150"/>
        <w:jc w:val="righ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383838"/>
          <w:w w:val="92"/>
          <w:position w:val="-5"/>
        </w:rPr>
        <w:t>e</w:t>
      </w:r>
      <w:r>
        <w:rPr>
          <w:rFonts w:ascii="Times New Roman" w:hAnsi="Times New Roman" w:cs="Times New Roman" w:eastAsia="Times New Roman"/>
          <w:sz w:val="31"/>
          <w:szCs w:val="31"/>
          <w:color w:val="383838"/>
          <w:spacing w:val="-15"/>
          <w:w w:val="93"/>
          <w:position w:val="-5"/>
        </w:rPr>
        <w:t>o</w:t>
      </w:r>
      <w:r>
        <w:rPr>
          <w:rFonts w:ascii="Times New Roman" w:hAnsi="Times New Roman" w:cs="Times New Roman" w:eastAsia="Times New Roman"/>
          <w:sz w:val="31"/>
          <w:szCs w:val="31"/>
          <w:color w:val="1C1C1A"/>
          <w:spacing w:val="0"/>
          <w:w w:val="225"/>
          <w:position w:val="-5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361" w:lineRule="exact"/>
        <w:ind w:left="8409" w:right="-20"/>
        <w:jc w:val="left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44"/>
          <w:szCs w:val="44"/>
          <w:color w:val="B8AA75"/>
          <w:spacing w:val="-17"/>
          <w:w w:val="48"/>
          <w:position w:val="1"/>
        </w:rPr>
        <w:t>.</w:t>
      </w:r>
      <w:r>
        <w:rPr>
          <w:rFonts w:ascii="Arial" w:hAnsi="Arial" w:cs="Arial" w:eastAsia="Arial"/>
          <w:sz w:val="44"/>
          <w:szCs w:val="44"/>
          <w:color w:val="95876D"/>
          <w:spacing w:val="0"/>
          <w:w w:val="190"/>
          <w:position w:val="1"/>
        </w:rPr>
        <w:t>0</w:t>
      </w:r>
      <w:r>
        <w:rPr>
          <w:rFonts w:ascii="Arial" w:hAnsi="Arial" w:cs="Arial" w:eastAsia="Arial"/>
          <w:sz w:val="44"/>
          <w:szCs w:val="44"/>
          <w:color w:val="95876D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0"/>
          <w:position w:val="1"/>
        </w:rPr>
        <w:t>21</w:t>
      </w:r>
      <w:r>
        <w:rPr>
          <w:rFonts w:ascii="Arial" w:hAnsi="Arial" w:cs="Arial" w:eastAsia="Arial"/>
          <w:sz w:val="29"/>
          <w:szCs w:val="29"/>
          <w:color w:val="383838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29"/>
          <w:szCs w:val="29"/>
          <w:color w:val="383838"/>
          <w:spacing w:val="0"/>
          <w:w w:val="106"/>
          <w:position w:val="1"/>
        </w:rPr>
        <w:t>décembre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2" w:after="0" w:line="240" w:lineRule="auto"/>
        <w:ind w:left="2109" w:right="-20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pict>
          <v:group style="position:absolute;margin-left:128.160004pt;margin-top:74.557869pt;width:76.320pt;height:.1pt;mso-position-horizontal-relative:page;mso-position-vertical-relative:paragraph;z-index:-4345" coordorigin="2563,1491" coordsize="1526,2">
            <v:shape style="position:absolute;left:2563;top:1491;width:1526;height:2" coordorigin="2563,1491" coordsize="1526,0" path="m2563,1491l4090,1491e" filled="f" stroked="t" strokeweight="1.44pt" strokecolor="#CFCFCF">
              <v:path arrowok="t"/>
            </v:shape>
          </v:group>
          <w10:wrap type="none"/>
        </w:pict>
      </w:r>
      <w:r>
        <w:rPr/>
        <w:pict>
          <v:group style="position:absolute;margin-left:405.359985pt;margin-top:73.837868pt;width:192.96pt;height:1.44pt;mso-position-horizontal-relative:page;mso-position-vertical-relative:paragraph;z-index:-4344" coordorigin="8107,1477" coordsize="3859,29">
            <v:group style="position:absolute;left:8122;top:1491;width:1469;height:2" coordorigin="8122,1491" coordsize="1469,2">
              <v:shape style="position:absolute;left:8122;top:1491;width:1469;height:2" coordorigin="8122,1491" coordsize="1469,0" path="m8122,1491l9590,1491e" filled="f" stroked="t" strokeweight="1.44pt" strokecolor="#D4D4D4">
                <v:path arrowok="t"/>
              </v:shape>
            </v:group>
            <v:group style="position:absolute;left:9612;top:1491;width:2340;height:2" coordorigin="9612,1491" coordsize="2340,2">
              <v:shape style="position:absolute;left:9612;top:1491;width:2340;height:2" coordorigin="9612,1491" coordsize="2340,0" path="m9612,1491l11952,1491e" filled="f" stroked="t" strokeweight="1.44pt" strokecolor="#CFCFC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2"/>
          <w:szCs w:val="22"/>
          <w:color w:val="80494F"/>
          <w:spacing w:val="-8"/>
          <w:w w:val="106"/>
        </w:rPr>
        <w:t>4</w:t>
      </w:r>
      <w:r>
        <w:rPr>
          <w:rFonts w:ascii="Arial" w:hAnsi="Arial" w:cs="Arial" w:eastAsia="Arial"/>
          <w:sz w:val="22"/>
          <w:szCs w:val="22"/>
          <w:color w:val="625E5D"/>
          <w:spacing w:val="0"/>
          <w:w w:val="117"/>
        </w:rPr>
        <w:t>7</w:t>
      </w:r>
      <w:r>
        <w:rPr>
          <w:rFonts w:ascii="Arial" w:hAnsi="Arial" w:cs="Arial" w:eastAsia="Arial"/>
          <w:sz w:val="22"/>
          <w:szCs w:val="22"/>
          <w:color w:val="625E5D"/>
          <w:spacing w:val="-21"/>
          <w:w w:val="116"/>
        </w:rPr>
        <w:t>.</w:t>
      </w:r>
      <w:r>
        <w:rPr>
          <w:rFonts w:ascii="Arial" w:hAnsi="Arial" w:cs="Arial" w:eastAsia="Arial"/>
          <w:sz w:val="22"/>
          <w:szCs w:val="22"/>
          <w:color w:val="80494F"/>
          <w:spacing w:val="0"/>
          <w:w w:val="111"/>
        </w:rPr>
        <w:t>5°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40" w:right="1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8" w:lineRule="exact"/>
        <w:ind w:left="107" w:right="-123"/>
        <w:jc w:val="left"/>
        <w:rPr>
          <w:rFonts w:ascii="Times New Roman" w:hAnsi="Times New Roman" w:cs="Times New Roman" w:eastAsia="Times New Roman"/>
          <w:sz w:val="55"/>
          <w:szCs w:val="55"/>
        </w:rPr>
      </w:pPr>
      <w:rPr/>
      <w:r>
        <w:rPr>
          <w:rFonts w:ascii="Times New Roman" w:hAnsi="Times New Roman" w:cs="Times New Roman" w:eastAsia="Times New Roman"/>
          <w:sz w:val="55"/>
          <w:szCs w:val="55"/>
          <w:color w:val="010101"/>
          <w:w w:val="108"/>
          <w:b/>
          <w:bCs/>
          <w:position w:val="-23"/>
        </w:rPr>
        <w:t>A</w:t>
      </w:r>
      <w:r>
        <w:rPr>
          <w:rFonts w:ascii="Times New Roman" w:hAnsi="Times New Roman" w:cs="Times New Roman" w:eastAsia="Times New Roman"/>
          <w:sz w:val="55"/>
          <w:szCs w:val="55"/>
          <w:color w:val="010101"/>
          <w:spacing w:val="-42"/>
          <w:w w:val="107"/>
          <w:b/>
          <w:bCs/>
          <w:position w:val="-23"/>
        </w:rPr>
        <w:t>G</w:t>
      </w:r>
      <w:r>
        <w:rPr>
          <w:rFonts w:ascii="Times New Roman" w:hAnsi="Times New Roman" w:cs="Times New Roman" w:eastAsia="Times New Roman"/>
          <w:sz w:val="55"/>
          <w:szCs w:val="55"/>
          <w:color w:val="212323"/>
          <w:spacing w:val="0"/>
          <w:w w:val="105"/>
          <w:b/>
          <w:bCs/>
          <w:position w:val="-23"/>
        </w:rPr>
        <w:t>T</w:t>
      </w:r>
      <w:r>
        <w:rPr>
          <w:rFonts w:ascii="Times New Roman" w:hAnsi="Times New Roman" w:cs="Times New Roman" w:eastAsia="Times New Roman"/>
          <w:sz w:val="55"/>
          <w:szCs w:val="55"/>
          <w:color w:val="000000"/>
          <w:spacing w:val="0"/>
          <w:w w:val="100"/>
          <w:position w:val="0"/>
        </w:rPr>
      </w:r>
    </w:p>
    <w:p>
      <w:pPr>
        <w:spacing w:before="64" w:after="0" w:line="240" w:lineRule="auto"/>
        <w:ind w:right="1149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00"/>
          <w:b/>
          <w:bCs/>
        </w:rPr>
        <w:t>R#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4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75"/>
          <w:b/>
          <w:bCs/>
        </w:rPr>
        <w:t>P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25"/>
          <w:w w:val="75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98"/>
          <w:b/>
          <w:bCs/>
        </w:rPr>
        <w:t>#PO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41" w:after="0" w:line="240" w:lineRule="auto"/>
        <w:ind w:right="806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5.240005pt;margin-top:-13.994755pt;width:200.293329pt;height:34.5pt;mso-position-horizontal-relative:page;mso-position-vertical-relative:paragraph;z-index:-4340" type="#_x0000_t202" filled="f" stroked="f">
            <v:textbox inset="0,0,0,0">
              <w:txbxContent>
                <w:p>
                  <w:pPr>
                    <w:spacing w:before="0" w:after="0" w:line="690" w:lineRule="exact"/>
                    <w:ind w:right="-144"/>
                    <w:jc w:val="left"/>
                    <w:rPr>
                      <w:rFonts w:ascii="Arial" w:hAnsi="Arial" w:cs="Arial" w:eastAsia="Arial"/>
                      <w:sz w:val="69"/>
                      <w:szCs w:val="69"/>
                    </w:rPr>
                  </w:pPr>
                  <w:rPr/>
                  <w:r>
                    <w:rPr>
                      <w:rFonts w:ascii="Arial" w:hAnsi="Arial" w:cs="Arial" w:eastAsia="Arial"/>
                      <w:sz w:val="69"/>
                      <w:szCs w:val="69"/>
                      <w:color w:val="010101"/>
                      <w:spacing w:val="0"/>
                      <w:w w:val="100"/>
                      <w:b/>
                      <w:bCs/>
                      <w:position w:val="-1"/>
                    </w:rPr>
                    <w:t>Abaqu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10101"/>
                      <w:spacing w:val="0"/>
                      <w:w w:val="100"/>
                      <w:b/>
                      <w:bCs/>
                      <w:position w:val="-1"/>
                    </w:rPr>
                    <w:t>e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10101"/>
                      <w:spacing w:val="-74"/>
                      <w:w w:val="100"/>
                      <w:b/>
                      <w:bCs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10101"/>
                      <w:spacing w:val="0"/>
                      <w:w w:val="100"/>
                      <w:b/>
                      <w:bCs/>
                      <w:position w:val="-1"/>
                    </w:rPr>
                    <w:t>AOT</w:t>
                  </w:r>
                  <w:r>
                    <w:rPr>
                      <w:rFonts w:ascii="Arial" w:hAnsi="Arial" w:cs="Arial" w:eastAsia="Arial"/>
                      <w:sz w:val="69"/>
                      <w:szCs w:val="6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8"/>
          <w:szCs w:val="28"/>
          <w:color w:val="010101"/>
          <w:spacing w:val="0"/>
          <w:w w:val="108"/>
          <w:b/>
          <w:bCs/>
        </w:rPr>
        <w:t>À=540nm</w:t>
      </w:r>
      <w:r>
        <w:rPr>
          <w:rFonts w:ascii="Arial" w:hAnsi="Arial" w:cs="Arial" w:eastAsia="Arial"/>
          <w:sz w:val="28"/>
          <w:szCs w:val="28"/>
          <w:color w:val="010101"/>
          <w:spacing w:val="20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97"/>
          <w:b/>
          <w:bCs/>
        </w:rPr>
        <w:t>(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96"/>
          <w:b/>
          <w:bCs/>
        </w:rPr>
        <w:t>vert</w:t>
      </w:r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97"/>
          <w:b/>
          <w:bCs/>
        </w:rPr>
        <w:t>)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135" w:lineRule="exact"/>
        <w:ind w:right="215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8C8C8C"/>
          <w:spacing w:val="0"/>
          <w:w w:val="600"/>
          <w:position w:val="-3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0" w:lineRule="atLeast"/>
        <w:ind w:right="1909"/>
        <w:jc w:val="righ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010101"/>
          <w:spacing w:val="0"/>
          <w:w w:val="103"/>
          <w:b/>
          <w:bCs/>
        </w:rPr>
        <w:t>Tr=O.ll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</w:rPr>
      </w:r>
    </w:p>
    <w:p>
      <w:pPr>
        <w:jc w:val="right"/>
        <w:spacing w:after="0"/>
        <w:sectPr>
          <w:pgMar w:header="0" w:footer="0" w:top="180" w:bottom="280" w:left="80" w:right="0"/>
          <w:headerReference w:type="default" r:id="rId223"/>
          <w:pgSz w:w="14400" w:h="10800" w:orient="landscape"/>
          <w:cols w:num="2" w:equalWidth="0">
            <w:col w:w="1340" w:space="3685"/>
            <w:col w:w="9295"/>
          </w:cols>
        </w:sectPr>
      </w:pPr>
      <w:rPr/>
    </w:p>
    <w:p>
      <w:pPr>
        <w:spacing w:before="0" w:after="0" w:line="17" w:lineRule="exact"/>
        <w:ind w:left="482" w:right="-63"/>
        <w:jc w:val="left"/>
        <w:tabs>
          <w:tab w:pos="110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-14"/>
          <w:w w:val="132"/>
          <w:position w:val="3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A57EAF"/>
          <w:spacing w:val="-7"/>
          <w:w w:val="178"/>
          <w:position w:val="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12323"/>
          <w:spacing w:val="0"/>
          <w:w w:val="299"/>
          <w:position w:val="3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212323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12323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76"/>
          <w:position w:val="3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4" w:after="0" w:line="97" w:lineRule="exact"/>
        <w:ind w:left="386" w:right="43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.080002pt;margin-top:5.5344pt;width:7.31136pt;height:24pt;mso-position-horizontal-relative:page;mso-position-vertical-relative:paragraph;z-index:-4338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A149A1"/>
                      <w:spacing w:val="-23"/>
                      <w:w w:val="55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149A1"/>
                      <w:spacing w:val="-29"/>
                      <w:w w:val="90"/>
                      <w:position w:val="7"/>
                    </w:rPr>
                    <w:t>\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A149A1"/>
                      <w:spacing w:val="0"/>
                      <w:w w:val="55"/>
                      <w:position w:val="0"/>
                    </w:rPr>
                    <w:t>'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1"/>
          <w:w w:val="110"/>
          <w:position w:val="-6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7"/>
          <w:w w:val="133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47"/>
          <w:position w:val="-6"/>
        </w:rPr>
        <w:t>l5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61" w:lineRule="atLeast"/>
        <w:ind w:right="-20"/>
        <w:jc w:val="left"/>
        <w:tabs>
          <w:tab w:pos="260" w:val="left"/>
          <w:tab w:pos="1216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3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0"/>
          <w:w w:val="421"/>
          <w:position w:val="10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29" w:lineRule="exact"/>
        <w:ind w:left="50" w:right="-20"/>
        <w:jc w:val="left"/>
        <w:tabs>
          <w:tab w:pos="320" w:val="left"/>
          <w:tab w:pos="4500" w:val="left"/>
          <w:tab w:pos="1216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1.919983pt;margin-top:3.24402pt;width:16.308676pt;height:7.5pt;mso-position-horizontal-relative:page;mso-position-vertical-relative:paragraph;z-index:-433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Arial" w:hAnsi="Arial" w:cs="Arial" w:eastAsia="Arial"/>
                      <w:sz w:val="15"/>
                      <w:szCs w:val="15"/>
                    </w:rPr>
                  </w:pPr>
                  <w:rPr/>
                  <w:r>
                    <w:rPr>
                      <w:rFonts w:ascii="Arial" w:hAnsi="Arial" w:cs="Arial" w:eastAsia="Arial"/>
                      <w:sz w:val="15"/>
                      <w:szCs w:val="15"/>
                      <w:color w:val="010101"/>
                      <w:spacing w:val="0"/>
                      <w:w w:val="600"/>
                    </w:rPr>
                    <w:t>-</w:t>
                  </w:r>
                  <w:r>
                    <w:rPr>
                      <w:rFonts w:ascii="Arial" w:hAnsi="Arial" w:cs="Arial" w:eastAsia="Arial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8"/>
          <w:szCs w:val="18"/>
          <w:color w:val="D354D3"/>
          <w:spacing w:val="0"/>
          <w:w w:val="143"/>
          <w:position w:val="-3"/>
        </w:rPr>
        <w:t>\</w:t>
      </w:r>
      <w:r>
        <w:rPr>
          <w:rFonts w:ascii="Arial" w:hAnsi="Arial" w:cs="Arial" w:eastAsia="Arial"/>
          <w:sz w:val="18"/>
          <w:szCs w:val="18"/>
          <w:color w:val="D354D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8"/>
          <w:szCs w:val="18"/>
          <w:color w:val="D354D3"/>
          <w:spacing w:val="0"/>
          <w:w w:val="100"/>
          <w:position w:val="-3"/>
        </w:rPr>
      </w:r>
      <w:r>
        <w:rPr>
          <w:rFonts w:ascii="Arial" w:hAnsi="Arial" w:cs="Arial" w:eastAsia="Arial"/>
          <w:sz w:val="19"/>
          <w:szCs w:val="19"/>
          <w:color w:val="44449C"/>
          <w:spacing w:val="0"/>
          <w:w w:val="100"/>
          <w:position w:val="-3"/>
        </w:rPr>
        <w:t>\</w:t>
      </w:r>
      <w:r>
        <w:rPr>
          <w:rFonts w:ascii="Arial" w:hAnsi="Arial" w:cs="Arial" w:eastAsia="Arial"/>
          <w:sz w:val="19"/>
          <w:szCs w:val="19"/>
          <w:color w:val="44449C"/>
          <w:spacing w:val="-41"/>
          <w:w w:val="100"/>
          <w:position w:val="-3"/>
        </w:rPr>
        <w:t> </w:t>
      </w:r>
      <w:r>
        <w:rPr>
          <w:rFonts w:ascii="Arial" w:hAnsi="Arial" w:cs="Arial" w:eastAsia="Arial"/>
          <w:sz w:val="19"/>
          <w:szCs w:val="19"/>
          <w:color w:val="44449C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9"/>
          <w:szCs w:val="19"/>
          <w:color w:val="44449C"/>
          <w:spacing w:val="0"/>
          <w:w w:val="100"/>
          <w:position w:val="-3"/>
        </w:rPr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5"/>
        </w:rPr>
        <w:t>AOT</w:t>
      </w:r>
      <w:r>
        <w:rPr>
          <w:rFonts w:ascii="Arial" w:hAnsi="Arial" w:cs="Arial" w:eastAsia="Arial"/>
          <w:sz w:val="22"/>
          <w:szCs w:val="22"/>
          <w:color w:val="010101"/>
          <w:spacing w:val="36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11"/>
          <w:b/>
          <w:bCs/>
          <w:position w:val="5"/>
        </w:rPr>
        <w:t>f</w:t>
      </w:r>
      <w:r>
        <w:rPr>
          <w:rFonts w:ascii="Arial" w:hAnsi="Arial" w:cs="Arial" w:eastAsia="Arial"/>
          <w:sz w:val="22"/>
          <w:szCs w:val="22"/>
          <w:color w:val="010101"/>
          <w:spacing w:val="-11"/>
          <w:w w:val="111"/>
          <w:b/>
          <w:bCs/>
          <w:position w:val="5"/>
        </w:rPr>
        <w:t>c</w:t>
      </w:r>
      <w:r>
        <w:rPr>
          <w:rFonts w:ascii="Arial" w:hAnsi="Arial" w:cs="Arial" w:eastAsia="Arial"/>
          <w:sz w:val="22"/>
          <w:szCs w:val="22"/>
          <w:color w:val="0A0823"/>
          <w:spacing w:val="0"/>
          <w:w w:val="111"/>
          <w:b/>
          <w:bCs/>
          <w:position w:val="5"/>
        </w:rPr>
        <w:t>t</w:t>
      </w:r>
      <w:r>
        <w:rPr>
          <w:rFonts w:ascii="Arial" w:hAnsi="Arial" w:cs="Arial" w:eastAsia="Arial"/>
          <w:sz w:val="22"/>
          <w:szCs w:val="22"/>
          <w:color w:val="0A0823"/>
          <w:spacing w:val="-9"/>
          <w:w w:val="111"/>
          <w:b/>
          <w:bCs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5"/>
        </w:rPr>
        <w:t>d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5"/>
        </w:rPr>
        <w:t>e</w:t>
      </w:r>
      <w:r>
        <w:rPr>
          <w:rFonts w:ascii="Arial" w:hAnsi="Arial" w:cs="Arial" w:eastAsia="Arial"/>
          <w:sz w:val="22"/>
          <w:szCs w:val="22"/>
          <w:color w:val="010101"/>
          <w:spacing w:val="19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2F1615"/>
          <w:spacing w:val="-7"/>
          <w:w w:val="100"/>
          <w:b/>
          <w:bCs/>
          <w:position w:val="5"/>
        </w:rPr>
        <w:t>l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5"/>
        </w:rPr>
        <w:t>a</w:t>
      </w:r>
      <w:r>
        <w:rPr>
          <w:rFonts w:ascii="Arial" w:hAnsi="Arial" w:cs="Arial" w:eastAsia="Arial"/>
          <w:sz w:val="22"/>
          <w:szCs w:val="22"/>
          <w:color w:val="010101"/>
          <w:spacing w:val="25"/>
          <w:w w:val="100"/>
          <w:b/>
          <w:bCs/>
          <w:position w:val="5"/>
        </w:rPr>
        <w:t> 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5"/>
        </w:rPr>
        <w:t>Tra</w:t>
      </w:r>
      <w:r>
        <w:rPr>
          <w:rFonts w:ascii="Arial" w:hAnsi="Arial" w:cs="Arial" w:eastAsia="Arial"/>
          <w:sz w:val="22"/>
          <w:szCs w:val="22"/>
          <w:color w:val="212323"/>
          <w:spacing w:val="-3"/>
          <w:w w:val="100"/>
          <w:b/>
          <w:bCs/>
          <w:position w:val="5"/>
        </w:rPr>
        <w:t>n</w:t>
      </w:r>
      <w:r>
        <w:rPr>
          <w:rFonts w:ascii="Arial" w:hAnsi="Arial" w:cs="Arial" w:eastAsia="Arial"/>
          <w:sz w:val="22"/>
          <w:szCs w:val="22"/>
          <w:color w:val="010101"/>
          <w:spacing w:val="-3"/>
          <w:w w:val="101"/>
          <w:b/>
          <w:bCs/>
          <w:position w:val="5"/>
        </w:rPr>
        <w:t>s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14"/>
          <w:b/>
          <w:bCs/>
          <w:position w:val="5"/>
        </w:rPr>
        <w:t>m</w:t>
      </w:r>
      <w:r>
        <w:rPr>
          <w:rFonts w:ascii="Arial" w:hAnsi="Arial" w:cs="Arial" w:eastAsia="Arial"/>
          <w:sz w:val="22"/>
          <w:szCs w:val="22"/>
          <w:color w:val="212323"/>
          <w:spacing w:val="-19"/>
          <w:w w:val="113"/>
          <w:b/>
          <w:bCs/>
          <w:position w:val="5"/>
        </w:rPr>
        <w:t>i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7"/>
          <w:b/>
          <w:bCs/>
          <w:position w:val="5"/>
        </w:rPr>
        <w:t>s</w:t>
      </w:r>
      <w:r>
        <w:rPr>
          <w:rFonts w:ascii="Arial" w:hAnsi="Arial" w:cs="Arial" w:eastAsia="Arial"/>
          <w:sz w:val="22"/>
          <w:szCs w:val="22"/>
          <w:color w:val="010101"/>
          <w:spacing w:val="-13"/>
          <w:w w:val="107"/>
          <w:b/>
          <w:bCs/>
          <w:position w:val="5"/>
        </w:rPr>
        <w:t>s</w:t>
      </w:r>
      <w:r>
        <w:rPr>
          <w:rFonts w:ascii="Arial" w:hAnsi="Arial" w:cs="Arial" w:eastAsia="Arial"/>
          <w:sz w:val="22"/>
          <w:szCs w:val="22"/>
          <w:color w:val="212323"/>
          <w:spacing w:val="-15"/>
          <w:w w:val="142"/>
          <w:b/>
          <w:bCs/>
          <w:position w:val="5"/>
        </w:rPr>
        <w:t>i</w:t>
      </w:r>
      <w:r>
        <w:rPr>
          <w:rFonts w:ascii="Arial" w:hAnsi="Arial" w:cs="Arial" w:eastAsia="Arial"/>
          <w:sz w:val="22"/>
          <w:szCs w:val="22"/>
          <w:color w:val="010101"/>
          <w:spacing w:val="-9"/>
          <w:w w:val="103"/>
          <w:b/>
          <w:bCs/>
          <w:position w:val="5"/>
        </w:rPr>
        <w:t>o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16"/>
          <w:b/>
          <w:bCs/>
          <w:position w:val="5"/>
        </w:rPr>
        <w:t>n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5"/>
        </w:rPr>
        <w:tab/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5"/>
        </w:rPr>
      </w:r>
      <w:r>
        <w:rPr>
          <w:rFonts w:ascii="Arial" w:hAnsi="Arial" w:cs="Arial" w:eastAsia="Arial"/>
          <w:sz w:val="15"/>
          <w:szCs w:val="15"/>
          <w:color w:val="3A3B3D"/>
          <w:spacing w:val="0"/>
          <w:w w:val="600"/>
          <w:position w:val="9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1208" w:space="389"/>
            <w:col w:w="12723"/>
          </w:cols>
        </w:sectPr>
      </w:pPr>
      <w:rPr/>
    </w:p>
    <w:p>
      <w:pPr>
        <w:spacing w:before="76" w:after="0" w:line="172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-14"/>
          <w:w w:val="13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2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40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07" w:lineRule="exact"/>
        <w:ind w:right="-14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1"/>
          <w:w w:val="110"/>
          <w:position w:val="-3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1"/>
          <w:w w:val="133"/>
          <w:position w:val="-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-8"/>
          <w:w w:val="121"/>
          <w:position w:val="-3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4"/>
          <w:position w:val="-3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475" w:right="-20"/>
        <w:jc w:val="left"/>
        <w:tabs>
          <w:tab w:pos="940" w:val="left"/>
          <w:tab w:pos="5080" w:val="left"/>
          <w:tab w:pos="1168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6"/>
          <w:szCs w:val="16"/>
          <w:color w:val="0AF90A"/>
          <w:spacing w:val="0"/>
          <w:w w:val="156"/>
          <w:position w:val="1"/>
        </w:rPr>
        <w:t>\</w:t>
      </w:r>
      <w:r>
        <w:rPr>
          <w:rFonts w:ascii="Arial" w:hAnsi="Arial" w:cs="Arial" w:eastAsia="Arial"/>
          <w:sz w:val="16"/>
          <w:szCs w:val="16"/>
          <w:color w:val="0AF90A"/>
          <w:spacing w:val="62"/>
          <w:w w:val="15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D354D3"/>
          <w:spacing w:val="0"/>
          <w:w w:val="156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D354D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D354D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  <w:position w:val="1"/>
        </w:rPr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-3"/>
        </w:rPr>
        <w:t>et</w:t>
      </w:r>
      <w:r>
        <w:rPr>
          <w:rFonts w:ascii="Arial" w:hAnsi="Arial" w:cs="Arial" w:eastAsia="Arial"/>
          <w:sz w:val="22"/>
          <w:szCs w:val="22"/>
          <w:color w:val="010101"/>
          <w:spacing w:val="7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-3"/>
        </w:rPr>
        <w:t>d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0"/>
          <w:b/>
          <w:bCs/>
          <w:position w:val="-3"/>
        </w:rPr>
        <w:t>e</w:t>
      </w:r>
      <w:r>
        <w:rPr>
          <w:rFonts w:ascii="Arial" w:hAnsi="Arial" w:cs="Arial" w:eastAsia="Arial"/>
          <w:sz w:val="22"/>
          <w:szCs w:val="22"/>
          <w:color w:val="010101"/>
          <w:spacing w:val="19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2F1615"/>
          <w:spacing w:val="-18"/>
          <w:w w:val="114"/>
          <w:b/>
          <w:bCs/>
          <w:position w:val="-3"/>
        </w:rPr>
        <w:t>l</w:t>
      </w:r>
      <w:r>
        <w:rPr>
          <w:rFonts w:ascii="Arial" w:hAnsi="Arial" w:cs="Arial" w:eastAsia="Arial"/>
          <w:sz w:val="22"/>
          <w:szCs w:val="22"/>
          <w:color w:val="0A0823"/>
          <w:spacing w:val="-6"/>
          <w:w w:val="114"/>
          <w:b/>
          <w:bCs/>
          <w:position w:val="-3"/>
        </w:rPr>
        <w:t>'</w:t>
      </w:r>
      <w:r>
        <w:rPr>
          <w:rFonts w:ascii="Arial" w:hAnsi="Arial" w:cs="Arial" w:eastAsia="Arial"/>
          <w:sz w:val="22"/>
          <w:szCs w:val="22"/>
          <w:color w:val="010101"/>
          <w:spacing w:val="-11"/>
          <w:w w:val="114"/>
          <w:b/>
          <w:bCs/>
          <w:position w:val="-3"/>
        </w:rPr>
        <w:t>a</w:t>
      </w:r>
      <w:r>
        <w:rPr>
          <w:rFonts w:ascii="Arial" w:hAnsi="Arial" w:cs="Arial" w:eastAsia="Arial"/>
          <w:sz w:val="22"/>
          <w:szCs w:val="22"/>
          <w:color w:val="212323"/>
          <w:spacing w:val="-8"/>
          <w:w w:val="114"/>
          <w:b/>
          <w:bCs/>
          <w:position w:val="-3"/>
        </w:rPr>
        <w:t>n</w:t>
      </w:r>
      <w:r>
        <w:rPr>
          <w:rFonts w:ascii="Arial" w:hAnsi="Arial" w:cs="Arial" w:eastAsia="Arial"/>
          <w:sz w:val="22"/>
          <w:szCs w:val="22"/>
          <w:color w:val="010101"/>
          <w:spacing w:val="-1"/>
          <w:w w:val="114"/>
          <w:b/>
          <w:bCs/>
          <w:position w:val="-3"/>
        </w:rPr>
        <w:t>g</w:t>
      </w:r>
      <w:r>
        <w:rPr>
          <w:rFonts w:ascii="Arial" w:hAnsi="Arial" w:cs="Arial" w:eastAsia="Arial"/>
          <w:sz w:val="22"/>
          <w:szCs w:val="22"/>
          <w:color w:val="212323"/>
          <w:spacing w:val="-7"/>
          <w:w w:val="114"/>
          <w:b/>
          <w:bCs/>
          <w:position w:val="-3"/>
        </w:rPr>
        <w:t>l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14"/>
          <w:b/>
          <w:bCs/>
          <w:position w:val="-3"/>
        </w:rPr>
        <w:t>e</w:t>
      </w:r>
      <w:r>
        <w:rPr>
          <w:rFonts w:ascii="Arial" w:hAnsi="Arial" w:cs="Arial" w:eastAsia="Arial"/>
          <w:sz w:val="22"/>
          <w:szCs w:val="22"/>
          <w:color w:val="010101"/>
          <w:spacing w:val="-7"/>
          <w:w w:val="114"/>
          <w:b/>
          <w:bCs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010101"/>
          <w:spacing w:val="-4"/>
          <w:w w:val="109"/>
          <w:b/>
          <w:bCs/>
          <w:position w:val="-3"/>
        </w:rPr>
        <w:t>d</w:t>
      </w:r>
      <w:r>
        <w:rPr>
          <w:rFonts w:ascii="Arial" w:hAnsi="Arial" w:cs="Arial" w:eastAsia="Arial"/>
          <w:sz w:val="22"/>
          <w:szCs w:val="22"/>
          <w:color w:val="0A0823"/>
          <w:spacing w:val="0"/>
          <w:w w:val="87"/>
          <w:b/>
          <w:bCs/>
          <w:position w:val="-3"/>
        </w:rPr>
        <w:t>'</w:t>
      </w:r>
      <w:r>
        <w:rPr>
          <w:rFonts w:ascii="Arial" w:hAnsi="Arial" w:cs="Arial" w:eastAsia="Arial"/>
          <w:sz w:val="22"/>
          <w:szCs w:val="22"/>
          <w:color w:val="010101"/>
          <w:spacing w:val="-21"/>
          <w:w w:val="121"/>
          <w:b/>
          <w:bCs/>
          <w:position w:val="-3"/>
        </w:rPr>
        <w:t>é</w:t>
      </w:r>
      <w:r>
        <w:rPr>
          <w:rFonts w:ascii="Arial" w:hAnsi="Arial" w:cs="Arial" w:eastAsia="Arial"/>
          <w:sz w:val="22"/>
          <w:szCs w:val="22"/>
          <w:color w:val="212323"/>
          <w:spacing w:val="-9"/>
          <w:w w:val="166"/>
          <w:b/>
          <w:bCs/>
          <w:position w:val="-3"/>
        </w:rPr>
        <w:t>l</w:t>
      </w:r>
      <w:r>
        <w:rPr>
          <w:rFonts w:ascii="Arial" w:hAnsi="Arial" w:cs="Arial" w:eastAsia="Arial"/>
          <w:sz w:val="22"/>
          <w:szCs w:val="22"/>
          <w:color w:val="010101"/>
          <w:spacing w:val="0"/>
          <w:w w:val="109"/>
          <w:b/>
          <w:bCs/>
          <w:position w:val="-3"/>
        </w:rPr>
        <w:t>éva</w:t>
      </w:r>
      <w:r>
        <w:rPr>
          <w:rFonts w:ascii="Arial" w:hAnsi="Arial" w:cs="Arial" w:eastAsia="Arial"/>
          <w:sz w:val="22"/>
          <w:szCs w:val="22"/>
          <w:color w:val="010101"/>
          <w:spacing w:val="-6"/>
          <w:w w:val="109"/>
          <w:b/>
          <w:bCs/>
          <w:position w:val="-3"/>
        </w:rPr>
        <w:t>t</w:t>
      </w:r>
      <w:r>
        <w:rPr>
          <w:rFonts w:ascii="Arial" w:hAnsi="Arial" w:cs="Arial" w:eastAsia="Arial"/>
          <w:sz w:val="22"/>
          <w:szCs w:val="22"/>
          <w:color w:val="212323"/>
          <w:spacing w:val="-8"/>
          <w:w w:val="118"/>
          <w:b/>
          <w:bCs/>
          <w:position w:val="-3"/>
        </w:rPr>
        <w:t>i</w:t>
      </w:r>
      <w:r>
        <w:rPr>
          <w:rFonts w:ascii="Arial" w:hAnsi="Arial" w:cs="Arial" w:eastAsia="Arial"/>
          <w:sz w:val="22"/>
          <w:szCs w:val="22"/>
          <w:color w:val="010101"/>
          <w:spacing w:val="-2"/>
          <w:w w:val="103"/>
          <w:b/>
          <w:bCs/>
          <w:position w:val="-3"/>
        </w:rPr>
        <w:t>o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9"/>
          <w:b/>
          <w:bCs/>
          <w:position w:val="-3"/>
        </w:rPr>
        <w:t>n</w:t>
      </w:r>
      <w:r>
        <w:rPr>
          <w:rFonts w:ascii="Arial" w:hAnsi="Arial" w:cs="Arial" w:eastAsia="Arial"/>
          <w:sz w:val="22"/>
          <w:szCs w:val="22"/>
          <w:color w:val="212323"/>
          <w:spacing w:val="9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-3"/>
        </w:rPr>
        <w:t>{h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-3"/>
        </w:rPr>
        <w:t>)</w:t>
      </w:r>
      <w:r>
        <w:rPr>
          <w:rFonts w:ascii="Arial" w:hAnsi="Arial" w:cs="Arial" w:eastAsia="Arial"/>
          <w:sz w:val="22"/>
          <w:szCs w:val="22"/>
          <w:color w:val="212323"/>
          <w:spacing w:val="-57"/>
          <w:w w:val="100"/>
          <w:b/>
          <w:bCs/>
          <w:position w:val="-3"/>
        </w:rPr>
        <w:t> </w:t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-3"/>
        </w:rPr>
        <w:tab/>
      </w:r>
      <w:r>
        <w:rPr>
          <w:rFonts w:ascii="Arial" w:hAnsi="Arial" w:cs="Arial" w:eastAsia="Arial"/>
          <w:sz w:val="22"/>
          <w:szCs w:val="22"/>
          <w:color w:val="212323"/>
          <w:spacing w:val="0"/>
          <w:w w:val="100"/>
          <w:b/>
          <w:bCs/>
          <w:position w:val="-3"/>
        </w:rPr>
      </w:r>
      <w:r>
        <w:rPr>
          <w:rFonts w:ascii="Times New Roman" w:hAnsi="Times New Roman" w:cs="Times New Roman" w:eastAsia="Times New Roman"/>
          <w:sz w:val="12"/>
          <w:szCs w:val="12"/>
          <w:color w:val="212323"/>
          <w:spacing w:val="0"/>
          <w:w w:val="69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139" w:lineRule="exact"/>
        <w:ind w:left="526" w:right="-20"/>
        <w:jc w:val="left"/>
        <w:tabs>
          <w:tab w:pos="1000" w:val="left"/>
          <w:tab w:pos="11700" w:val="left"/>
        </w:tabs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Arial" w:hAnsi="Arial" w:cs="Arial" w:eastAsia="Arial"/>
          <w:sz w:val="16"/>
          <w:szCs w:val="16"/>
          <w:color w:val="0AF90A"/>
          <w:spacing w:val="0"/>
          <w:w w:val="149"/>
          <w:position w:val="1"/>
        </w:rPr>
        <w:t>\</w:t>
      </w:r>
      <w:r>
        <w:rPr>
          <w:rFonts w:ascii="Arial" w:hAnsi="Arial" w:cs="Arial" w:eastAsia="Arial"/>
          <w:sz w:val="16"/>
          <w:szCs w:val="16"/>
          <w:color w:val="0AF90A"/>
          <w:spacing w:val="0"/>
          <w:w w:val="149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AF90A"/>
          <w:spacing w:val="2"/>
          <w:w w:val="149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49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49"/>
          <w:position w:val="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4449C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2"/>
          <w:szCs w:val="12"/>
          <w:color w:val="212323"/>
          <w:spacing w:val="0"/>
          <w:w w:val="46"/>
          <w:position w:val="1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21" w:space="301"/>
            <w:col w:w="13298"/>
          </w:cols>
        </w:sectPr>
      </w:pPr>
      <w:rPr/>
    </w:p>
    <w:p>
      <w:pPr>
        <w:spacing w:before="38" w:after="0" w:line="240" w:lineRule="auto"/>
        <w:ind w:right="-16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4"/>
          <w:w w:val="13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16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3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1"/>
          <w:w w:val="11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1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0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24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30" w:lineRule="exact"/>
        <w:ind w:right="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4"/>
          <w:w w:val="132"/>
          <w:position w:val="-1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6"/>
          <w:w w:val="178"/>
          <w:position w:val="-10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0"/>
          <w:w w:val="110"/>
          <w:position w:val="-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401" w:right="374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AF90A"/>
          <w:spacing w:val="0"/>
          <w:w w:val="222"/>
        </w:rPr>
        <w:t>\</w:t>
      </w:r>
      <w:r>
        <w:rPr>
          <w:rFonts w:ascii="Arial" w:hAnsi="Arial" w:cs="Arial" w:eastAsia="Arial"/>
          <w:sz w:val="14"/>
          <w:szCs w:val="14"/>
          <w:color w:val="0AF90A"/>
          <w:spacing w:val="43"/>
          <w:w w:val="222"/>
        </w:rPr>
        <w:t> </w:t>
      </w:r>
      <w:r>
        <w:rPr>
          <w:rFonts w:ascii="Arial" w:hAnsi="Arial" w:cs="Arial" w:eastAsia="Arial"/>
          <w:sz w:val="14"/>
          <w:szCs w:val="14"/>
          <w:color w:val="F967F9"/>
          <w:spacing w:val="0"/>
          <w:w w:val="147"/>
        </w:rPr>
        <w:t>\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9" w:lineRule="exact"/>
        <w:ind w:right="-20"/>
        <w:jc w:val="left"/>
        <w:tabs>
          <w:tab w:pos="4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1"/>
        </w:rPr>
        <w:t>\</w:t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AF90A"/>
          <w:spacing w:val="0"/>
          <w:w w:val="145"/>
          <w:position w:val="-1"/>
        </w:rPr>
        <w:t>\</w:t>
      </w:r>
      <w:r>
        <w:rPr>
          <w:rFonts w:ascii="Arial" w:hAnsi="Arial" w:cs="Arial" w:eastAsia="Arial"/>
          <w:sz w:val="16"/>
          <w:szCs w:val="16"/>
          <w:color w:val="0AF90A"/>
          <w:spacing w:val="0"/>
          <w:w w:val="145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AF90A"/>
          <w:spacing w:val="23"/>
          <w:w w:val="145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45"/>
          <w:position w:val="-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7" w:lineRule="exact"/>
        <w:ind w:left="-4" w:right="-53"/>
        <w:jc w:val="center"/>
        <w:tabs>
          <w:tab w:pos="500" w:val="left"/>
          <w:tab w:pos="10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6"/>
        </w:rPr>
        <w:t>\</w:t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7"/>
          <w:szCs w:val="17"/>
          <w:color w:val="0AF90A"/>
          <w:spacing w:val="0"/>
          <w:w w:val="159"/>
          <w:position w:val="-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AF90A"/>
          <w:spacing w:val="0"/>
          <w:w w:val="159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AF90A"/>
          <w:spacing w:val="13"/>
          <w:w w:val="159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59"/>
          <w:position w:val="-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6262AA"/>
          <w:spacing w:val="0"/>
          <w:w w:val="177"/>
          <w:position w:val="-6"/>
        </w:rPr>
        <w:t>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38" w:lineRule="exact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1"/>
          <w:szCs w:val="21"/>
          <w:color w:val="1C1C87"/>
          <w:spacing w:val="0"/>
          <w:w w:val="100"/>
        </w:rPr>
        <w:t>--+-</w:t>
      </w:r>
      <w:r>
        <w:rPr>
          <w:rFonts w:ascii="Arial" w:hAnsi="Arial" w:cs="Arial" w:eastAsia="Arial"/>
          <w:sz w:val="21"/>
          <w:szCs w:val="21"/>
          <w:color w:val="1C1C87"/>
          <w:spacing w:val="0"/>
          <w:w w:val="100"/>
        </w:rPr>
        <w:t>-</w:t>
      </w:r>
      <w:r>
        <w:rPr>
          <w:rFonts w:ascii="Arial" w:hAnsi="Arial" w:cs="Arial" w:eastAsia="Arial"/>
          <w:sz w:val="21"/>
          <w:szCs w:val="21"/>
          <w:color w:val="1C1C87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4283B"/>
          <w:spacing w:val="0"/>
          <w:w w:val="99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color w:val="44283B"/>
          <w:spacing w:val="7"/>
          <w:w w:val="99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5D5962"/>
          <w:spacing w:val="0"/>
          <w:w w:val="63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715" w:space="443"/>
            <w:col w:w="1131" w:space="10260"/>
            <w:col w:w="1771"/>
          </w:cols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-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1"/>
          <w:w w:val="110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6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12"/>
        </w:rPr>
        <w:t>05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6" w:lineRule="exact"/>
        <w:ind w:right="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32"/>
        </w:rPr>
        <w:t>2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97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4"/>
          <w:w w:val="110"/>
          <w:position w:val="-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2"/>
          <w:w w:val="133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7"/>
          <w:w w:val="127"/>
          <w:position w:val="-5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37"/>
          <w:position w:val="-5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31" w:lineRule="exact"/>
        <w:ind w:left="474" w:right="977"/>
        <w:jc w:val="center"/>
        <w:tabs>
          <w:tab w:pos="11120" w:val="left"/>
          <w:tab w:pos="1170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0AF90A"/>
          <w:spacing w:val="0"/>
          <w:w w:val="222"/>
          <w:position w:val="-1"/>
        </w:rPr>
        <w:t>\</w:t>
      </w:r>
      <w:r>
        <w:rPr>
          <w:rFonts w:ascii="Arial" w:hAnsi="Arial" w:cs="Arial" w:eastAsia="Arial"/>
          <w:sz w:val="14"/>
          <w:szCs w:val="14"/>
          <w:color w:val="0AF90A"/>
          <w:spacing w:val="50"/>
          <w:w w:val="222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FB4BFB"/>
          <w:spacing w:val="0"/>
          <w:w w:val="147"/>
          <w:position w:val="-1"/>
        </w:rPr>
        <w:t>\</w:t>
      </w:r>
      <w:r>
        <w:rPr>
          <w:rFonts w:ascii="Arial" w:hAnsi="Arial" w:cs="Arial" w:eastAsia="Arial"/>
          <w:sz w:val="14"/>
          <w:szCs w:val="14"/>
          <w:color w:val="FB4BFB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FB4BFB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0"/>
          <w:szCs w:val="20"/>
          <w:color w:val="F40AF4"/>
          <w:spacing w:val="0"/>
          <w:w w:val="600"/>
          <w:position w:val="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F40AF4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40AF4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20"/>
          <w:szCs w:val="20"/>
          <w:color w:val="212323"/>
          <w:spacing w:val="-2"/>
          <w:w w:val="103"/>
          <w:position w:val="2"/>
        </w:rPr>
        <w:t>7</w:t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4"/>
          <w:w w:val="109"/>
          <w:position w:val="2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2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left="596" w:right="975"/>
        <w:jc w:val="center"/>
        <w:tabs>
          <w:tab w:pos="1160" w:val="left"/>
          <w:tab w:pos="112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239998pt;margin-top:.106202pt;width:60.104484pt;height:8.5pt;mso-position-horizontal-relative:page;mso-position-vertical-relative:paragraph;z-index:-433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tabs>
                      <w:tab w:pos="560" w:val="left"/>
                      <w:tab w:pos="112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149A1"/>
                      <w:spacing w:val="0"/>
                      <w:w w:val="100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149A1"/>
                      <w:spacing w:val="-40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149A1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149A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AF90A"/>
                      <w:spacing w:val="0"/>
                      <w:w w:val="21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AF90A"/>
                      <w:spacing w:val="32"/>
                      <w:w w:val="21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B4BFB"/>
                      <w:spacing w:val="0"/>
                      <w:w w:val="136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B4BFB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B4BFB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262AA"/>
                      <w:spacing w:val="0"/>
                      <w:w w:val="177"/>
                    </w:rPr>
                    <w:t>\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4"/>
          <w:szCs w:val="14"/>
          <w:color w:val="0AF90A"/>
          <w:spacing w:val="0"/>
          <w:w w:val="203"/>
          <w:position w:val="-5"/>
        </w:rPr>
        <w:t>\</w:t>
      </w:r>
      <w:r>
        <w:rPr>
          <w:rFonts w:ascii="Arial" w:hAnsi="Arial" w:cs="Arial" w:eastAsia="Arial"/>
          <w:sz w:val="14"/>
          <w:szCs w:val="14"/>
          <w:color w:val="0AF90A"/>
          <w:spacing w:val="-72"/>
          <w:w w:val="203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0AF90A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0AF90A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6262AA"/>
          <w:spacing w:val="0"/>
          <w:w w:val="203"/>
          <w:position w:val="-5"/>
        </w:rPr>
        <w:t>\</w:t>
      </w:r>
      <w:r>
        <w:rPr>
          <w:rFonts w:ascii="Arial" w:hAnsi="Arial" w:cs="Arial" w:eastAsia="Arial"/>
          <w:sz w:val="14"/>
          <w:szCs w:val="14"/>
          <w:color w:val="6262AA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6262AA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  <w:color w:val="0AF90A"/>
          <w:spacing w:val="0"/>
          <w:w w:val="157"/>
          <w:position w:val="0"/>
        </w:rPr>
        <w:t>-&amp;</w:t>
      </w:r>
      <w:r>
        <w:rPr>
          <w:rFonts w:ascii="Times New Roman" w:hAnsi="Times New Roman" w:cs="Times New Roman" w:eastAsia="Times New Roman"/>
          <w:sz w:val="20"/>
          <w:szCs w:val="20"/>
          <w:color w:val="0AF90A"/>
          <w:spacing w:val="-10"/>
          <w:w w:val="158"/>
          <w:position w:val="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0"/>
          <w:w w:val="113"/>
          <w:position w:val="0"/>
        </w:rPr>
        <w:t>6</w:t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4"/>
          <w:w w:val="113"/>
          <w:position w:val="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0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32" w:space="513"/>
            <w:col w:w="13075"/>
          </w:cols>
        </w:sectPr>
      </w:pPr>
      <w:rPr/>
    </w:p>
    <w:p>
      <w:pPr>
        <w:spacing w:before="47" w:after="0" w:line="104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3679"/>
          <w:w w:val="119"/>
          <w:position w:val="-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19"/>
          <w:w w:val="119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38"/>
          <w:position w:val="-6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1" w:lineRule="exact"/>
        <w:ind w:right="-66"/>
        <w:jc w:val="left"/>
        <w:tabs>
          <w:tab w:pos="600" w:val="left"/>
          <w:tab w:pos="120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  <w:position w:val="-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17"/>
          <w:szCs w:val="17"/>
          <w:color w:val="08E208"/>
          <w:spacing w:val="0"/>
          <w:w w:val="197"/>
          <w:position w:val="-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8E208"/>
          <w:spacing w:val="5"/>
          <w:w w:val="197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F1FAF"/>
          <w:spacing w:val="0"/>
          <w:w w:val="76"/>
          <w:position w:val="-2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AF1FAF"/>
          <w:spacing w:val="0"/>
          <w:w w:val="76"/>
          <w:position w:val="-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F1FAF"/>
          <w:spacing w:val="-31"/>
          <w:w w:val="76"/>
          <w:position w:val="-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F1FA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F1FAF"/>
          <w:spacing w:val="0"/>
          <w:w w:val="100"/>
          <w:position w:val="-2"/>
        </w:rPr>
      </w:r>
      <w:r>
        <w:rPr>
          <w:rFonts w:ascii="Arial" w:hAnsi="Arial" w:cs="Arial" w:eastAsia="Arial"/>
          <w:sz w:val="16"/>
          <w:szCs w:val="16"/>
          <w:color w:val="6262AA"/>
          <w:spacing w:val="0"/>
          <w:w w:val="194"/>
          <w:position w:val="-2"/>
        </w:rPr>
        <w:t>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3" w:after="0" w:line="108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28FFFF"/>
          <w:w w:val="142"/>
          <w:position w:val="-10"/>
        </w:rPr>
        <w:t>-o--</w:t>
      </w:r>
      <w:r>
        <w:rPr>
          <w:rFonts w:ascii="Times New Roman" w:hAnsi="Times New Roman" w:cs="Times New Roman" w:eastAsia="Times New Roman"/>
          <w:sz w:val="20"/>
          <w:szCs w:val="20"/>
          <w:color w:val="28FFFF"/>
          <w:spacing w:val="-23"/>
          <w:w w:val="100"/>
          <w:position w:val="-1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0"/>
          <w:w w:val="106"/>
          <w:position w:val="-10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4"/>
          <w:w w:val="106"/>
          <w:position w:val="-1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-10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715" w:space="602"/>
            <w:col w:w="1297" w:space="9935"/>
            <w:col w:w="1771"/>
          </w:cols>
        </w:sectPr>
      </w:pPr>
      <w:rPr/>
    </w:p>
    <w:p>
      <w:pPr>
        <w:spacing w:before="0" w:after="0" w:line="205" w:lineRule="exact"/>
        <w:ind w:left="424" w:right="-20"/>
        <w:jc w:val="left"/>
        <w:tabs>
          <w:tab w:pos="1340" w:val="left"/>
          <w:tab w:pos="1980" w:val="left"/>
          <w:tab w:pos="26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5"/>
          <w:w w:val="120"/>
          <w:position w:val="-3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6"/>
          <w:w w:val="120"/>
          <w:position w:val="-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0"/>
          <w:position w:val="-3"/>
        </w:rPr>
        <w:t>85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44"/>
          <w:w w:val="120"/>
          <w:position w:val="-3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3"/>
        </w:rPr>
        <w:t>\</w:t>
      </w:r>
      <w:r>
        <w:rPr>
          <w:rFonts w:ascii="Arial" w:hAnsi="Arial" w:cs="Arial" w:eastAsia="Arial"/>
          <w:sz w:val="16"/>
          <w:szCs w:val="16"/>
          <w:color w:val="A149A1"/>
          <w:spacing w:val="-39"/>
          <w:w w:val="100"/>
          <w:position w:val="3"/>
        </w:rPr>
        <w:t> </w:t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3"/>
        </w:rPr>
        <w:tab/>
      </w:r>
      <w:r>
        <w:rPr>
          <w:rFonts w:ascii="Arial" w:hAnsi="Arial" w:cs="Arial" w:eastAsia="Arial"/>
          <w:sz w:val="16"/>
          <w:szCs w:val="16"/>
          <w:color w:val="A149A1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0AF90A"/>
          <w:spacing w:val="0"/>
          <w:w w:val="185"/>
          <w:position w:val="3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AF90A"/>
          <w:spacing w:val="65"/>
          <w:w w:val="185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85"/>
          <w:position w:val="3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967F9"/>
          <w:spacing w:val="0"/>
          <w:w w:val="100"/>
          <w:position w:val="3"/>
        </w:rPr>
      </w:r>
      <w:r>
        <w:rPr>
          <w:rFonts w:ascii="Arial" w:hAnsi="Arial" w:cs="Arial" w:eastAsia="Arial"/>
          <w:sz w:val="16"/>
          <w:szCs w:val="16"/>
          <w:color w:val="6262AA"/>
          <w:spacing w:val="0"/>
          <w:w w:val="185"/>
          <w:position w:val="3"/>
        </w:rPr>
        <w:t>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25" w:lineRule="exact"/>
        <w:ind w:left="496" w:right="-20"/>
        <w:jc w:val="left"/>
        <w:tabs>
          <w:tab w:pos="2300" w:val="left"/>
          <w:tab w:pos="125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14.120003pt;margin-top:6.637389pt;width:10.944001pt;height:24pt;mso-position-horizontal-relative:page;mso-position-vertical-relative:paragraph;z-index:-4336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0AF90A"/>
                      <w:spacing w:val="0"/>
                      <w:w w:val="238"/>
                    </w:rPr>
                    <w:t>'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  <w:position w:val="-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5"/>
          <w:w w:val="178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47274"/>
          <w:spacing w:val="0"/>
          <w:w w:val="150"/>
          <w:position w:val="-5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747274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747274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F967F9"/>
          <w:spacing w:val="0"/>
          <w:w w:val="203"/>
          <w:position w:val="1"/>
        </w:rPr>
        <w:t>\</w:t>
      </w:r>
      <w:r>
        <w:rPr>
          <w:rFonts w:ascii="Arial" w:hAnsi="Arial" w:cs="Arial" w:eastAsia="Arial"/>
          <w:sz w:val="14"/>
          <w:szCs w:val="14"/>
          <w:color w:val="F967F9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4"/>
          <w:szCs w:val="14"/>
          <w:color w:val="F967F9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0"/>
          <w:w w:val="103"/>
          <w:position w:val="-11"/>
        </w:rPr>
        <w:t>4</w:t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4"/>
          <w:w w:val="103"/>
          <w:position w:val="-11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-11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55" w:after="0" w:line="172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4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6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43F67"/>
          <w:spacing w:val="0"/>
          <w:w w:val="103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4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0" w:lineRule="atLeast"/>
        <w:ind w:right="-8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A57EAF"/>
          <w:spacing w:val="-11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5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9" w:lineRule="exact"/>
        <w:ind w:left="10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8E208"/>
          <w:spacing w:val="0"/>
          <w:w w:val="182"/>
          <w:position w:val="-2"/>
        </w:rPr>
        <w:t>Il</w:t>
      </w:r>
      <w:r>
        <w:rPr>
          <w:rFonts w:ascii="Arial" w:hAnsi="Arial" w:cs="Arial" w:eastAsia="Arial"/>
          <w:sz w:val="17"/>
          <w:szCs w:val="17"/>
          <w:color w:val="08E208"/>
          <w:spacing w:val="18"/>
          <w:w w:val="18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FD80FD"/>
          <w:spacing w:val="0"/>
          <w:w w:val="182"/>
          <w:position w:val="-2"/>
        </w:rPr>
        <w:t>\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" w:lineRule="exact"/>
        <w:ind w:right="-20"/>
        <w:jc w:val="left"/>
        <w:tabs>
          <w:tab w:pos="1360" w:val="left"/>
          <w:tab w:pos="1760" w:val="left"/>
          <w:tab w:pos="8580" w:val="left"/>
        </w:tabs>
        <w:rPr>
          <w:rFonts w:ascii="Arial" w:hAnsi="Arial" w:cs="Arial" w:eastAsia="Arial"/>
          <w:sz w:val="16"/>
          <w:szCs w:val="1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200001pt;margin-top:23.856482pt;width:149.569205pt;height:18pt;mso-position-horizontal-relative:page;mso-position-vertical-relative:paragraph;z-index:-4335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tabs>
                      <w:tab w:pos="1220" w:val="left"/>
                      <w:tab w:pos="2040" w:val="left"/>
                      <w:tab w:pos="2800" w:val="left"/>
                    </w:tabs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60E57"/>
                      <w:spacing w:val="-5"/>
                      <w:w w:val="126"/>
                      <w:position w:val="8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874B90"/>
                      <w:spacing w:val="5"/>
                      <w:w w:val="126"/>
                      <w:position w:val="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A3B3D"/>
                      <w:spacing w:val="-19"/>
                      <w:w w:val="126"/>
                      <w:position w:val="8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26"/>
                      <w:position w:val="8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-46"/>
                      <w:w w:val="126"/>
                      <w:position w:val="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8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8"/>
                    </w:rPr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B56EB5"/>
                      <w:spacing w:val="0"/>
                      <w:w w:val="174"/>
                      <w:position w:val="14"/>
                    </w:rPr>
                    <w:t>\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B56EB5"/>
                      <w:spacing w:val="-64"/>
                      <w:w w:val="174"/>
                      <w:position w:val="14"/>
                    </w:rPr>
                    <w:t> 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B56EB5"/>
                      <w:spacing w:val="0"/>
                      <w:w w:val="100"/>
                      <w:position w:val="14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B56EB5"/>
                      <w:spacing w:val="0"/>
                      <w:w w:val="100"/>
                      <w:position w:val="14"/>
                    </w:rPr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AF90A"/>
                      <w:spacing w:val="0"/>
                      <w:w w:val="174"/>
                      <w:position w:val="14"/>
                    </w:rPr>
                    <w:t>\.</w:t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AF90A"/>
                      <w:spacing w:val="0"/>
                      <w:w w:val="100"/>
                      <w:position w:val="14"/>
                    </w:rPr>
                    <w:tab/>
                  </w:r>
                  <w:r>
                    <w:rPr>
                      <w:rFonts w:ascii="Arial" w:hAnsi="Arial" w:cs="Arial" w:eastAsia="Arial"/>
                      <w:sz w:val="14"/>
                      <w:szCs w:val="14"/>
                      <w:color w:val="0AF90A"/>
                      <w:spacing w:val="0"/>
                      <w:w w:val="100"/>
                      <w:position w:val="1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8080BF"/>
                      <w:spacing w:val="0"/>
                      <w:w w:val="283"/>
                      <w:position w:val="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36"/>
                      <w:szCs w:val="3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8E2F31"/>
          <w:spacing w:val="0"/>
          <w:w w:val="100"/>
          <w:position w:val="-13"/>
        </w:rPr>
        <w:t>\</w:t>
      </w:r>
      <w:r>
        <w:rPr>
          <w:rFonts w:ascii="Arial" w:hAnsi="Arial" w:cs="Arial" w:eastAsia="Arial"/>
          <w:sz w:val="16"/>
          <w:szCs w:val="16"/>
          <w:color w:val="8E2F31"/>
          <w:spacing w:val="-39"/>
          <w:w w:val="100"/>
          <w:position w:val="-13"/>
        </w:rPr>
        <w:t> </w:t>
      </w:r>
      <w:r>
        <w:rPr>
          <w:rFonts w:ascii="Arial" w:hAnsi="Arial" w:cs="Arial" w:eastAsia="Arial"/>
          <w:sz w:val="16"/>
          <w:szCs w:val="16"/>
          <w:color w:val="8E2F31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16"/>
          <w:szCs w:val="16"/>
          <w:color w:val="8E2F31"/>
          <w:spacing w:val="0"/>
          <w:w w:val="100"/>
          <w:position w:val="-13"/>
        </w:rPr>
      </w:r>
      <w:r>
        <w:rPr>
          <w:rFonts w:ascii="Arial" w:hAnsi="Arial" w:cs="Arial" w:eastAsia="Arial"/>
          <w:sz w:val="16"/>
          <w:szCs w:val="16"/>
          <w:color w:val="F967F9"/>
          <w:spacing w:val="0"/>
          <w:w w:val="194"/>
          <w:position w:val="-23"/>
        </w:rPr>
        <w:t>\</w:t>
      </w:r>
      <w:r>
        <w:rPr>
          <w:rFonts w:ascii="Arial" w:hAnsi="Arial" w:cs="Arial" w:eastAsia="Arial"/>
          <w:sz w:val="16"/>
          <w:szCs w:val="16"/>
          <w:color w:val="F967F9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16"/>
          <w:szCs w:val="16"/>
          <w:color w:val="F967F9"/>
          <w:spacing w:val="0"/>
          <w:w w:val="100"/>
          <w:position w:val="-23"/>
        </w:rPr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94"/>
          <w:position w:val="-13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-74"/>
          <w:w w:val="194"/>
          <w:position w:val="-1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00"/>
          <w:position w:val="-1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00"/>
          <w:position w:val="-13"/>
        </w:rPr>
      </w:r>
      <w:r>
        <w:rPr>
          <w:rFonts w:ascii="Arial" w:hAnsi="Arial" w:cs="Arial" w:eastAsia="Arial"/>
          <w:sz w:val="16"/>
          <w:szCs w:val="16"/>
          <w:color w:val="8C8C8C"/>
          <w:spacing w:val="-23"/>
          <w:w w:val="120"/>
          <w:position w:val="-9"/>
        </w:rPr>
        <w:t>U</w:t>
      </w:r>
      <w:r>
        <w:rPr>
          <w:rFonts w:ascii="Arial" w:hAnsi="Arial" w:cs="Arial" w:eastAsia="Arial"/>
          <w:sz w:val="16"/>
          <w:szCs w:val="16"/>
          <w:color w:val="747274"/>
          <w:spacing w:val="0"/>
          <w:w w:val="120"/>
          <w:position w:val="-9"/>
        </w:rPr>
        <w:t>p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29" w:space="386"/>
            <w:col w:w="13205"/>
          </w:cols>
        </w:sectPr>
      </w:pPr>
      <w:rPr/>
    </w:p>
    <w:p>
      <w:pPr>
        <w:spacing w:before="0" w:after="0" w:line="40" w:lineRule="atLeast"/>
        <w:ind w:left="424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-4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2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45249"/>
          <w:spacing w:val="0"/>
          <w:w w:val="119"/>
        </w:rPr>
        <w:t>65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40" w:lineRule="atLeast"/>
        <w:ind w:right="-112"/>
        <w:jc w:val="left"/>
        <w:tabs>
          <w:tab w:pos="380" w:val="left"/>
          <w:tab w:pos="1120" w:val="left"/>
          <w:tab w:pos="18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-33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5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</w:rPr>
      </w:r>
      <w:r>
        <w:rPr>
          <w:rFonts w:ascii="Arial" w:hAnsi="Arial" w:cs="Arial" w:eastAsia="Arial"/>
          <w:sz w:val="48"/>
          <w:szCs w:val="48"/>
          <w:color w:val="0AF90A"/>
          <w:spacing w:val="0"/>
          <w:w w:val="253"/>
          <w:position w:val="-12"/>
        </w:rPr>
        <w:t>'</w:t>
      </w:r>
      <w:r>
        <w:rPr>
          <w:rFonts w:ascii="Arial" w:hAnsi="Arial" w:cs="Arial" w:eastAsia="Arial"/>
          <w:sz w:val="48"/>
          <w:szCs w:val="48"/>
          <w:color w:val="0AF90A"/>
          <w:spacing w:val="-92"/>
          <w:w w:val="100"/>
          <w:position w:val="-12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97"/>
          <w:position w:val="-1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2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243"/>
          <w:position w:val="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40" w:lineRule="atLeast"/>
        <w:ind w:right="-20"/>
        <w:jc w:val="left"/>
        <w:tabs>
          <w:tab w:pos="3140" w:val="left"/>
          <w:tab w:pos="37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747274"/>
          <w:spacing w:val="0"/>
          <w:w w:val="100"/>
          <w:position w:val="-6"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747274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47274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20"/>
          <w:szCs w:val="20"/>
          <w:color w:val="6D0505"/>
          <w:spacing w:val="0"/>
          <w:w w:val="600"/>
          <w:position w:val="0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6D0505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D0505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0"/>
          <w:w w:val="105"/>
          <w:position w:val="0"/>
        </w:rPr>
        <w:t>3</w:t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4"/>
          <w:w w:val="105"/>
          <w:position w:val="0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0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729" w:space="415"/>
            <w:col w:w="1944" w:space="6177"/>
            <w:col w:w="5055"/>
          </w:cols>
        </w:sectPr>
      </w:pPr>
      <w:rPr/>
    </w:p>
    <w:p>
      <w:pPr>
        <w:spacing w:before="0" w:after="0" w:line="117" w:lineRule="exact"/>
        <w:ind w:left="496" w:right="-20"/>
        <w:jc w:val="left"/>
        <w:tabs>
          <w:tab w:pos="1180" w:val="left"/>
          <w:tab w:pos="1580" w:val="left"/>
          <w:tab w:pos="2040" w:val="left"/>
          <w:tab w:pos="2380" w:val="left"/>
          <w:tab w:pos="3100" w:val="left"/>
          <w:tab w:pos="1254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6.959999pt;margin-top:5.826496pt;width:109.415087pt;height:24pt;mso-position-horizontal-relative:page;mso-position-vertical-relative:paragraph;z-index:-4334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tabs>
                      <w:tab w:pos="460" w:val="left"/>
                      <w:tab w:pos="1300" w:val="left"/>
                      <w:tab w:pos="2080" w:val="left"/>
                    </w:tabs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34D4D"/>
                      <w:spacing w:val="0"/>
                      <w:w w:val="100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34D4D"/>
                      <w:spacing w:val="-33"/>
                      <w:w w:val="100"/>
                      <w:position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34D4D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A34D4D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B56EB5"/>
                      <w:spacing w:val="0"/>
                      <w:w w:val="194"/>
                      <w:position w:val="22"/>
                    </w:rPr>
                    <w:t>\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B56EB5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B56EB5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AF90A"/>
                      <w:spacing w:val="0"/>
                      <w:w w:val="253"/>
                      <w:position w:val="0"/>
                    </w:rPr>
                    <w:t>'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AF90A"/>
                      <w:spacing w:val="-85"/>
                      <w:w w:val="100"/>
                      <w:position w:val="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D80FD"/>
                      <w:spacing w:val="0"/>
                      <w:w w:val="212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D80FD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D80FD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6262AA"/>
                      <w:spacing w:val="0"/>
                      <w:w w:val="212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  <w:position w:val="8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9"/>
          <w:w w:val="178"/>
          <w:position w:val="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38"/>
          <w:position w:val="8"/>
        </w:rPr>
        <w:t>6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14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-40"/>
          <w:w w:val="100"/>
          <w:position w:val="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1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14"/>
        </w:rPr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53"/>
          <w:position w:val="14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1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14"/>
        </w:rPr>
      </w:r>
      <w:r>
        <w:rPr>
          <w:rFonts w:ascii="Arial" w:hAnsi="Arial" w:cs="Arial" w:eastAsia="Arial"/>
          <w:sz w:val="37"/>
          <w:szCs w:val="37"/>
          <w:color w:val="75FFFF"/>
          <w:spacing w:val="0"/>
          <w:w w:val="153"/>
          <w:position w:val="-3"/>
        </w:rPr>
        <w:t>'</w:t>
      </w:r>
      <w:r>
        <w:rPr>
          <w:rFonts w:ascii="Arial" w:hAnsi="Arial" w:cs="Arial" w:eastAsia="Arial"/>
          <w:sz w:val="37"/>
          <w:szCs w:val="37"/>
          <w:color w:val="75FFFF"/>
          <w:spacing w:val="-156"/>
          <w:w w:val="153"/>
          <w:position w:val="-3"/>
        </w:rPr>
        <w:t> </w:t>
      </w:r>
      <w:r>
        <w:rPr>
          <w:rFonts w:ascii="Arial" w:hAnsi="Arial" w:cs="Arial" w:eastAsia="Arial"/>
          <w:sz w:val="37"/>
          <w:szCs w:val="37"/>
          <w:color w:val="75FFFF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37"/>
          <w:szCs w:val="37"/>
          <w:color w:val="75FFFF"/>
          <w:spacing w:val="0"/>
          <w:w w:val="100"/>
          <w:position w:val="-3"/>
        </w:rPr>
      </w:r>
      <w:r>
        <w:rPr>
          <w:rFonts w:ascii="Arial" w:hAnsi="Arial" w:cs="Arial" w:eastAsia="Arial"/>
          <w:sz w:val="48"/>
          <w:szCs w:val="48"/>
          <w:color w:val="0AF90A"/>
          <w:spacing w:val="0"/>
          <w:w w:val="253"/>
          <w:position w:val="3"/>
        </w:rPr>
        <w:t>'</w:t>
      </w:r>
      <w:r>
        <w:rPr>
          <w:rFonts w:ascii="Arial" w:hAnsi="Arial" w:cs="Arial" w:eastAsia="Arial"/>
          <w:sz w:val="48"/>
          <w:szCs w:val="48"/>
          <w:color w:val="0AF90A"/>
          <w:spacing w:val="-9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71"/>
          <w:position w:val="3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-67"/>
          <w:w w:val="171"/>
          <w:position w:val="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3"/>
        </w:rPr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71"/>
          <w:position w:val="1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71"/>
          <w:position w:val="14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00"/>
          <w:position w:val="1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080BF"/>
          <w:spacing w:val="0"/>
          <w:w w:val="100"/>
          <w:position w:val="14"/>
        </w:rPr>
      </w:r>
      <w:r>
        <w:rPr>
          <w:rFonts w:ascii="Times New Roman" w:hAnsi="Times New Roman" w:cs="Times New Roman" w:eastAsia="Times New Roman"/>
          <w:sz w:val="20"/>
          <w:szCs w:val="20"/>
          <w:color w:val="038282"/>
          <w:spacing w:val="0"/>
          <w:w w:val="233"/>
          <w:position w:val="3"/>
        </w:rPr>
        <w:t>-t</w:t>
      </w:r>
      <w:r>
        <w:rPr>
          <w:rFonts w:ascii="Times New Roman" w:hAnsi="Times New Roman" w:cs="Times New Roman" w:eastAsia="Times New Roman"/>
          <w:sz w:val="20"/>
          <w:szCs w:val="20"/>
          <w:color w:val="038282"/>
          <w:spacing w:val="9"/>
          <w:w w:val="234"/>
          <w:position w:val="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0"/>
          <w:w w:val="103"/>
          <w:position w:val="3"/>
        </w:rPr>
        <w:t>2</w:t>
      </w:r>
      <w:r>
        <w:rPr>
          <w:rFonts w:ascii="Times New Roman" w:hAnsi="Times New Roman" w:cs="Times New Roman" w:eastAsia="Times New Roman"/>
          <w:sz w:val="20"/>
          <w:szCs w:val="20"/>
          <w:color w:val="3A3B3D"/>
          <w:spacing w:val="4"/>
          <w:w w:val="103"/>
          <w:position w:val="3"/>
        </w:rPr>
        <w:t>0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3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83" w:after="0" w:line="168" w:lineRule="exac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  <w:position w:val="-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3"/>
          <w:w w:val="178"/>
          <w:position w:val="-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37"/>
          <w:position w:val="-1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right="-1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4"/>
          <w:w w:val="110"/>
          <w:position w:val="-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9"/>
          <w:w w:val="133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0"/>
          <w:position w:val="-6"/>
        </w:rPr>
        <w:t>45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322" w:lineRule="exact"/>
        <w:ind w:left="43" w:right="-20"/>
        <w:jc w:val="left"/>
        <w:tabs>
          <w:tab w:pos="540" w:val="left"/>
          <w:tab w:pos="1400" w:val="left"/>
          <w:tab w:pos="7680" w:val="left"/>
          <w:tab w:pos="11140" w:val="left"/>
          <w:tab w:pos="117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-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-33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34D4D"/>
          <w:spacing w:val="0"/>
          <w:w w:val="100"/>
          <w:position w:val="-6"/>
        </w:rPr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178"/>
          <w:position w:val="-6"/>
        </w:rPr>
        <w:t>\</w:t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100"/>
          <w:position w:val="-6"/>
        </w:rPr>
      </w:r>
      <w:r>
        <w:rPr>
          <w:rFonts w:ascii="Arial" w:hAnsi="Arial" w:cs="Arial" w:eastAsia="Arial"/>
          <w:sz w:val="48"/>
          <w:szCs w:val="48"/>
          <w:color w:val="0AF90A"/>
          <w:spacing w:val="0"/>
          <w:w w:val="178"/>
          <w:position w:val="-17"/>
        </w:rPr>
        <w:t>'</w:t>
      </w:r>
      <w:r>
        <w:rPr>
          <w:rFonts w:ascii="Arial" w:hAnsi="Arial" w:cs="Arial" w:eastAsia="Arial"/>
          <w:sz w:val="48"/>
          <w:szCs w:val="48"/>
          <w:color w:val="0AF90A"/>
          <w:spacing w:val="-114"/>
          <w:w w:val="178"/>
          <w:position w:val="-1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78"/>
          <w:position w:val="-17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78"/>
          <w:position w:val="-17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7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7"/>
        </w:rPr>
      </w:r>
      <w:r>
        <w:rPr>
          <w:rFonts w:ascii="Arial" w:hAnsi="Arial" w:cs="Arial" w:eastAsia="Arial"/>
          <w:sz w:val="14"/>
          <w:szCs w:val="14"/>
          <w:color w:val="5D5962"/>
          <w:spacing w:val="0"/>
          <w:w w:val="100"/>
          <w:position w:val="-5"/>
        </w:rPr>
        <w:t>h</w:t>
      </w:r>
      <w:r>
        <w:rPr>
          <w:rFonts w:ascii="Arial" w:hAnsi="Arial" w:cs="Arial" w:eastAsia="Arial"/>
          <w:sz w:val="14"/>
          <w:szCs w:val="14"/>
          <w:color w:val="5D5962"/>
          <w:spacing w:val="-22"/>
          <w:w w:val="100"/>
          <w:position w:val="-5"/>
        </w:rPr>
        <w:t> </w:t>
      </w:r>
      <w:r>
        <w:rPr>
          <w:rFonts w:ascii="Arial" w:hAnsi="Arial" w:cs="Arial" w:eastAsia="Arial"/>
          <w:sz w:val="14"/>
          <w:szCs w:val="14"/>
          <w:color w:val="5D5962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4"/>
          <w:szCs w:val="14"/>
          <w:color w:val="5D5962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20"/>
          <w:szCs w:val="20"/>
          <w:color w:val="1C1CFF"/>
          <w:spacing w:val="0"/>
          <w:w w:val="600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C1CFF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C1CFF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0"/>
          <w:w w:val="106"/>
          <w:position w:val="-2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3"/>
          <w:w w:val="106"/>
          <w:position w:val="-2"/>
        </w:rPr>
        <w:t>5</w:t>
      </w:r>
      <w:r>
        <w:rPr>
          <w:rFonts w:ascii="Times New Roman" w:hAnsi="Times New Roman" w:cs="Times New Roman" w:eastAsia="Times New Roman"/>
          <w:sz w:val="20"/>
          <w:szCs w:val="20"/>
          <w:color w:val="5D5962"/>
          <w:spacing w:val="0"/>
          <w:w w:val="95"/>
          <w:position w:val="-2"/>
        </w:rPr>
        <w:t>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32" w:space="527"/>
            <w:col w:w="13061"/>
          </w:cols>
        </w:sectPr>
      </w:pPr>
      <w:rPr/>
    </w:p>
    <w:p>
      <w:pPr>
        <w:spacing w:before="0" w:after="0" w:line="160" w:lineRule="exact"/>
        <w:ind w:left="496" w:right="-119"/>
        <w:jc w:val="left"/>
        <w:tabs>
          <w:tab w:pos="1960" w:val="left"/>
          <w:tab w:pos="2880" w:val="left"/>
          <w:tab w:pos="360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7.320007pt;margin-top:8.347937pt;width:44.927244pt;height:72.305667pt;mso-position-horizontal-relative:page;mso-position-vertical-relative:paragraph;z-index:-4343" type="#_x0000_t202" filled="f" stroked="f">
            <v:textbox inset="0,0,0,0">
              <w:txbxContent>
                <w:p>
                  <w:pPr>
                    <w:spacing w:before="0" w:after="0" w:line="792" w:lineRule="exact"/>
                    <w:ind w:right="-155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A3A3A3"/>
                      <w:spacing w:val="-47"/>
                      <w:w w:val="41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747274"/>
                      <w:spacing w:val="0"/>
                      <w:w w:val="100"/>
                      <w:position w:val="42"/>
                    </w:rPr>
                    <w:t>North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0"/>
          <w:w w:val="100"/>
          <w:position w:val="-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1"/>
          <w:w w:val="100"/>
          <w:position w:val="-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9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27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82"/>
          <w:position w:val="-19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-19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-19"/>
        </w:rPr>
      </w:r>
      <w:r>
        <w:rPr>
          <w:rFonts w:ascii="Arial" w:hAnsi="Arial" w:cs="Arial" w:eastAsia="Arial"/>
          <w:sz w:val="48"/>
          <w:szCs w:val="48"/>
          <w:color w:val="0AF90A"/>
          <w:spacing w:val="0"/>
          <w:w w:val="65"/>
          <w:position w:val="-31"/>
        </w:rPr>
        <w:t>"</w:t>
      </w:r>
      <w:r>
        <w:rPr>
          <w:rFonts w:ascii="Arial" w:hAnsi="Arial" w:cs="Arial" w:eastAsia="Arial"/>
          <w:sz w:val="48"/>
          <w:szCs w:val="48"/>
          <w:color w:val="0AF90A"/>
          <w:spacing w:val="22"/>
          <w:w w:val="65"/>
          <w:position w:val="-31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FD80FD"/>
          <w:spacing w:val="0"/>
          <w:w w:val="303"/>
          <w:position w:val="-16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FD80FD"/>
          <w:spacing w:val="0"/>
          <w:w w:val="100"/>
          <w:position w:val="-16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FD80FD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36"/>
          <w:szCs w:val="36"/>
          <w:color w:val="8080BF"/>
          <w:spacing w:val="0"/>
          <w:w w:val="122"/>
          <w:position w:val="-16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88" w:after="0" w:line="71" w:lineRule="exact"/>
        <w:ind w:right="-20"/>
        <w:jc w:val="left"/>
        <w:tabs>
          <w:tab w:pos="58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0"/>
          <w:szCs w:val="20"/>
          <w:color w:val="13CFFF"/>
          <w:spacing w:val="0"/>
          <w:w w:val="600"/>
          <w:position w:val="-13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13CFFF"/>
          <w:spacing w:val="0"/>
          <w:w w:val="100"/>
          <w:position w:val="-1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13CFFF"/>
          <w:spacing w:val="0"/>
          <w:w w:val="100"/>
          <w:position w:val="-13"/>
        </w:rPr>
      </w:r>
      <w:r>
        <w:rPr>
          <w:rFonts w:ascii="Times New Roman" w:hAnsi="Times New Roman" w:cs="Times New Roman" w:eastAsia="Times New Roman"/>
          <w:sz w:val="20"/>
          <w:szCs w:val="20"/>
          <w:color w:val="44283B"/>
          <w:spacing w:val="0"/>
          <w:w w:val="104"/>
          <w:position w:val="-13"/>
        </w:rPr>
        <w:t>10°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3786" w:space="8616"/>
            <w:col w:w="1918"/>
          </w:cols>
        </w:sectPr>
      </w:pPr>
      <w:rPr/>
    </w:p>
    <w:p>
      <w:pPr>
        <w:spacing w:before="61" w:after="0" w:line="110" w:lineRule="exact"/>
        <w:ind w:left="424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4"/>
          <w:w w:val="110"/>
          <w:position w:val="-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5"/>
          <w:w w:val="133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3"/>
          <w:position w:val="-5"/>
        </w:rPr>
        <w:t>35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right="-20"/>
        <w:jc w:val="left"/>
        <w:tabs>
          <w:tab w:pos="720" w:val="left"/>
          <w:tab w:pos="518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6"/>
          <w:szCs w:val="36"/>
          <w:color w:val="0AF90A"/>
          <w:spacing w:val="0"/>
          <w:w w:val="384"/>
          <w:position w:val="-25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0AF90A"/>
          <w:spacing w:val="-233"/>
          <w:w w:val="384"/>
          <w:position w:val="-25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61"/>
          <w:position w:val="-1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61"/>
          <w:position w:val="-14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-68"/>
          <w:w w:val="161"/>
          <w:position w:val="-1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4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FD80FD"/>
          <w:spacing w:val="0"/>
          <w:w w:val="100"/>
          <w:position w:val="-14"/>
        </w:rPr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100"/>
          <w:position w:val="-25"/>
        </w:rPr>
        <w:t>"</w:t>
      </w:r>
      <w:r>
        <w:rPr>
          <w:rFonts w:ascii="Arial" w:hAnsi="Arial" w:cs="Arial" w:eastAsia="Arial"/>
          <w:sz w:val="48"/>
          <w:szCs w:val="48"/>
          <w:color w:val="8080BF"/>
          <w:spacing w:val="-120"/>
          <w:w w:val="100"/>
          <w:position w:val="-25"/>
        </w:rPr>
        <w:t> </w:t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100"/>
          <w:position w:val="-25"/>
        </w:rPr>
      </w:r>
      <w:r>
        <w:rPr>
          <w:rFonts w:ascii="Times New Roman" w:hAnsi="Times New Roman" w:cs="Times New Roman" w:eastAsia="Times New Roman"/>
          <w:sz w:val="25"/>
          <w:szCs w:val="25"/>
          <w:color w:val="3A3B3D"/>
          <w:spacing w:val="-25"/>
          <w:w w:val="80"/>
          <w:position w:val="-25"/>
        </w:rPr>
        <w:t>-</w:t>
      </w:r>
      <w:r>
        <w:rPr>
          <w:rFonts w:ascii="Times New Roman" w:hAnsi="Times New Roman" w:cs="Times New Roman" w:eastAsia="Times New Roman"/>
          <w:sz w:val="25"/>
          <w:szCs w:val="25"/>
          <w:color w:val="5D5962"/>
          <w:spacing w:val="0"/>
          <w:w w:val="206"/>
          <w:position w:val="-25"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28" w:space="2288"/>
            <w:col w:w="11304"/>
          </w:cols>
        </w:sectPr>
      </w:pPr>
      <w:rPr/>
    </w:p>
    <w:p>
      <w:pPr>
        <w:spacing w:before="58" w:after="0" w:line="499" w:lineRule="exact"/>
        <w:ind w:left="496" w:right="-20"/>
        <w:jc w:val="left"/>
        <w:tabs>
          <w:tab w:pos="1500" w:val="left"/>
          <w:tab w:pos="2120" w:val="left"/>
          <w:tab w:pos="314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799999pt;margin-top:15.174402pt;width:165.140634pt;height:24.0pt;mso-position-horizontal-relative:page;mso-position-vertical-relative:paragraph;z-index:-4333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tabs>
                      <w:tab w:pos="1100" w:val="left"/>
                      <w:tab w:pos="1760" w:val="left"/>
                      <w:tab w:pos="2760" w:val="left"/>
                    </w:tabs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7E3679"/>
                      <w:spacing w:val="-4"/>
                      <w:w w:val="110"/>
                      <w:position w:val="17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976697"/>
                      <w:spacing w:val="-16"/>
                      <w:w w:val="178"/>
                      <w:position w:val="17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21"/>
                      <w:position w:val="17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17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17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67474"/>
                      <w:spacing w:val="0"/>
                      <w:w w:val="179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67474"/>
                      <w:spacing w:val="-68"/>
                      <w:w w:val="179"/>
                      <w:position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67474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67474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C385C3"/>
                      <w:spacing w:val="0"/>
                      <w:w w:val="179"/>
                      <w:position w:val="22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C385C3"/>
                      <w:spacing w:val="0"/>
                      <w:w w:val="179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C385C3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C385C3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AF90A"/>
                      <w:spacing w:val="10"/>
                      <w:w w:val="358"/>
                      <w:position w:val="0"/>
                    </w:rPr>
                    <w:t>'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FD80FD"/>
                      <w:spacing w:val="0"/>
                      <w:w w:val="108"/>
                      <w:position w:val="0"/>
                    </w:rPr>
                    <w:t>"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.200001pt;margin-top:12.386889pt;width:15.240001pt;height:7.5pt;mso-position-horizontal-relative:page;mso-position-vertical-relative:paragraph;z-index:-4332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60E57"/>
                      <w:spacing w:val="-4"/>
                      <w:w w:val="11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874B90"/>
                      <w:spacing w:val="1"/>
                      <w:w w:val="13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3A3B3D"/>
                      <w:spacing w:val="-8"/>
                      <w:w w:val="121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24"/>
                    </w:rPr>
                    <w:t>5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37.119995pt;margin-top:3.915282pt;width:27.204901pt;height:53.0pt;mso-position-horizontal-relative:page;mso-position-vertical-relative:paragraph;z-index:-4331" type="#_x0000_t202" filled="f" stroked="f">
            <v:textbox inset="0,0,0,0">
              <w:txbxContent>
                <w:p>
                  <w:pPr>
                    <w:spacing w:before="0" w:after="0" w:line="1060" w:lineRule="exact"/>
                    <w:ind w:right="-199"/>
                    <w:jc w:val="left"/>
                    <w:rPr>
                      <w:rFonts w:ascii="Arial" w:hAnsi="Arial" w:cs="Arial" w:eastAsia="Arial"/>
                      <w:sz w:val="106"/>
                      <w:szCs w:val="106"/>
                    </w:rPr>
                  </w:pPr>
                  <w:rPr/>
                  <w:r>
                    <w:rPr>
                      <w:rFonts w:ascii="Arial" w:hAnsi="Arial" w:cs="Arial" w:eastAsia="Arial"/>
                      <w:sz w:val="106"/>
                      <w:szCs w:val="106"/>
                      <w:color w:val="A3A3A3"/>
                      <w:spacing w:val="0"/>
                      <w:w w:val="144"/>
                      <w:position w:val="-1"/>
                    </w:rPr>
                    <w:t>"</w:t>
                  </w:r>
                  <w:r>
                    <w:rPr>
                      <w:rFonts w:ascii="Arial" w:hAnsi="Arial" w:cs="Arial" w:eastAsia="Arial"/>
                      <w:sz w:val="106"/>
                      <w:szCs w:val="10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  <w:position w:val="2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4"/>
          <w:w w:val="178"/>
          <w:position w:val="2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7"/>
          <w:position w:val="25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2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25"/>
        </w:rPr>
      </w:r>
      <w:r>
        <w:rPr>
          <w:rFonts w:ascii="Arial" w:hAnsi="Arial" w:cs="Arial" w:eastAsia="Arial"/>
          <w:sz w:val="19"/>
          <w:szCs w:val="19"/>
          <w:color w:val="B67474"/>
          <w:spacing w:val="0"/>
          <w:w w:val="190"/>
          <w:position w:val="14"/>
        </w:rPr>
        <w:t>\</w:t>
      </w:r>
      <w:r>
        <w:rPr>
          <w:rFonts w:ascii="Arial" w:hAnsi="Arial" w:cs="Arial" w:eastAsia="Arial"/>
          <w:sz w:val="19"/>
          <w:szCs w:val="19"/>
          <w:color w:val="B67474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19"/>
          <w:szCs w:val="19"/>
          <w:color w:val="B67474"/>
          <w:spacing w:val="0"/>
          <w:w w:val="100"/>
          <w:position w:val="14"/>
        </w:rPr>
      </w:r>
      <w:r>
        <w:rPr>
          <w:rFonts w:ascii="Arial" w:hAnsi="Arial" w:cs="Arial" w:eastAsia="Arial"/>
          <w:sz w:val="19"/>
          <w:szCs w:val="19"/>
          <w:color w:val="7E3679"/>
          <w:spacing w:val="0"/>
          <w:w w:val="100"/>
          <w:position w:val="14"/>
        </w:rPr>
        <w:t>1</w:t>
      </w:r>
      <w:r>
        <w:rPr>
          <w:rFonts w:ascii="Arial" w:hAnsi="Arial" w:cs="Arial" w:eastAsia="Arial"/>
          <w:sz w:val="19"/>
          <w:szCs w:val="19"/>
          <w:color w:val="7E3679"/>
          <w:spacing w:val="0"/>
          <w:w w:val="100"/>
          <w:position w:val="14"/>
        </w:rPr>
        <w:t>\</w:t>
      </w:r>
      <w:r>
        <w:rPr>
          <w:rFonts w:ascii="Arial" w:hAnsi="Arial" w:cs="Arial" w:eastAsia="Arial"/>
          <w:sz w:val="19"/>
          <w:szCs w:val="19"/>
          <w:color w:val="7E3679"/>
          <w:spacing w:val="0"/>
          <w:w w:val="100"/>
          <w:position w:val="14"/>
        </w:rPr>
        <w:tab/>
      </w:r>
      <w:r>
        <w:rPr>
          <w:rFonts w:ascii="Arial" w:hAnsi="Arial" w:cs="Arial" w:eastAsia="Arial"/>
          <w:sz w:val="19"/>
          <w:szCs w:val="19"/>
          <w:color w:val="7E3679"/>
          <w:spacing w:val="0"/>
          <w:w w:val="100"/>
          <w:position w:val="14"/>
        </w:rPr>
      </w:r>
      <w:r>
        <w:rPr>
          <w:rFonts w:ascii="Arial" w:hAnsi="Arial" w:cs="Arial" w:eastAsia="Arial"/>
          <w:sz w:val="48"/>
          <w:szCs w:val="48"/>
          <w:color w:val="0AF90A"/>
          <w:spacing w:val="-12"/>
          <w:w w:val="125"/>
          <w:position w:val="-8"/>
        </w:rPr>
        <w:t>"</w:t>
      </w:r>
      <w:r>
        <w:rPr>
          <w:rFonts w:ascii="Arial" w:hAnsi="Arial" w:cs="Arial" w:eastAsia="Arial"/>
          <w:sz w:val="14"/>
          <w:szCs w:val="14"/>
          <w:color w:val="FB4BFB"/>
          <w:spacing w:val="0"/>
          <w:w w:val="122"/>
          <w:position w:val="24"/>
        </w:rPr>
        <w:t>"\</w:t>
      </w:r>
      <w:r>
        <w:rPr>
          <w:rFonts w:ascii="Arial" w:hAnsi="Arial" w:cs="Arial" w:eastAsia="Arial"/>
          <w:sz w:val="14"/>
          <w:szCs w:val="14"/>
          <w:color w:val="FB4BFB"/>
          <w:spacing w:val="-18"/>
          <w:w w:val="100"/>
          <w:position w:val="24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FB4BFB"/>
          <w:spacing w:val="0"/>
          <w:w w:val="128"/>
          <w:position w:val="1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FB4BFB"/>
          <w:spacing w:val="0"/>
          <w:w w:val="127"/>
          <w:position w:val="14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FB4BFB"/>
          <w:spacing w:val="0"/>
          <w:w w:val="128"/>
          <w:position w:val="14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67" w:lineRule="atLeast"/>
        <w:ind w:left="424" w:right="-20"/>
        <w:jc w:val="left"/>
        <w:tabs>
          <w:tab w:pos="1020" w:val="left"/>
          <w:tab w:pos="1700" w:val="left"/>
          <w:tab w:pos="238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0"/>
          <w:w w:val="121"/>
        </w:rPr>
        <w:t>1.</w:t>
      </w:r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11"/>
          <w:w w:val="121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21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-45"/>
          <w:w w:val="12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00"/>
        </w:rPr>
      </w:r>
      <w:r>
        <w:rPr>
          <w:rFonts w:ascii="Times New Roman" w:hAnsi="Times New Roman" w:cs="Times New Roman" w:eastAsia="Times New Roman"/>
          <w:sz w:val="36"/>
          <w:szCs w:val="36"/>
          <w:color w:val="49A1A1"/>
          <w:spacing w:val="0"/>
          <w:w w:val="252"/>
          <w:position w:val="-7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49A1A1"/>
          <w:spacing w:val="-207"/>
          <w:w w:val="252"/>
          <w:position w:val="-7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49A1A1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49A1A1"/>
          <w:spacing w:val="0"/>
          <w:w w:val="100"/>
          <w:position w:val="-7"/>
        </w:rPr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252"/>
          <w:position w:val="7"/>
        </w:rPr>
        <w:t>\</w:t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36"/>
          <w:szCs w:val="36"/>
          <w:color w:val="C385C3"/>
          <w:spacing w:val="0"/>
          <w:w w:val="283"/>
          <w:position w:val="-7"/>
        </w:rPr>
        <w:t>'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68" w:lineRule="exact"/>
        <w:ind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6"/>
          <w:szCs w:val="36"/>
          <w:color w:val="8080BF"/>
          <w:spacing w:val="0"/>
          <w:w w:val="122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24" w:lineRule="exact"/>
        <w:ind w:left="151" w:right="-162"/>
        <w:jc w:val="left"/>
        <w:rPr>
          <w:rFonts w:ascii="Arial" w:hAnsi="Arial" w:cs="Arial" w:eastAsia="Arial"/>
          <w:sz w:val="33"/>
          <w:szCs w:val="33"/>
        </w:rPr>
      </w:pPr>
      <w:rPr/>
      <w:r>
        <w:rPr>
          <w:rFonts w:ascii="Arial" w:hAnsi="Arial" w:cs="Arial" w:eastAsia="Arial"/>
          <w:sz w:val="78"/>
          <w:szCs w:val="78"/>
          <w:color w:val="F40AF4"/>
          <w:w w:val="37"/>
          <w:position w:val="-62"/>
        </w:rPr>
        <w:t>·</w:t>
      </w:r>
      <w:r>
        <w:rPr>
          <w:rFonts w:ascii="Arial" w:hAnsi="Arial" w:cs="Arial" w:eastAsia="Arial"/>
          <w:sz w:val="78"/>
          <w:szCs w:val="78"/>
          <w:color w:val="F40AF4"/>
          <w:spacing w:val="-155"/>
          <w:w w:val="100"/>
          <w:position w:val="-62"/>
        </w:rPr>
        <w:t> </w:t>
      </w:r>
      <w:r>
        <w:rPr>
          <w:rFonts w:ascii="Arial" w:hAnsi="Arial" w:cs="Arial" w:eastAsia="Arial"/>
          <w:sz w:val="33"/>
          <w:szCs w:val="33"/>
          <w:color w:val="8080BF"/>
          <w:spacing w:val="0"/>
          <w:w w:val="53"/>
          <w:position w:val="-23"/>
        </w:rPr>
        <w:t>""'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left="2146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A3B3D"/>
          <w:spacing w:val="0"/>
          <w:w w:val="172"/>
        </w:rPr>
        <w:t>_./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tLeast"/>
        <w:ind w:right="-20"/>
        <w:jc w:val="left"/>
        <w:tabs>
          <w:tab w:pos="1160" w:val="left"/>
          <w:tab w:pos="23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4.080002pt;margin-top:-3.19241pt;width:10.704961pt;height:24pt;mso-position-horizontal-relative:page;mso-position-vertical-relative:paragraph;z-index:-4324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rPr>
                      <w:rFonts w:ascii="Arial" w:hAnsi="Arial" w:cs="Arial" w:eastAsia="Arial"/>
                      <w:sz w:val="48"/>
                      <w:szCs w:val="48"/>
                    </w:rPr>
                  </w:pPr>
                  <w:rPr/>
                  <w:r>
                    <w:rPr>
                      <w:rFonts w:ascii="Arial" w:hAnsi="Arial" w:cs="Arial" w:eastAsia="Arial"/>
                      <w:sz w:val="48"/>
                      <w:szCs w:val="48"/>
                      <w:color w:val="6262AA"/>
                      <w:spacing w:val="0"/>
                      <w:w w:val="125"/>
                    </w:rPr>
                    <w:t>"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5D5962"/>
          <w:spacing w:val="0"/>
          <w:w w:val="100"/>
        </w:rPr>
        <w:t>up</w:t>
      </w:r>
      <w:r>
        <w:rPr>
          <w:rFonts w:ascii="Arial" w:hAnsi="Arial" w:cs="Arial" w:eastAsia="Arial"/>
          <w:sz w:val="13"/>
          <w:szCs w:val="13"/>
          <w:color w:val="5D5962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11"/>
          <w:w w:val="10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5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hori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5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cal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fr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7"/>
          <w:w w:val="10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3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8"/>
          <w:w w:val="103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2"/>
          <w:w w:val="126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6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3799" w:space="117"/>
            <w:col w:w="470" w:space="3497"/>
            <w:col w:w="6437"/>
          </w:cols>
        </w:sectPr>
      </w:pPr>
      <w:rPr/>
    </w:p>
    <w:p>
      <w:pPr>
        <w:spacing w:before="0" w:after="0" w:line="310" w:lineRule="atLeast"/>
        <w:ind w:left="1130" w:right="-66"/>
        <w:jc w:val="left"/>
        <w:tabs>
          <w:tab w:pos="1800" w:val="left"/>
          <w:tab w:pos="25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3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B67474"/>
          <w:spacing w:val="0"/>
          <w:w w:val="212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B674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67474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C385C3"/>
          <w:spacing w:val="0"/>
          <w:w w:val="172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C385C3"/>
          <w:spacing w:val="0"/>
          <w:w w:val="171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0" w:lineRule="atLeast"/>
        <w:ind w:right="-20"/>
        <w:jc w:val="left"/>
        <w:tabs>
          <w:tab w:pos="940" w:val="left"/>
          <w:tab w:pos="4420" w:val="left"/>
          <w:tab w:pos="5580" w:val="left"/>
          <w:tab w:pos="674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Courier New" w:hAnsi="Courier New" w:cs="Courier New" w:eastAsia="Courier New"/>
          <w:sz w:val="9"/>
          <w:szCs w:val="9"/>
          <w:color w:val="08E208"/>
          <w:spacing w:val="0"/>
          <w:w w:val="53"/>
          <w:position w:val="-4"/>
        </w:rPr>
        <w:t>Ill</w:t>
      </w:r>
      <w:r>
        <w:rPr>
          <w:rFonts w:ascii="Courier New" w:hAnsi="Courier New" w:cs="Courier New" w:eastAsia="Courier New"/>
          <w:sz w:val="9"/>
          <w:szCs w:val="9"/>
          <w:color w:val="08E208"/>
          <w:spacing w:val="-1"/>
          <w:w w:val="53"/>
          <w:position w:val="-4"/>
        </w:rPr>
        <w:t>.</w:t>
      </w:r>
      <w:r>
        <w:rPr>
          <w:rFonts w:ascii="Courier New" w:hAnsi="Courier New" w:cs="Courier New" w:eastAsia="Courier New"/>
          <w:sz w:val="9"/>
          <w:szCs w:val="9"/>
          <w:color w:val="08E208"/>
          <w:spacing w:val="0"/>
          <w:w w:val="53"/>
          <w:position w:val="-4"/>
        </w:rPr>
        <w:t>.</w:t>
      </w:r>
      <w:r>
        <w:rPr>
          <w:rFonts w:ascii="Courier New" w:hAnsi="Courier New" w:cs="Courier New" w:eastAsia="Courier New"/>
          <w:sz w:val="9"/>
          <w:szCs w:val="9"/>
          <w:color w:val="08E208"/>
          <w:spacing w:val="0"/>
          <w:w w:val="53"/>
          <w:position w:val="-4"/>
        </w:rPr>
        <w:t>  </w:t>
      </w:r>
      <w:r>
        <w:rPr>
          <w:rFonts w:ascii="Courier New" w:hAnsi="Courier New" w:cs="Courier New" w:eastAsia="Courier New"/>
          <w:sz w:val="9"/>
          <w:szCs w:val="9"/>
          <w:color w:val="08E208"/>
          <w:spacing w:val="10"/>
          <w:w w:val="53"/>
          <w:position w:val="-4"/>
        </w:rPr>
        <w:t> </w:t>
      </w:r>
      <w:r>
        <w:rPr>
          <w:rFonts w:ascii="Courier New" w:hAnsi="Courier New" w:cs="Courier New" w:eastAsia="Courier New"/>
          <w:sz w:val="9"/>
          <w:szCs w:val="9"/>
          <w:color w:val="FD80FD"/>
          <w:spacing w:val="0"/>
          <w:w w:val="426"/>
          <w:position w:val="-4"/>
        </w:rPr>
        <w:t>"</w:t>
      </w:r>
      <w:r>
        <w:rPr>
          <w:rFonts w:ascii="Courier New" w:hAnsi="Courier New" w:cs="Courier New" w:eastAsia="Courier New"/>
          <w:sz w:val="9"/>
          <w:szCs w:val="9"/>
          <w:color w:val="FD80FD"/>
          <w:spacing w:val="-144"/>
          <w:w w:val="426"/>
          <w:position w:val="-4"/>
        </w:rPr>
        <w:t> 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36"/>
          <w:position w:val="-35"/>
        </w:rPr>
        <w:t>""'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35"/>
        </w:rPr>
        <w:tab/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35"/>
        </w:rPr>
      </w:r>
      <w:r>
        <w:rPr>
          <w:rFonts w:ascii="Arial" w:hAnsi="Arial" w:cs="Arial" w:eastAsia="Arial"/>
          <w:sz w:val="40"/>
          <w:szCs w:val="40"/>
          <w:color w:val="8080BF"/>
          <w:spacing w:val="-5"/>
          <w:w w:val="130"/>
          <w:position w:val="-14"/>
        </w:rPr>
        <w:t>"</w:t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55"/>
          <w:position w:val="-35"/>
        </w:rPr>
        <w:t>""</w:t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100"/>
          <w:position w:val="-35"/>
        </w:rPr>
        <w:tab/>
      </w:r>
      <w:r>
        <w:rPr>
          <w:rFonts w:ascii="Arial" w:hAnsi="Arial" w:cs="Arial" w:eastAsia="Arial"/>
          <w:sz w:val="48"/>
          <w:szCs w:val="48"/>
          <w:color w:val="8080BF"/>
          <w:spacing w:val="0"/>
          <w:w w:val="100"/>
          <w:position w:val="-35"/>
        </w:rPr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26"/>
          <w:position w:val="0"/>
        </w:rPr>
        <w:t>=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-21"/>
          <w:w w:val="126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  <w:position w:val="0"/>
        </w:rPr>
        <w:t>tlcviiL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4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5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3A3B3D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3A3B3D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A3B3D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3"/>
          <w:w w:val="131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12323"/>
          <w:spacing w:val="1"/>
          <w:w w:val="93"/>
          <w:position w:val="0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2"/>
          <w:w w:val="83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212323"/>
          <w:spacing w:val="7"/>
          <w:w w:val="94"/>
          <w:position w:val="0"/>
        </w:rPr>
        <w:t>t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6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94"/>
          <w:position w:val="0"/>
        </w:rPr>
        <w:t>1lfll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28"/>
          <w:w w:val="95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1"/>
          <w:w w:val="112"/>
          <w:position w:val="0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2"/>
          <w:w w:val="108"/>
          <w:position w:val="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41"/>
          <w:position w:val="0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0"/>
          <w:w w:val="100"/>
          <w:position w:val="0"/>
        </w:rPr>
        <w:t>=</w:t>
      </w:r>
      <w:r>
        <w:rPr>
          <w:rFonts w:ascii="Times New Roman" w:hAnsi="Times New Roman" w:cs="Times New Roman" w:eastAsia="Times New Roman"/>
          <w:sz w:val="14"/>
          <w:szCs w:val="14"/>
          <w:color w:val="A3A3A3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8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1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0"/>
          <w:w w:val="100"/>
          <w:position w:val="0"/>
        </w:rPr>
        <w:t>mut</w:t>
      </w:r>
      <w:r>
        <w:rPr>
          <w:rFonts w:ascii="Times New Roman" w:hAnsi="Times New Roman" w:cs="Times New Roman" w:eastAsia="Times New Roman"/>
          <w:sz w:val="14"/>
          <w:szCs w:val="14"/>
          <w:color w:val="3A3B3D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4"/>
          <w:szCs w:val="14"/>
          <w:color w:val="3A3B3D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2"/>
          <w:w w:val="113"/>
          <w:position w:val="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12"/>
          <w:w w:val="105"/>
          <w:position w:val="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6"/>
          <w:position w:val="0"/>
        </w:rPr>
        <w:t>gle,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2646" w:space="816"/>
            <w:col w:w="10858"/>
          </w:cols>
        </w:sectPr>
      </w:pPr>
      <w:rPr/>
    </w:p>
    <w:p>
      <w:pPr>
        <w:spacing w:before="0" w:after="0" w:line="281" w:lineRule="atLeast"/>
        <w:ind w:left="496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-4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6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E3679"/>
          <w:spacing w:val="0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47" w:lineRule="exact"/>
        <w:ind w:left="424" w:right="-20"/>
        <w:jc w:val="left"/>
        <w:tabs>
          <w:tab w:pos="1180" w:val="left"/>
          <w:tab w:pos="1900" w:val="left"/>
          <w:tab w:pos="26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0E57"/>
          <w:spacing w:val="-5"/>
          <w:w w:val="114"/>
          <w:position w:val="-9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7"/>
          <w:w w:val="114"/>
          <w:position w:val="-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14"/>
          <w:position w:val="-9"/>
        </w:rPr>
        <w:t>05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-42"/>
          <w:w w:val="114"/>
          <w:position w:val="-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00"/>
          <w:position w:val="-3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-33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6B1B1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B67474"/>
          <w:spacing w:val="0"/>
          <w:w w:val="208"/>
          <w:position w:val="-3"/>
        </w:rPr>
        <w:t>\</w:t>
      </w:r>
      <w:r>
        <w:rPr>
          <w:rFonts w:ascii="Arial" w:hAnsi="Arial" w:cs="Arial" w:eastAsia="Arial"/>
          <w:sz w:val="16"/>
          <w:szCs w:val="16"/>
          <w:color w:val="B67474"/>
          <w:spacing w:val="-85"/>
          <w:w w:val="208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B67474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6"/>
          <w:szCs w:val="16"/>
          <w:color w:val="B67474"/>
          <w:spacing w:val="0"/>
          <w:w w:val="100"/>
          <w:position w:val="-3"/>
        </w:rPr>
      </w:r>
      <w:r>
        <w:rPr>
          <w:rFonts w:ascii="Arial" w:hAnsi="Arial" w:cs="Arial" w:eastAsia="Arial"/>
          <w:sz w:val="16"/>
          <w:szCs w:val="16"/>
          <w:color w:val="C385C3"/>
          <w:spacing w:val="0"/>
          <w:w w:val="208"/>
          <w:position w:val="-3"/>
        </w:rPr>
        <w:t>'\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70" w:lineRule="atLeast"/>
        <w:ind w:right="-61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5D5962"/>
          <w:spacing w:val="-4"/>
          <w:w w:val="100"/>
        </w:rPr>
        <w:t>u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gle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747274"/>
          <w:spacing w:val="0"/>
          <w:w w:val="100"/>
        </w:rPr>
        <w:t>mcasured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66" w:lineRule="atLeast"/>
        <w:ind w:right="-20"/>
        <w:jc w:val="left"/>
        <w:tabs>
          <w:tab w:pos="116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6"/>
          <w:szCs w:val="16"/>
          <w:color w:val="5D5962"/>
          <w:spacing w:val="1"/>
          <w:w w:val="87"/>
        </w:rPr>
        <w:t>m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89"/>
        </w:rPr>
        <w:t>ea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9"/>
          <w:w w:val="90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5D5962"/>
          <w:spacing w:val="0"/>
          <w:w w:val="86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5D5962"/>
          <w:spacing w:val="-5"/>
          <w:w w:val="86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88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89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-1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100"/>
        </w:rPr>
        <w:t>from</w:t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47274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747274"/>
          <w:spacing w:val="0"/>
          <w:w w:val="78"/>
          <w:position w:val="1"/>
        </w:rPr>
        <w:t>m</w:t>
      </w:r>
      <w:r>
        <w:rPr>
          <w:rFonts w:ascii="Arial" w:hAnsi="Arial" w:cs="Arial" w:eastAsia="Arial"/>
          <w:sz w:val="14"/>
          <w:szCs w:val="14"/>
          <w:color w:val="747274"/>
          <w:spacing w:val="3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747274"/>
          <w:spacing w:val="0"/>
          <w:w w:val="78"/>
          <w:position w:val="1"/>
        </w:rPr>
        <w:t>a:.</w:t>
      </w:r>
      <w:r>
        <w:rPr>
          <w:rFonts w:ascii="Arial" w:hAnsi="Arial" w:cs="Arial" w:eastAsia="Arial"/>
          <w:sz w:val="14"/>
          <w:szCs w:val="14"/>
          <w:color w:val="747274"/>
          <w:spacing w:val="-4"/>
          <w:w w:val="78"/>
          <w:position w:val="1"/>
        </w:rPr>
        <w:t>"</w:t>
      </w:r>
      <w:r>
        <w:rPr>
          <w:rFonts w:ascii="Arial" w:hAnsi="Arial" w:cs="Arial" w:eastAsia="Arial"/>
          <w:sz w:val="14"/>
          <w:szCs w:val="14"/>
          <w:color w:val="747274"/>
          <w:spacing w:val="0"/>
          <w:w w:val="78"/>
          <w:position w:val="1"/>
        </w:rPr>
        <w:t>'UI'c</w:t>
      </w:r>
      <w:r>
        <w:rPr>
          <w:rFonts w:ascii="Arial" w:hAnsi="Arial" w:cs="Arial" w:eastAsia="Arial"/>
          <w:sz w:val="14"/>
          <w:szCs w:val="14"/>
          <w:color w:val="747274"/>
          <w:spacing w:val="0"/>
          <w:w w:val="78"/>
          <w:position w:val="1"/>
        </w:rPr>
        <w:t>d</w:t>
      </w:r>
      <w:r>
        <w:rPr>
          <w:rFonts w:ascii="Arial" w:hAnsi="Arial" w:cs="Arial" w:eastAsia="Arial"/>
          <w:sz w:val="14"/>
          <w:szCs w:val="14"/>
          <w:color w:val="747274"/>
          <w:spacing w:val="-6"/>
          <w:w w:val="78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5D5962"/>
          <w:spacing w:val="0"/>
          <w:w w:val="109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D5962"/>
          <w:spacing w:val="-16"/>
          <w:w w:val="109"/>
          <w:position w:val="1"/>
        </w:rPr>
        <w:t>l</w:t>
      </w:r>
      <w:r>
        <w:rPr>
          <w:rFonts w:ascii="Arial" w:hAnsi="Arial" w:cs="Arial" w:eastAsia="Arial"/>
          <w:sz w:val="14"/>
          <w:szCs w:val="14"/>
          <w:color w:val="8C8C8C"/>
          <w:spacing w:val="0"/>
          <w:w w:val="96"/>
          <w:position w:val="1"/>
        </w:rPr>
        <w:t>o</w:t>
      </w:r>
      <w:r>
        <w:rPr>
          <w:rFonts w:ascii="Arial" w:hAnsi="Arial" w:cs="Arial" w:eastAsia="Arial"/>
          <w:sz w:val="14"/>
          <w:szCs w:val="14"/>
          <w:color w:val="8C8C8C"/>
          <w:spacing w:val="-2"/>
          <w:w w:val="96"/>
          <w:position w:val="1"/>
        </w:rPr>
        <w:t>c</w:t>
      </w:r>
      <w:r>
        <w:rPr>
          <w:rFonts w:ascii="Arial" w:hAnsi="Arial" w:cs="Arial" w:eastAsia="Arial"/>
          <w:sz w:val="14"/>
          <w:szCs w:val="14"/>
          <w:color w:val="5D5962"/>
          <w:spacing w:val="0"/>
          <w:w w:val="61"/>
          <w:position w:val="1"/>
        </w:rPr>
        <w:t>l..-v.</w:t>
      </w:r>
      <w:r>
        <w:rPr>
          <w:rFonts w:ascii="Arial" w:hAnsi="Arial" w:cs="Arial" w:eastAsia="Arial"/>
          <w:sz w:val="14"/>
          <w:szCs w:val="14"/>
          <w:color w:val="5D5962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4"/>
          <w:szCs w:val="14"/>
          <w:color w:val="8C8C8C"/>
          <w:spacing w:val="-9"/>
          <w:w w:val="100"/>
          <w:position w:val="1"/>
        </w:rPr>
        <w:t>s</w:t>
      </w:r>
      <w:r>
        <w:rPr>
          <w:rFonts w:ascii="Arial" w:hAnsi="Arial" w:cs="Arial" w:eastAsia="Arial"/>
          <w:sz w:val="14"/>
          <w:szCs w:val="14"/>
          <w:color w:val="747274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5016" w:space="2860"/>
            <w:col w:w="910" w:space="264"/>
            <w:col w:w="5270"/>
          </w:cols>
        </w:sectPr>
      </w:pPr>
      <w:rPr/>
    </w:p>
    <w:p>
      <w:pPr>
        <w:spacing w:before="0" w:after="0" w:line="135" w:lineRule="atLeast"/>
        <w:ind w:left="626" w:right="-20"/>
        <w:jc w:val="left"/>
        <w:tabs>
          <w:tab w:pos="1220" w:val="left"/>
          <w:tab w:pos="2000" w:val="left"/>
          <w:tab w:pos="3900" w:val="left"/>
          <w:tab w:pos="4980" w:val="left"/>
        </w:tabs>
        <w:rPr>
          <w:rFonts w:ascii="Times New Roman" w:hAnsi="Times New Roman" w:cs="Times New Roman" w:eastAsia="Times New Roman"/>
          <w:sz w:val="42"/>
          <w:szCs w:val="4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479996pt;margin-top:17.94153pt;width:8.445690pt;height:16.5pt;mso-position-horizontal-relative:page;mso-position-vertical-relative:paragraph;z-index:-4330" type="#_x0000_t202" filled="f" stroked="f">
            <v:textbox inset="0,0,0,0">
              <w:txbxContent>
                <w:p>
                  <w:pPr>
                    <w:spacing w:before="0" w:after="0" w:line="330" w:lineRule="exact"/>
                    <w:ind w:right="-89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Arial" w:hAnsi="Arial" w:cs="Arial" w:eastAsia="Arial"/>
                      <w:sz w:val="33"/>
                      <w:szCs w:val="33"/>
                      <w:color w:val="C385C3"/>
                      <w:spacing w:val="0"/>
                      <w:w w:val="56"/>
                    </w:rPr>
                    <w:t>""'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00"/>
          <w:position w:val="-6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-3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17"/>
          <w:szCs w:val="17"/>
          <w:color w:val="49A1A1"/>
          <w:spacing w:val="0"/>
          <w:w w:val="136"/>
          <w:position w:val="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49A1A1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49A1A1"/>
          <w:spacing w:val="0"/>
          <w:w w:val="100"/>
          <w:position w:val="0"/>
        </w:rPr>
      </w:r>
      <w:r>
        <w:rPr>
          <w:rFonts w:ascii="Arial" w:hAnsi="Arial" w:cs="Arial" w:eastAsia="Arial"/>
          <w:sz w:val="16"/>
          <w:szCs w:val="16"/>
          <w:color w:val="BF8585"/>
          <w:spacing w:val="0"/>
          <w:w w:val="226"/>
          <w:position w:val="0"/>
        </w:rPr>
        <w:t>\</w:t>
      </w:r>
      <w:r>
        <w:rPr>
          <w:rFonts w:ascii="Arial" w:hAnsi="Arial" w:cs="Arial" w:eastAsia="Arial"/>
          <w:sz w:val="16"/>
          <w:szCs w:val="16"/>
          <w:color w:val="BF8585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BF8585"/>
          <w:spacing w:val="0"/>
          <w:w w:val="100"/>
          <w:position w:val="0"/>
        </w:rPr>
      </w:r>
      <w:r>
        <w:rPr>
          <w:rFonts w:ascii="Arial" w:hAnsi="Arial" w:cs="Arial" w:eastAsia="Arial"/>
          <w:sz w:val="48"/>
          <w:szCs w:val="48"/>
          <w:color w:val="0AF90A"/>
          <w:spacing w:val="4"/>
          <w:w w:val="387"/>
          <w:position w:val="-22"/>
        </w:rPr>
        <w:t>'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25"/>
          <w:position w:val="-22"/>
        </w:rPr>
        <w:t>"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22"/>
        </w:rPr>
        <w:tab/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22"/>
        </w:rPr>
      </w:r>
      <w:r>
        <w:rPr>
          <w:rFonts w:ascii="Times New Roman" w:hAnsi="Times New Roman" w:cs="Times New Roman" w:eastAsia="Times New Roman"/>
          <w:sz w:val="42"/>
          <w:szCs w:val="42"/>
          <w:color w:val="8080BF"/>
          <w:spacing w:val="0"/>
          <w:w w:val="60"/>
          <w:position w:val="-17"/>
        </w:rPr>
        <w:t>""</w:t>
      </w:r>
      <w:r>
        <w:rPr>
          <w:rFonts w:ascii="Times New Roman" w:hAnsi="Times New Roman" w:cs="Times New Roman" w:eastAsia="Times New Roman"/>
          <w:sz w:val="42"/>
          <w:szCs w:val="4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0" w:after="0" w:line="105" w:lineRule="atLeast"/>
        <w:ind w:left="417" w:right="-20"/>
        <w:jc w:val="left"/>
        <w:tabs>
          <w:tab w:pos="130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2"/>
          <w:w w:val="119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2"/>
          <w:w w:val="11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9"/>
        </w:rPr>
        <w:t>95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44"/>
          <w:w w:val="11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</w:rPr>
      </w:r>
      <w:r>
        <w:rPr>
          <w:rFonts w:ascii="Times New Roman" w:hAnsi="Times New Roman" w:cs="Times New Roman" w:eastAsia="Times New Roman"/>
          <w:sz w:val="17"/>
          <w:szCs w:val="17"/>
          <w:color w:val="49A1A1"/>
          <w:spacing w:val="0"/>
          <w:w w:val="136"/>
          <w:position w:val="5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80" w:lineRule="exact"/>
        <w:ind w:left="496" w:right="-102"/>
        <w:jc w:val="left"/>
        <w:tabs>
          <w:tab w:pos="2280" w:val="left"/>
          <w:tab w:pos="3120" w:val="left"/>
        </w:tabs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  <w:position w:val="-6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9"/>
          <w:w w:val="178"/>
          <w:position w:val="-6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38"/>
          <w:position w:val="-6"/>
        </w:rPr>
        <w:t>9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6"/>
        </w:rPr>
      </w:r>
      <w:r>
        <w:rPr>
          <w:rFonts w:ascii="Arial" w:hAnsi="Arial" w:cs="Arial" w:eastAsia="Arial"/>
          <w:sz w:val="40"/>
          <w:szCs w:val="40"/>
          <w:color w:val="BF8585"/>
          <w:spacing w:val="0"/>
          <w:w w:val="100"/>
          <w:position w:val="-20"/>
        </w:rPr>
        <w:t>"</w:t>
      </w:r>
      <w:r>
        <w:rPr>
          <w:rFonts w:ascii="Arial" w:hAnsi="Arial" w:cs="Arial" w:eastAsia="Arial"/>
          <w:sz w:val="40"/>
          <w:szCs w:val="40"/>
          <w:color w:val="BF8585"/>
          <w:spacing w:val="-88"/>
          <w:w w:val="100"/>
          <w:position w:val="-20"/>
        </w:rPr>
        <w:t> </w:t>
      </w:r>
      <w:r>
        <w:rPr>
          <w:rFonts w:ascii="Arial" w:hAnsi="Arial" w:cs="Arial" w:eastAsia="Arial"/>
          <w:sz w:val="40"/>
          <w:szCs w:val="40"/>
          <w:color w:val="BF8585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40"/>
          <w:szCs w:val="40"/>
          <w:color w:val="BF8585"/>
          <w:spacing w:val="0"/>
          <w:w w:val="100"/>
          <w:position w:val="-20"/>
        </w:rPr>
      </w:r>
      <w:r>
        <w:rPr>
          <w:rFonts w:ascii="Times New Roman" w:hAnsi="Times New Roman" w:cs="Times New Roman" w:eastAsia="Times New Roman"/>
          <w:sz w:val="36"/>
          <w:szCs w:val="36"/>
          <w:color w:val="C385C3"/>
          <w:spacing w:val="0"/>
          <w:w w:val="143"/>
          <w:position w:val="-15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33" w:lineRule="atLeast"/>
        <w:ind w:right="-112"/>
        <w:jc w:val="left"/>
        <w:tabs>
          <w:tab w:pos="1080" w:val="left"/>
        </w:tabs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54"/>
          <w:position w:val="-16"/>
        </w:rPr>
        <w:t>""</w:t>
      </w:r>
      <w:r>
        <w:rPr>
          <w:rFonts w:ascii="Arial" w:hAnsi="Arial" w:cs="Arial" w:eastAsia="Arial"/>
          <w:sz w:val="48"/>
          <w:szCs w:val="48"/>
          <w:color w:val="FD80FD"/>
          <w:spacing w:val="-62"/>
          <w:w w:val="54"/>
          <w:position w:val="-16"/>
        </w:rPr>
        <w:t> 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16"/>
        </w:rPr>
        <w:tab/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100"/>
          <w:position w:val="-16"/>
        </w:rPr>
      </w:r>
      <w:r>
        <w:rPr>
          <w:rFonts w:ascii="Arial" w:hAnsi="Arial" w:cs="Arial" w:eastAsia="Arial"/>
          <w:sz w:val="14"/>
          <w:szCs w:val="14"/>
          <w:color w:val="8080BF"/>
          <w:spacing w:val="0"/>
          <w:w w:val="54"/>
          <w:position w:val="0"/>
        </w:rPr>
        <w:t>-.....,_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48" w:lineRule="atLeast"/>
        <w:ind w:left="180" w:right="-20"/>
        <w:jc w:val="left"/>
        <w:rPr>
          <w:rFonts w:ascii="Arial" w:hAnsi="Arial" w:cs="Arial" w:eastAsia="Arial"/>
          <w:sz w:val="40"/>
          <w:szCs w:val="40"/>
        </w:rPr>
      </w:pPr>
      <w:rPr/>
      <w:r>
        <w:rPr>
          <w:rFonts w:ascii="Arial" w:hAnsi="Arial" w:cs="Arial" w:eastAsia="Arial"/>
          <w:sz w:val="40"/>
          <w:szCs w:val="40"/>
          <w:color w:val="0AF90A"/>
          <w:spacing w:val="0"/>
          <w:w w:val="102"/>
        </w:rPr>
        <w:t>"'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spacing w:before="0" w:after="0" w:line="14" w:lineRule="exact"/>
        <w:ind w:right="-6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6262AA"/>
          <w:spacing w:val="0"/>
          <w:w w:val="109"/>
          <w:position w:val="1"/>
        </w:rPr>
        <w:t>1'..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5"/>
          <w:szCs w:val="15"/>
          <w:color w:val="8080BF"/>
          <w:spacing w:val="0"/>
          <w:w w:val="54"/>
          <w:position w:val="-1"/>
        </w:rPr>
        <w:t>-.....,_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31" w:lineRule="atLeast"/>
        <w:ind w:left="23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262AA"/>
          <w:spacing w:val="0"/>
          <w:w w:val="59"/>
        </w:rPr>
        <w:t>.......,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4" w:equalWidth="0">
            <w:col w:w="3335" w:space="797"/>
            <w:col w:w="1277" w:space="48"/>
            <w:col w:w="186" w:space="37"/>
            <w:col w:w="8640"/>
          </w:cols>
        </w:sectPr>
      </w:pPr>
      <w:rPr/>
    </w:p>
    <w:p>
      <w:pPr>
        <w:spacing w:before="0" w:after="0" w:line="149" w:lineRule="atLeast"/>
        <w:ind w:left="417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0"/>
          <w:w w:val="11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5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1"/>
        </w:rPr>
        <w:t>85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49" w:lineRule="atLeast"/>
        <w:ind w:right="-58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2"/>
          <w:szCs w:val="12"/>
          <w:color w:val="3D3DF9"/>
          <w:spacing w:val="0"/>
          <w:w w:val="107"/>
        </w:rPr>
        <w:t>'i'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0" w:after="0" w:line="149" w:lineRule="atLeast"/>
        <w:ind w:right="-108"/>
        <w:jc w:val="left"/>
        <w:tabs>
          <w:tab w:pos="86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33"/>
          <w:szCs w:val="33"/>
          <w:color w:val="BF8585"/>
          <w:spacing w:val="0"/>
          <w:w w:val="53"/>
          <w:position w:val="-13"/>
        </w:rPr>
        <w:t>""'</w:t>
      </w:r>
      <w:r>
        <w:rPr>
          <w:rFonts w:ascii="Arial" w:hAnsi="Arial" w:cs="Arial" w:eastAsia="Arial"/>
          <w:sz w:val="33"/>
          <w:szCs w:val="33"/>
          <w:color w:val="BF8585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33"/>
          <w:szCs w:val="33"/>
          <w:color w:val="BF8585"/>
          <w:spacing w:val="0"/>
          <w:w w:val="100"/>
          <w:position w:val="-13"/>
        </w:rPr>
      </w:r>
      <w:r>
        <w:rPr>
          <w:rFonts w:ascii="Times New Roman" w:hAnsi="Times New Roman" w:cs="Times New Roman" w:eastAsia="Times New Roman"/>
          <w:sz w:val="37"/>
          <w:szCs w:val="37"/>
          <w:color w:val="B56EB5"/>
          <w:spacing w:val="-14"/>
          <w:w w:val="139"/>
          <w:position w:val="-4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B56EB5"/>
          <w:spacing w:val="0"/>
          <w:w w:val="54"/>
          <w:position w:val="0"/>
        </w:rPr>
        <w:t>-.....,_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9" w:lineRule="atLeast"/>
        <w:ind w:right="-20"/>
        <w:jc w:val="left"/>
        <w:rPr>
          <w:rFonts w:ascii="Arial" w:hAnsi="Arial" w:cs="Arial" w:eastAsia="Arial"/>
          <w:sz w:val="48"/>
          <w:szCs w:val="4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AF90A"/>
          <w:spacing w:val="0"/>
          <w:w w:val="57"/>
        </w:rPr>
        <w:t>.........</w:t>
      </w:r>
      <w:r>
        <w:rPr>
          <w:rFonts w:ascii="Arial" w:hAnsi="Arial" w:cs="Arial" w:eastAsia="Arial"/>
          <w:sz w:val="17"/>
          <w:szCs w:val="17"/>
          <w:color w:val="0AF90A"/>
          <w:spacing w:val="0"/>
          <w:w w:val="57"/>
        </w:rPr>
        <w:t>    </w:t>
      </w:r>
      <w:r>
        <w:rPr>
          <w:rFonts w:ascii="Arial" w:hAnsi="Arial" w:cs="Arial" w:eastAsia="Arial"/>
          <w:sz w:val="17"/>
          <w:szCs w:val="17"/>
          <w:color w:val="0AF90A"/>
          <w:spacing w:val="22"/>
          <w:w w:val="57"/>
        </w:rPr>
        <w:t> </w:t>
      </w:r>
      <w:r>
        <w:rPr>
          <w:rFonts w:ascii="Arial" w:hAnsi="Arial" w:cs="Arial" w:eastAsia="Arial"/>
          <w:sz w:val="48"/>
          <w:szCs w:val="48"/>
          <w:color w:val="FD80FD"/>
          <w:spacing w:val="0"/>
          <w:w w:val="57"/>
          <w:position w:val="-23"/>
        </w:rPr>
        <w:t>""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4" w:equalWidth="0">
            <w:col w:w="718" w:space="354"/>
            <w:col w:w="83" w:space="1271"/>
            <w:col w:w="1255" w:space="819"/>
            <w:col w:w="9820"/>
          </w:cols>
        </w:sectPr>
      </w:pPr>
      <w:rPr/>
    </w:p>
    <w:p>
      <w:pPr>
        <w:spacing w:before="0" w:after="0" w:line="188" w:lineRule="atLeast"/>
        <w:ind w:left="496" w:right="-103"/>
        <w:jc w:val="left"/>
        <w:tabs>
          <w:tab w:pos="1100" w:val="left"/>
          <w:tab w:pos="1540" w:val="left"/>
          <w:tab w:pos="258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7.320pt;margin-top:15.847995pt;width:95.021758pt;height:24pt;mso-position-horizontal-relative:page;mso-position-vertical-relative:paragraph;z-index:-4329" type="#_x0000_t202" filled="f" stroked="f">
            <v:textbox inset="0,0,0,0">
              <w:txbxContent>
                <w:p>
                  <w:pPr>
                    <w:spacing w:before="0" w:after="0" w:line="480" w:lineRule="exact"/>
                    <w:ind w:right="-112"/>
                    <w:jc w:val="left"/>
                    <w:tabs>
                      <w:tab w:pos="540" w:val="left"/>
                      <w:tab w:pos="1680" w:val="left"/>
                    </w:tabs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7070F9"/>
                      <w:spacing w:val="0"/>
                      <w:w w:val="182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7070F9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7070F9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82BFBF"/>
                      <w:spacing w:val="0"/>
                      <w:w w:val="100"/>
                      <w:position w:val="0"/>
                    </w:rPr>
                    <w:t>"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82BFBF"/>
                      <w:spacing w:val="-120"/>
                      <w:w w:val="100"/>
                      <w:position w:val="0"/>
                    </w:rPr>
                    <w:t> </w:t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82BFBF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Arial" w:hAnsi="Arial" w:cs="Arial" w:eastAsia="Arial"/>
                      <w:sz w:val="48"/>
                      <w:szCs w:val="48"/>
                      <w:color w:val="82BFBF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BF8585"/>
                      <w:spacing w:val="0"/>
                      <w:w w:val="63"/>
                      <w:position w:val="1"/>
                    </w:rPr>
                    <w:t>""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  <w:position w:val="-5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A57EAF"/>
          <w:spacing w:val="-5"/>
          <w:w w:val="178"/>
          <w:position w:val="-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50"/>
          <w:position w:val="-5"/>
        </w:rPr>
        <w:t>8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5"/>
        </w:rPr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177"/>
          <w:position w:val="0"/>
        </w:rPr>
        <w:t>\</w:t>
      </w:r>
      <w:r>
        <w:rPr>
          <w:rFonts w:ascii="Arial" w:hAnsi="Arial" w:cs="Arial" w:eastAsia="Arial"/>
          <w:sz w:val="16"/>
          <w:szCs w:val="16"/>
          <w:color w:val="605DF6"/>
          <w:spacing w:val="-71"/>
          <w:w w:val="177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82BFBF"/>
          <w:spacing w:val="0"/>
          <w:w w:val="177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82BFBF"/>
          <w:spacing w:val="0"/>
          <w:w w:val="177"/>
          <w:position w:val="0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82BFBF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82BFBF"/>
          <w:spacing w:val="0"/>
          <w:w w:val="100"/>
          <w:position w:val="0"/>
        </w:rPr>
      </w:r>
      <w:r>
        <w:rPr>
          <w:rFonts w:ascii="Arial" w:hAnsi="Arial" w:cs="Arial" w:eastAsia="Arial"/>
          <w:sz w:val="33"/>
          <w:szCs w:val="33"/>
          <w:color w:val="BF8585"/>
          <w:spacing w:val="0"/>
          <w:w w:val="56"/>
          <w:position w:val="-22"/>
        </w:rPr>
        <w:t>""'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  <w:position w:val="0"/>
        </w:rPr>
      </w:r>
    </w:p>
    <w:p>
      <w:pPr>
        <w:spacing w:before="0" w:after="0" w:line="188" w:lineRule="atLeast"/>
        <w:ind w:left="-482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7"/>
          <w:szCs w:val="27"/>
          <w:color w:val="0AF90A"/>
          <w:w w:val="593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0AF90A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0"/>
          <w:w w:val="57"/>
          <w:position w:val="-12"/>
        </w:rPr>
        <w:t>....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8"/>
          <w:w w:val="57"/>
          <w:position w:val="-1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FD80FD"/>
          <w:spacing w:val="-35"/>
          <w:w w:val="29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20"/>
          <w:w w:val="57"/>
          <w:position w:val="-1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FD80FD"/>
          <w:spacing w:val="-10"/>
          <w:w w:val="29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10"/>
          <w:w w:val="57"/>
          <w:position w:val="-12"/>
        </w:rPr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9"/>
          <w:w w:val="57"/>
          <w:emboss/>
          <w:position w:val="-12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9"/>
          <w:w w:val="57"/>
          <w:emboss/>
          <w:position w:val="-12"/>
        </w:rPr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9"/>
          <w:w w:val="57"/>
          <w:position w:val="-12"/>
        </w:rPr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9"/>
          <w:w w:val="57"/>
          <w:position w:val="-12"/>
        </w:rPr>
      </w:r>
      <w:r>
        <w:rPr>
          <w:rFonts w:ascii="Times New Roman" w:hAnsi="Times New Roman" w:cs="Times New Roman" w:eastAsia="Times New Roman"/>
          <w:sz w:val="27"/>
          <w:szCs w:val="27"/>
          <w:color w:val="FD80FD"/>
          <w:spacing w:val="-18"/>
          <w:w w:val="29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AF90A"/>
          <w:spacing w:val="-34"/>
          <w:w w:val="57"/>
          <w:position w:val="-12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FD80FD"/>
          <w:spacing w:val="0"/>
          <w:w w:val="29"/>
          <w:position w:val="0"/>
        </w:rPr>
        <w:t>..,_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2753" w:space="2048"/>
            <w:col w:w="9519"/>
          </w:cols>
        </w:sectPr>
      </w:pPr>
      <w:rPr/>
    </w:p>
    <w:p>
      <w:pPr>
        <w:spacing w:before="0" w:after="0" w:line="41" w:lineRule="atLeas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6"/>
          <w:w w:val="7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6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0"/>
          <w:w w:val="103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3A3B3D"/>
          <w:spacing w:val="0"/>
          <w:w w:val="124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68" w:lineRule="exact"/>
        <w:ind w:right="1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  <w:position w:val="-7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1"/>
          <w:w w:val="178"/>
          <w:position w:val="-7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3"/>
          <w:position w:val="-7"/>
        </w:rPr>
        <w:t>7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26" w:lineRule="exact"/>
        <w:ind w:right="-112"/>
        <w:jc w:val="left"/>
        <w:tabs>
          <w:tab w:pos="460" w:val="left"/>
          <w:tab w:pos="1600" w:val="left"/>
          <w:tab w:pos="25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7"/>
          <w:szCs w:val="17"/>
          <w:color w:val="605DF6"/>
          <w:spacing w:val="0"/>
          <w:w w:val="165"/>
          <w:position w:val="16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605DF6"/>
          <w:spacing w:val="0"/>
          <w:w w:val="100"/>
          <w:position w:val="16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605DF6"/>
          <w:spacing w:val="0"/>
          <w:w w:val="100"/>
          <w:position w:val="16"/>
        </w:rPr>
      </w:r>
      <w:r>
        <w:rPr>
          <w:rFonts w:ascii="Arial" w:hAnsi="Arial" w:cs="Arial" w:eastAsia="Arial"/>
          <w:sz w:val="16"/>
          <w:szCs w:val="16"/>
          <w:color w:val="82BFBF"/>
          <w:spacing w:val="0"/>
          <w:w w:val="165"/>
          <w:position w:val="16"/>
        </w:rPr>
        <w:t>'\</w:t>
      </w:r>
      <w:r>
        <w:rPr>
          <w:rFonts w:ascii="Arial" w:hAnsi="Arial" w:cs="Arial" w:eastAsia="Arial"/>
          <w:sz w:val="16"/>
          <w:szCs w:val="16"/>
          <w:color w:val="82BFBF"/>
          <w:spacing w:val="-62"/>
          <w:w w:val="165"/>
          <w:position w:val="16"/>
        </w:rPr>
        <w:t> </w:t>
      </w:r>
      <w:r>
        <w:rPr>
          <w:rFonts w:ascii="Arial" w:hAnsi="Arial" w:cs="Arial" w:eastAsia="Arial"/>
          <w:sz w:val="16"/>
          <w:szCs w:val="16"/>
          <w:color w:val="82BFBF"/>
          <w:spacing w:val="0"/>
          <w:w w:val="100"/>
          <w:position w:val="16"/>
        </w:rPr>
        <w:tab/>
      </w:r>
      <w:r>
        <w:rPr>
          <w:rFonts w:ascii="Arial" w:hAnsi="Arial" w:cs="Arial" w:eastAsia="Arial"/>
          <w:sz w:val="16"/>
          <w:szCs w:val="16"/>
          <w:color w:val="82BFBF"/>
          <w:spacing w:val="0"/>
          <w:w w:val="100"/>
          <w:position w:val="16"/>
        </w:rPr>
      </w:r>
      <w:r>
        <w:rPr>
          <w:rFonts w:ascii="Times New Roman" w:hAnsi="Times New Roman" w:cs="Times New Roman" w:eastAsia="Times New Roman"/>
          <w:sz w:val="20"/>
          <w:szCs w:val="20"/>
          <w:color w:val="871616"/>
          <w:spacing w:val="0"/>
          <w:w w:val="55"/>
          <w:b/>
          <w:bCs/>
          <w:position w:val="16"/>
        </w:rPr>
        <w:t>a..</w:t>
      </w:r>
      <w:r>
        <w:rPr>
          <w:rFonts w:ascii="Times New Roman" w:hAnsi="Times New Roman" w:cs="Times New Roman" w:eastAsia="Times New Roman"/>
          <w:sz w:val="20"/>
          <w:szCs w:val="20"/>
          <w:color w:val="871616"/>
          <w:spacing w:val="0"/>
          <w:w w:val="100"/>
          <w:b/>
          <w:bCs/>
          <w:position w:val="16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871616"/>
          <w:spacing w:val="0"/>
          <w:w w:val="100"/>
          <w:b/>
          <w:bCs/>
          <w:position w:val="16"/>
        </w:rPr>
      </w:r>
      <w:r>
        <w:rPr>
          <w:rFonts w:ascii="Arial" w:hAnsi="Arial" w:cs="Arial" w:eastAsia="Arial"/>
          <w:sz w:val="48"/>
          <w:szCs w:val="48"/>
          <w:color w:val="B56EB5"/>
          <w:spacing w:val="0"/>
          <w:w w:val="60"/>
          <w:position w:val="-6"/>
        </w:rPr>
        <w:t>""</w:t>
      </w:r>
      <w:r>
        <w:rPr>
          <w:rFonts w:ascii="Arial" w:hAnsi="Arial" w:cs="Arial" w:eastAsia="Arial"/>
          <w:sz w:val="48"/>
          <w:szCs w:val="48"/>
          <w:color w:val="B56EB5"/>
          <w:spacing w:val="-96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B56EB5"/>
          <w:spacing w:val="0"/>
          <w:w w:val="56"/>
          <w:position w:val="7"/>
        </w:rPr>
        <w:t>......,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19" w:lineRule="atLeast"/>
        <w:ind w:left="922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8080BF"/>
          <w:spacing w:val="0"/>
          <w:w w:val="57"/>
        </w:rPr>
        <w:t>..........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35" w:lineRule="exact"/>
        <w:ind w:right="-20"/>
        <w:jc w:val="left"/>
        <w:tabs>
          <w:tab w:pos="12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46"/>
          <w:szCs w:val="46"/>
          <w:color w:val="0AF90A"/>
          <w:w w:val="451"/>
          <w:position w:val="-24"/>
        </w:rPr>
        <w:t>'</w:t>
      </w:r>
      <w:r>
        <w:rPr>
          <w:rFonts w:ascii="Arial" w:hAnsi="Arial" w:cs="Arial" w:eastAsia="Arial"/>
          <w:sz w:val="46"/>
          <w:szCs w:val="46"/>
          <w:color w:val="0AF90A"/>
          <w:spacing w:val="-71"/>
          <w:w w:val="100"/>
          <w:position w:val="-24"/>
        </w:rPr>
        <w:t> </w:t>
      </w:r>
      <w:r>
        <w:rPr>
          <w:rFonts w:ascii="Arial" w:hAnsi="Arial" w:cs="Arial" w:eastAsia="Arial"/>
          <w:sz w:val="14"/>
          <w:szCs w:val="14"/>
          <w:color w:val="FD80FD"/>
          <w:spacing w:val="0"/>
          <w:w w:val="54"/>
          <w:position w:val="-3"/>
        </w:rPr>
        <w:t>..........</w:t>
      </w:r>
      <w:r>
        <w:rPr>
          <w:rFonts w:ascii="Arial" w:hAnsi="Arial" w:cs="Arial" w:eastAsia="Arial"/>
          <w:sz w:val="14"/>
          <w:szCs w:val="14"/>
          <w:color w:val="FD80FD"/>
          <w:spacing w:val="-17"/>
          <w:w w:val="54"/>
          <w:position w:val="-3"/>
        </w:rPr>
        <w:t> </w:t>
      </w:r>
      <w:r>
        <w:rPr>
          <w:rFonts w:ascii="Arial" w:hAnsi="Arial" w:cs="Arial" w:eastAsia="Arial"/>
          <w:sz w:val="14"/>
          <w:szCs w:val="14"/>
          <w:color w:val="FD80FD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4"/>
          <w:szCs w:val="14"/>
          <w:color w:val="FD80FD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7"/>
          <w:szCs w:val="17"/>
          <w:color w:val="6262AA"/>
          <w:spacing w:val="0"/>
          <w:w w:val="54"/>
          <w:position w:val="-1"/>
        </w:rPr>
        <w:t>..........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3" w:equalWidth="0">
            <w:col w:w="717" w:space="477"/>
            <w:col w:w="2935" w:space="1105"/>
            <w:col w:w="9086"/>
          </w:cols>
        </w:sectPr>
      </w:pPr>
      <w:rPr/>
    </w:p>
    <w:p>
      <w:pPr>
        <w:spacing w:before="0" w:after="0" w:line="413" w:lineRule="exact"/>
        <w:ind w:left="417" w:right="-20"/>
        <w:jc w:val="left"/>
        <w:tabs>
          <w:tab w:pos="1340" w:val="left"/>
          <w:tab w:pos="1960" w:val="left"/>
          <w:tab w:pos="3180" w:val="left"/>
          <w:tab w:pos="4180" w:val="left"/>
          <w:tab w:pos="5460" w:val="left"/>
          <w:tab w:pos="67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0.959999pt;margin-top:14.992987pt;width:216.360008pt;height:11.141401pt;mso-position-horizontal-relative:page;mso-position-vertical-relative:paragraph;z-index:-4328" type="#_x0000_t202" filled="f" stroked="f">
            <v:textbox inset="0,0,0,0">
              <w:txbxContent>
                <w:p>
                  <w:pPr>
                    <w:spacing w:before="0" w:after="0" w:line="223" w:lineRule="exact"/>
                    <w:ind w:right="-73"/>
                    <w:jc w:val="left"/>
                    <w:tabs>
                      <w:tab w:pos="1360" w:val="left"/>
                      <w:tab w:pos="2460" w:val="left"/>
                      <w:tab w:pos="3760" w:val="left"/>
                    </w:tabs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82BFBF"/>
                      <w:spacing w:val="0"/>
                      <w:w w:val="61"/>
                      <w:position w:val="5"/>
                    </w:rPr>
                    <w:t>-.....,_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82BFBF"/>
                      <w:spacing w:val="0"/>
                      <w:w w:val="100"/>
                      <w:position w:val="5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82BFBF"/>
                      <w:spacing w:val="0"/>
                      <w:w w:val="100"/>
                      <w:position w:val="5"/>
                    </w:rPr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B67474"/>
                      <w:spacing w:val="0"/>
                      <w:w w:val="61"/>
                      <w:position w:val="-1"/>
                    </w:rPr>
                    <w:t>..........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B67474"/>
                      <w:spacing w:val="0"/>
                      <w:w w:val="100"/>
                      <w:position w:val="-1"/>
                    </w:rPr>
                    <w:tab/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B67474"/>
                      <w:spacing w:val="0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B56EB5"/>
                      <w:spacing w:val="0"/>
                      <w:w w:val="61"/>
                      <w:position w:val="0"/>
                    </w:rPr>
                    <w:t>.........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B56EB5"/>
                      <w:spacing w:val="0"/>
                      <w:w w:val="100"/>
                      <w:position w:val="0"/>
                    </w:rPr>
                    <w:tab/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B56EB5"/>
                      <w:spacing w:val="0"/>
                      <w:w w:val="100"/>
                      <w:position w:val="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AF90A"/>
                      <w:spacing w:val="0"/>
                      <w:w w:val="61"/>
                      <w:position w:val="1"/>
                    </w:rPr>
                    <w:t>......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AF90A"/>
                      <w:spacing w:val="0"/>
                      <w:w w:val="61"/>
                      <w:position w:val="1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AF90A"/>
                      <w:spacing w:val="15"/>
                      <w:w w:val="61"/>
                      <w:position w:val="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F967F9"/>
                      <w:spacing w:val="0"/>
                      <w:w w:val="48"/>
                      <w:position w:val="1"/>
                    </w:rPr>
                    <w:t>..........</w:t>
                  </w:r>
                  <w:r>
                    <w:rPr>
                      <w:rFonts w:ascii="Times New Roman" w:hAnsi="Times New Roman" w:cs="Times New Roman" w:eastAsia="Times New Roman"/>
                      <w:sz w:val="21"/>
                      <w:szCs w:val="2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.799999pt;margin-top:3.323439pt;width:341.561435pt;height:17.623562pt;mso-position-horizontal-relative:page;mso-position-vertical-relative:paragraph;z-index:-4327" type="#_x0000_t202" filled="f" stroked="f">
            <v:textbox inset="0,0,0,0">
              <w:txbxContent>
                <w:p>
                  <w:pPr>
                    <w:spacing w:before="0" w:after="0" w:line="352" w:lineRule="exact"/>
                    <w:ind w:right="-93"/>
                    <w:jc w:val="left"/>
                    <w:tabs>
                      <w:tab w:pos="1640" w:val="left"/>
                      <w:tab w:pos="2980" w:val="left"/>
                      <w:tab w:pos="3940" w:val="left"/>
                      <w:tab w:pos="5240" w:val="left"/>
                      <w:tab w:pos="6520" w:val="left"/>
                    </w:tabs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-17"/>
                      <w:w w:val="112"/>
                      <w:position w:val="-4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976697"/>
                      <w:spacing w:val="-19"/>
                      <w:w w:val="178"/>
                      <w:position w:val="-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38"/>
                      <w:position w:val="-4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-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5D5962"/>
                      <w:spacing w:val="0"/>
                      <w:w w:val="100"/>
                      <w:position w:val="-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8777E"/>
                      <w:spacing w:val="0"/>
                      <w:w w:val="100"/>
                      <w:position w:val="4"/>
                    </w:rPr>
                    <w:t>!',.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8777E"/>
                      <w:spacing w:val="-5"/>
                      <w:w w:val="100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8777E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38777E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8E2F31"/>
                      <w:spacing w:val="0"/>
                      <w:w w:val="69"/>
                      <w:position w:val="2"/>
                    </w:rPr>
                    <w:t>.......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8E2F31"/>
                      <w:spacing w:val="0"/>
                      <w:w w:val="100"/>
                      <w:position w:val="2"/>
                    </w:rPr>
                    <w:tab/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8E2F31"/>
                      <w:spacing w:val="0"/>
                      <w:w w:val="100"/>
                      <w:position w:val="2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56EB5"/>
                      <w:spacing w:val="0"/>
                      <w:w w:val="69"/>
                      <w:position w:val="4"/>
                    </w:rPr>
                    <w:t>""'-..,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56EB5"/>
                      <w:spacing w:val="10"/>
                      <w:w w:val="69"/>
                      <w:position w:val="4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56EB5"/>
                      <w:spacing w:val="0"/>
                      <w:w w:val="100"/>
                      <w:position w:val="4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B56EB5"/>
                      <w:spacing w:val="0"/>
                      <w:w w:val="100"/>
                      <w:position w:val="4"/>
                    </w:rPr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AF90A"/>
                      <w:spacing w:val="0"/>
                      <w:w w:val="53"/>
                      <w:position w:val="2"/>
                    </w:rPr>
                    <w:t>...........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color w:val="0AF90A"/>
                      <w:spacing w:val="27"/>
                      <w:w w:val="53"/>
                      <w:position w:val="2"/>
                    </w:rPr>
                    <w:t> 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EB36EB"/>
                      <w:spacing w:val="0"/>
                      <w:w w:val="53"/>
                      <w:position w:val="10"/>
                    </w:rPr>
                    <w:t>.......,</w:t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EB36EB"/>
                      <w:spacing w:val="0"/>
                      <w:w w:val="100"/>
                      <w:position w:val="10"/>
                    </w:rPr>
                    <w:tab/>
                  </w:r>
                  <w:r>
                    <w:rPr>
                      <w:rFonts w:ascii="Arial" w:hAnsi="Arial" w:cs="Arial" w:eastAsia="Arial"/>
                      <w:sz w:val="23"/>
                      <w:szCs w:val="23"/>
                      <w:color w:val="EB36EB"/>
                      <w:spacing w:val="0"/>
                      <w:w w:val="100"/>
                      <w:position w:val="10"/>
                    </w:rPr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6262AA"/>
                      <w:spacing w:val="0"/>
                      <w:w w:val="100"/>
                      <w:position w:val="3"/>
                    </w:rPr>
                    <w:t>""'-..,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2"/>
          <w:w w:val="119"/>
          <w:position w:val="1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2"/>
          <w:w w:val="119"/>
          <w:position w:val="1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9"/>
          <w:position w:val="11"/>
        </w:rPr>
        <w:t>65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42"/>
          <w:w w:val="119"/>
          <w:position w:val="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11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11"/>
        </w:rPr>
      </w:r>
      <w:r>
        <w:rPr>
          <w:rFonts w:ascii="Times New Roman" w:hAnsi="Times New Roman" w:cs="Times New Roman" w:eastAsia="Times New Roman"/>
          <w:sz w:val="17"/>
          <w:szCs w:val="17"/>
          <w:color w:val="7070F9"/>
          <w:spacing w:val="0"/>
          <w:w w:val="212"/>
          <w:position w:val="17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7070F9"/>
          <w:spacing w:val="0"/>
          <w:w w:val="100"/>
          <w:position w:val="17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7070F9"/>
          <w:spacing w:val="0"/>
          <w:w w:val="100"/>
          <w:position w:val="17"/>
        </w:rPr>
      </w:r>
      <w:r>
        <w:rPr>
          <w:rFonts w:ascii="Arial" w:hAnsi="Arial" w:cs="Arial" w:eastAsia="Arial"/>
          <w:sz w:val="48"/>
          <w:szCs w:val="48"/>
          <w:color w:val="82BFBF"/>
          <w:spacing w:val="0"/>
          <w:w w:val="100"/>
          <w:position w:val="-6"/>
        </w:rPr>
        <w:t>"</w:t>
      </w:r>
      <w:r>
        <w:rPr>
          <w:rFonts w:ascii="Arial" w:hAnsi="Arial" w:cs="Arial" w:eastAsia="Arial"/>
          <w:sz w:val="48"/>
          <w:szCs w:val="48"/>
          <w:color w:val="82BFBF"/>
          <w:spacing w:val="-120"/>
          <w:w w:val="100"/>
          <w:position w:val="-6"/>
        </w:rPr>
        <w:t> </w:t>
      </w:r>
      <w:r>
        <w:rPr>
          <w:rFonts w:ascii="Arial" w:hAnsi="Arial" w:cs="Arial" w:eastAsia="Arial"/>
          <w:sz w:val="48"/>
          <w:szCs w:val="48"/>
          <w:color w:val="82BFBF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48"/>
          <w:szCs w:val="48"/>
          <w:color w:val="82BFBF"/>
          <w:spacing w:val="0"/>
          <w:w w:val="100"/>
          <w:position w:val="-6"/>
        </w:rPr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55"/>
          <w:position w:val="21"/>
        </w:rPr>
        <w:t>-.....,_</w:t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100"/>
          <w:position w:val="21"/>
        </w:rPr>
        <w:tab/>
      </w:r>
      <w:r>
        <w:rPr>
          <w:rFonts w:ascii="Arial" w:hAnsi="Arial" w:cs="Arial" w:eastAsia="Arial"/>
          <w:sz w:val="14"/>
          <w:szCs w:val="14"/>
          <w:color w:val="B67474"/>
          <w:spacing w:val="0"/>
          <w:w w:val="100"/>
          <w:position w:val="21"/>
        </w:rPr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55"/>
          <w:position w:val="17"/>
        </w:rPr>
        <w:t>..........</w:t>
      </w:r>
      <w:r>
        <w:rPr>
          <w:rFonts w:ascii="Arial" w:hAnsi="Arial" w:cs="Arial" w:eastAsia="Arial"/>
          <w:sz w:val="14"/>
          <w:szCs w:val="14"/>
          <w:color w:val="B56EB5"/>
          <w:spacing w:val="-14"/>
          <w:w w:val="55"/>
          <w:position w:val="17"/>
        </w:rPr>
        <w:t> </w:t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100"/>
          <w:position w:val="17"/>
        </w:rPr>
        <w:tab/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100"/>
          <w:position w:val="17"/>
        </w:rPr>
      </w:r>
      <w:r>
        <w:rPr>
          <w:rFonts w:ascii="Times New Roman" w:hAnsi="Times New Roman" w:cs="Times New Roman" w:eastAsia="Times New Roman"/>
          <w:sz w:val="18"/>
          <w:szCs w:val="18"/>
          <w:color w:val="0AF90A"/>
          <w:spacing w:val="0"/>
          <w:w w:val="55"/>
          <w:position w:val="19"/>
        </w:rPr>
        <w:t>..........</w:t>
      </w:r>
      <w:r>
        <w:rPr>
          <w:rFonts w:ascii="Times New Roman" w:hAnsi="Times New Roman" w:cs="Times New Roman" w:eastAsia="Times New Roman"/>
          <w:sz w:val="18"/>
          <w:szCs w:val="18"/>
          <w:color w:val="0AF90A"/>
          <w:spacing w:val="0"/>
          <w:w w:val="55"/>
          <w:position w:val="19"/>
        </w:rPr>
        <w:t>    </w:t>
      </w:r>
      <w:r>
        <w:rPr>
          <w:rFonts w:ascii="Times New Roman" w:hAnsi="Times New Roman" w:cs="Times New Roman" w:eastAsia="Times New Roman"/>
          <w:sz w:val="18"/>
          <w:szCs w:val="18"/>
          <w:color w:val="0AF90A"/>
          <w:spacing w:val="3"/>
          <w:w w:val="55"/>
          <w:position w:val="1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55"/>
          <w:position w:val="19"/>
        </w:rPr>
        <w:t>..........</w:t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100"/>
          <w:position w:val="19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100"/>
          <w:position w:val="19"/>
        </w:rPr>
      </w:r>
      <w:r>
        <w:rPr>
          <w:rFonts w:ascii="Times New Roman" w:hAnsi="Times New Roman" w:cs="Times New Roman" w:eastAsia="Times New Roman"/>
          <w:sz w:val="19"/>
          <w:szCs w:val="19"/>
          <w:color w:val="6262AA"/>
          <w:spacing w:val="0"/>
          <w:w w:val="55"/>
          <w:position w:val="17"/>
        </w:rPr>
        <w:t>r--....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0" w:after="0" w:line="131" w:lineRule="exact"/>
        <w:ind w:left="386" w:right="41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0"/>
          <w:w w:val="112"/>
          <w:position w:val="-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4"/>
          <w:w w:val="133"/>
          <w:position w:val="-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4"/>
          <w:position w:val="-2"/>
        </w:rPr>
        <w:t>55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88" w:lineRule="exact"/>
        <w:ind w:left="496" w:right="-72"/>
        <w:jc w:val="left"/>
        <w:tabs>
          <w:tab w:pos="1100" w:val="left"/>
        </w:tabs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  <w:position w:val="-9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6"/>
          <w:w w:val="178"/>
          <w:position w:val="-9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24"/>
          <w:position w:val="-9"/>
        </w:rPr>
        <w:t>5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9"/>
        </w:rPr>
      </w:r>
      <w:r>
        <w:rPr>
          <w:rFonts w:ascii="Times New Roman" w:hAnsi="Times New Roman" w:cs="Times New Roman" w:eastAsia="Times New Roman"/>
          <w:sz w:val="14"/>
          <w:szCs w:val="14"/>
          <w:color w:val="7BE2FD"/>
          <w:spacing w:val="0"/>
          <w:w w:val="202"/>
          <w:position w:val="-2"/>
        </w:rPr>
        <w:t>\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19" w:lineRule="exact"/>
        <w:ind w:right="-101"/>
        <w:jc w:val="left"/>
        <w:tabs>
          <w:tab w:pos="980" w:val="left"/>
          <w:tab w:pos="3540" w:val="left"/>
          <w:tab w:pos="4780" w:val="left"/>
          <w:tab w:pos="612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33"/>
          <w:szCs w:val="33"/>
          <w:color w:val="8282F9"/>
          <w:w w:val="56"/>
          <w:position w:val="-13"/>
        </w:rPr>
        <w:t>""'</w:t>
      </w:r>
      <w:r>
        <w:rPr>
          <w:rFonts w:ascii="Arial" w:hAnsi="Arial" w:cs="Arial" w:eastAsia="Arial"/>
          <w:sz w:val="33"/>
          <w:szCs w:val="33"/>
          <w:color w:val="8282F9"/>
          <w:spacing w:val="-59"/>
          <w:w w:val="100"/>
          <w:position w:val="-13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8282F9"/>
          <w:spacing w:val="0"/>
          <w:w w:val="143"/>
          <w:position w:val="-20"/>
        </w:rPr>
        <w:t>"</w:t>
      </w:r>
      <w:r>
        <w:rPr>
          <w:rFonts w:ascii="Times New Roman" w:hAnsi="Times New Roman" w:cs="Times New Roman" w:eastAsia="Times New Roman"/>
          <w:sz w:val="36"/>
          <w:szCs w:val="36"/>
          <w:color w:val="8282F9"/>
          <w:spacing w:val="0"/>
          <w:w w:val="100"/>
          <w:position w:val="-2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8282F9"/>
          <w:spacing w:val="0"/>
          <w:w w:val="100"/>
          <w:position w:val="-20"/>
        </w:rPr>
      </w:r>
      <w:r>
        <w:rPr>
          <w:rFonts w:ascii="Arial" w:hAnsi="Arial" w:cs="Arial" w:eastAsia="Arial"/>
          <w:sz w:val="13"/>
          <w:szCs w:val="13"/>
          <w:color w:val="82BFBF"/>
          <w:spacing w:val="0"/>
          <w:w w:val="100"/>
          <w:position w:val="-5"/>
        </w:rPr>
        <w:t>1'..</w:t>
      </w:r>
      <w:r>
        <w:rPr>
          <w:rFonts w:ascii="Arial" w:hAnsi="Arial" w:cs="Arial" w:eastAsia="Arial"/>
          <w:sz w:val="13"/>
          <w:szCs w:val="13"/>
          <w:color w:val="82BFBF"/>
          <w:spacing w:val="-21"/>
          <w:w w:val="100"/>
          <w:position w:val="-5"/>
        </w:rPr>
        <w:t> </w:t>
      </w:r>
      <w:r>
        <w:rPr>
          <w:rFonts w:ascii="Arial" w:hAnsi="Arial" w:cs="Arial" w:eastAsia="Arial"/>
          <w:sz w:val="13"/>
          <w:szCs w:val="13"/>
          <w:color w:val="82BFBF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3"/>
          <w:szCs w:val="13"/>
          <w:color w:val="82BFBF"/>
          <w:spacing w:val="0"/>
          <w:w w:val="100"/>
          <w:position w:val="-5"/>
        </w:rPr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56"/>
          <w:position w:val="-3"/>
        </w:rPr>
        <w:t>.........</w:t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B56EB5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34"/>
          <w:szCs w:val="34"/>
          <w:color w:val="0AF90A"/>
          <w:spacing w:val="0"/>
          <w:w w:val="100"/>
          <w:position w:val="-20"/>
        </w:rPr>
        <w:t>""</w:t>
      </w:r>
      <w:r>
        <w:rPr>
          <w:rFonts w:ascii="Times New Roman" w:hAnsi="Times New Roman" w:cs="Times New Roman" w:eastAsia="Times New Roman"/>
          <w:sz w:val="34"/>
          <w:szCs w:val="34"/>
          <w:color w:val="0AF90A"/>
          <w:spacing w:val="12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D354D3"/>
          <w:spacing w:val="0"/>
          <w:w w:val="100"/>
          <w:position w:val="-20"/>
        </w:rPr>
        <w:t>"'</w:t>
      </w:r>
      <w:r>
        <w:rPr>
          <w:rFonts w:ascii="Times New Roman" w:hAnsi="Times New Roman" w:cs="Times New Roman" w:eastAsia="Times New Roman"/>
          <w:sz w:val="36"/>
          <w:szCs w:val="36"/>
          <w:color w:val="D354D3"/>
          <w:spacing w:val="-56"/>
          <w:w w:val="100"/>
          <w:position w:val="-2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D354D3"/>
          <w:spacing w:val="0"/>
          <w:w w:val="100"/>
          <w:position w:val="-20"/>
        </w:rPr>
        <w:tab/>
      </w:r>
      <w:r>
        <w:rPr>
          <w:rFonts w:ascii="Times New Roman" w:hAnsi="Times New Roman" w:cs="Times New Roman" w:eastAsia="Times New Roman"/>
          <w:sz w:val="36"/>
          <w:szCs w:val="36"/>
          <w:color w:val="D354D3"/>
          <w:spacing w:val="0"/>
          <w:w w:val="100"/>
          <w:position w:val="-20"/>
        </w:rPr>
      </w:r>
      <w:r>
        <w:rPr>
          <w:rFonts w:ascii="Times New Roman" w:hAnsi="Times New Roman" w:cs="Times New Roman" w:eastAsia="Times New Roman"/>
          <w:sz w:val="17"/>
          <w:szCs w:val="17"/>
          <w:color w:val="6262AA"/>
          <w:spacing w:val="0"/>
          <w:w w:val="54"/>
          <w:position w:val="-3"/>
        </w:rPr>
        <w:t>.........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6" w:after="0" w:line="152" w:lineRule="exact"/>
        <w:ind w:right="-73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212323"/>
          <w:spacing w:val="-2"/>
          <w:w w:val="153"/>
          <w:i/>
          <w:position w:val="-8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color w:val="3A3B3D"/>
          <w:spacing w:val="0"/>
          <w:w w:val="74"/>
          <w:i/>
          <w:position w:val="-8"/>
        </w:rPr>
        <w:t>a;..</w:t>
      </w:r>
      <w:r>
        <w:rPr>
          <w:rFonts w:ascii="Times New Roman" w:hAnsi="Times New Roman" w:cs="Times New Roman" w:eastAsia="Times New Roman"/>
          <w:sz w:val="22"/>
          <w:szCs w:val="22"/>
          <w:color w:val="3A3B3D"/>
          <w:spacing w:val="1"/>
          <w:w w:val="100"/>
          <w:i/>
          <w:position w:val="-8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129"/>
          <w:i/>
          <w:position w:val="-8"/>
        </w:rPr>
        <w:t>=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208" w:lineRule="exact"/>
        <w:ind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1"/>
          <w:w w:val="213"/>
          <w:position w:val="-9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-6"/>
          <w:w w:val="110"/>
          <w:position w:val="-9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0"/>
          <w:w w:val="99"/>
          <w:position w:val="-9"/>
        </w:rPr>
        <w:t>inB.L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9"/>
          <w:w w:val="100"/>
          <w:position w:val="-9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0"/>
          <w:w w:val="103"/>
          <w:position w:val="-9"/>
        </w:rPr>
        <w:t>(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-60"/>
          <w:w w:val="102"/>
          <w:position w:val="-9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color w:val="3A3B3D"/>
          <w:spacing w:val="0"/>
          <w:w w:val="56"/>
          <w:position w:val="-9"/>
        </w:rPr>
        <w:t>;.</w:t>
      </w:r>
      <w:r>
        <w:rPr>
          <w:rFonts w:ascii="Times New Roman" w:hAnsi="Times New Roman" w:cs="Times New Roman" w:eastAsia="Times New Roman"/>
          <w:sz w:val="28"/>
          <w:szCs w:val="28"/>
          <w:color w:val="3A3B3D"/>
          <w:spacing w:val="0"/>
          <w:w w:val="57"/>
          <w:position w:val="-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A3B3D"/>
          <w:spacing w:val="-37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0"/>
          <w:w w:val="114"/>
          <w:position w:val="-9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-52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0"/>
          <w:w w:val="203"/>
          <w:position w:val="-9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010101"/>
          <w:spacing w:val="-48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0"/>
          <w:w w:val="104"/>
          <w:position w:val="-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212323"/>
          <w:spacing w:val="13"/>
          <w:w w:val="104"/>
          <w:position w:val="-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color w:val="5D5962"/>
          <w:spacing w:val="15"/>
          <w:w w:val="34"/>
          <w:position w:val="-9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color w:val="3A3B3D"/>
          <w:spacing w:val="0"/>
          <w:w w:val="37"/>
          <w:position w:val="-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color w:val="3A3B3D"/>
          <w:spacing w:val="-4"/>
          <w:w w:val="37"/>
          <w:position w:val="-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5D5962"/>
          <w:spacing w:val="0"/>
          <w:w w:val="67"/>
          <w:position w:val="-9"/>
        </w:rPr>
        <w:t>)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4" w:equalWidth="0">
            <w:col w:w="1180" w:space="425"/>
            <w:col w:w="6327" w:space="3292"/>
            <w:col w:w="595" w:space="53"/>
            <w:col w:w="2448"/>
          </w:cols>
        </w:sectPr>
      </w:pPr>
      <w:rPr/>
    </w:p>
    <w:p>
      <w:pPr>
        <w:spacing w:before="0" w:after="0" w:line="151" w:lineRule="exact"/>
        <w:ind w:left="417" w:right="-20"/>
        <w:jc w:val="left"/>
        <w:tabs>
          <w:tab w:pos="1180" w:val="left"/>
          <w:tab w:pos="1980" w:val="left"/>
          <w:tab w:pos="2840" w:val="left"/>
          <w:tab w:pos="4360" w:val="left"/>
          <w:tab w:pos="5460" w:val="left"/>
          <w:tab w:pos="6760" w:val="left"/>
          <w:tab w:pos="810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5.480011pt;margin-top:17.258974pt;width:16.965001pt;height:14.5pt;mso-position-horizontal-relative:page;mso-position-vertical-relative:paragraph;z-index:-4326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A34D4D"/>
                      <w:spacing w:val="0"/>
                      <w:w w:val="52"/>
                    </w:rPr>
                    <w:t>......._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2"/>
          <w:w w:val="119"/>
          <w:position w:val="-10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9"/>
          <w:position w:val="-10"/>
        </w:rPr>
        <w:t>.45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44"/>
          <w:w w:val="119"/>
          <w:position w:val="-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1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0"/>
          <w:position w:val="-10"/>
        </w:rPr>
      </w:r>
      <w:r>
        <w:rPr>
          <w:rFonts w:ascii="Times New Roman" w:hAnsi="Times New Roman" w:cs="Times New Roman" w:eastAsia="Times New Roman"/>
          <w:sz w:val="18"/>
          <w:szCs w:val="18"/>
          <w:color w:val="7BE2FD"/>
          <w:spacing w:val="0"/>
          <w:w w:val="200"/>
          <w:position w:val="-5"/>
        </w:rPr>
        <w:t>\</w:t>
      </w:r>
      <w:r>
        <w:rPr>
          <w:rFonts w:ascii="Times New Roman" w:hAnsi="Times New Roman" w:cs="Times New Roman" w:eastAsia="Times New Roman"/>
          <w:sz w:val="18"/>
          <w:szCs w:val="18"/>
          <w:color w:val="7BE2FD"/>
          <w:spacing w:val="0"/>
          <w:w w:val="100"/>
          <w:position w:val="-5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7BE2FD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8282F9"/>
          <w:spacing w:val="0"/>
          <w:w w:val="58"/>
          <w:position w:val="-3"/>
        </w:rPr>
        <w:t>......</w:t>
      </w:r>
      <w:r>
        <w:rPr>
          <w:rFonts w:ascii="Arial" w:hAnsi="Arial" w:cs="Arial" w:eastAsia="Arial"/>
          <w:sz w:val="15"/>
          <w:szCs w:val="15"/>
          <w:color w:val="8282F9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5"/>
          <w:szCs w:val="15"/>
          <w:color w:val="8282F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8"/>
          <w:szCs w:val="18"/>
          <w:color w:val="66B1B1"/>
          <w:spacing w:val="0"/>
          <w:w w:val="58"/>
          <w:position w:val="-4"/>
        </w:rPr>
        <w:t>..........</w:t>
      </w:r>
      <w:r>
        <w:rPr>
          <w:rFonts w:ascii="Times New Roman" w:hAnsi="Times New Roman" w:cs="Times New Roman" w:eastAsia="Times New Roman"/>
          <w:sz w:val="18"/>
          <w:szCs w:val="18"/>
          <w:color w:val="66B1B1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66B1B1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20"/>
          <w:szCs w:val="20"/>
          <w:color w:val="A34D4D"/>
          <w:spacing w:val="0"/>
          <w:w w:val="58"/>
          <w:position w:val="-4"/>
        </w:rPr>
        <w:t>..........</w:t>
      </w:r>
      <w:r>
        <w:rPr>
          <w:rFonts w:ascii="Times New Roman" w:hAnsi="Times New Roman" w:cs="Times New Roman" w:eastAsia="Times New Roman"/>
          <w:sz w:val="20"/>
          <w:szCs w:val="20"/>
          <w:color w:val="A34D4D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A34D4D"/>
          <w:spacing w:val="0"/>
          <w:w w:val="100"/>
          <w:position w:val="-4"/>
        </w:rPr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58"/>
          <w:position w:val="-5"/>
        </w:rPr>
        <w:t>............</w:t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16"/>
          <w:szCs w:val="16"/>
          <w:color w:val="B56EB5"/>
          <w:spacing w:val="0"/>
          <w:w w:val="100"/>
          <w:position w:val="-5"/>
        </w:rPr>
      </w:r>
      <w:r>
        <w:rPr>
          <w:rFonts w:ascii="Arial" w:hAnsi="Arial" w:cs="Arial" w:eastAsia="Arial"/>
          <w:sz w:val="14"/>
          <w:szCs w:val="14"/>
          <w:color w:val="08C608"/>
          <w:spacing w:val="0"/>
          <w:w w:val="58"/>
          <w:position w:val="-4"/>
        </w:rPr>
        <w:t>J"'oo,.</w:t>
      </w:r>
      <w:r>
        <w:rPr>
          <w:rFonts w:ascii="Arial" w:hAnsi="Arial" w:cs="Arial" w:eastAsia="Arial"/>
          <w:sz w:val="14"/>
          <w:szCs w:val="14"/>
          <w:color w:val="08C608"/>
          <w:spacing w:val="0"/>
          <w:w w:val="58"/>
          <w:position w:val="-4"/>
        </w:rPr>
        <w:t>  </w:t>
      </w:r>
      <w:r>
        <w:rPr>
          <w:rFonts w:ascii="Arial" w:hAnsi="Arial" w:cs="Arial" w:eastAsia="Arial"/>
          <w:sz w:val="14"/>
          <w:szCs w:val="14"/>
          <w:color w:val="08C608"/>
          <w:spacing w:val="9"/>
          <w:w w:val="58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D354D3"/>
          <w:spacing w:val="0"/>
          <w:w w:val="58"/>
          <w:position w:val="-4"/>
        </w:rPr>
        <w:t>..........</w:t>
      </w:r>
      <w:r>
        <w:rPr>
          <w:rFonts w:ascii="Arial" w:hAnsi="Arial" w:cs="Arial" w:eastAsia="Arial"/>
          <w:sz w:val="14"/>
          <w:szCs w:val="14"/>
          <w:color w:val="D354D3"/>
          <w:spacing w:val="16"/>
          <w:w w:val="58"/>
          <w:position w:val="-4"/>
        </w:rPr>
        <w:t> </w:t>
      </w:r>
      <w:r>
        <w:rPr>
          <w:rFonts w:ascii="Arial" w:hAnsi="Arial" w:cs="Arial" w:eastAsia="Arial"/>
          <w:sz w:val="14"/>
          <w:szCs w:val="14"/>
          <w:color w:val="D354D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4"/>
          <w:szCs w:val="14"/>
          <w:color w:val="D354D3"/>
          <w:spacing w:val="0"/>
          <w:w w:val="100"/>
          <w:position w:val="-4"/>
        </w:rPr>
      </w:r>
      <w:r>
        <w:rPr>
          <w:rFonts w:ascii="Arial" w:hAnsi="Arial" w:cs="Arial" w:eastAsia="Arial"/>
          <w:sz w:val="15"/>
          <w:szCs w:val="15"/>
          <w:color w:val="44449C"/>
          <w:spacing w:val="0"/>
          <w:w w:val="58"/>
          <w:position w:val="-5"/>
        </w:rPr>
        <w:t>..........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72" w:lineRule="atLeas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8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7"/>
        </w:rPr>
        <w:t>4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121" w:lineRule="atLeast"/>
        <w:ind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9B8D3"/>
          <w:spacing w:val="0"/>
          <w:w w:val="53"/>
        </w:rPr>
        <w:t>......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3" w:after="0" w:line="17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7070F9"/>
          <w:spacing w:val="0"/>
          <w:w w:val="53"/>
          <w:position w:val="-2"/>
        </w:rPr>
        <w:t>..........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5" w:lineRule="atLeast"/>
        <w:ind w:left="295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070F9"/>
          <w:spacing w:val="0"/>
          <w:w w:val="54"/>
        </w:rPr>
        <w:t>..........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" w:after="0" w:line="185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66B1B1"/>
          <w:spacing w:val="0"/>
          <w:w w:val="56"/>
          <w:position w:val="-1"/>
        </w:rPr>
        <w:t>..........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5" w:lineRule="atLeast"/>
        <w:ind w:left="367"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49A1A1"/>
          <w:spacing w:val="0"/>
          <w:w w:val="60"/>
        </w:rPr>
        <w:t>............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8" w:lineRule="exact"/>
        <w:ind w:right="-20"/>
        <w:jc w:val="left"/>
        <w:tabs>
          <w:tab w:pos="1020" w:val="left"/>
          <w:tab w:pos="36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18"/>
          <w:szCs w:val="18"/>
          <w:color w:val="8E2F31"/>
          <w:spacing w:val="0"/>
          <w:w w:val="55"/>
          <w:position w:val="-15"/>
        </w:rPr>
        <w:t>.........</w:t>
      </w:r>
      <w:r>
        <w:rPr>
          <w:rFonts w:ascii="Arial" w:hAnsi="Arial" w:cs="Arial" w:eastAsia="Arial"/>
          <w:sz w:val="18"/>
          <w:szCs w:val="18"/>
          <w:color w:val="8E2F31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18"/>
          <w:szCs w:val="18"/>
          <w:color w:val="8E2F31"/>
          <w:spacing w:val="0"/>
          <w:w w:val="100"/>
          <w:position w:val="-15"/>
        </w:rPr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55"/>
          <w:position w:val="-15"/>
        </w:rPr>
        <w:t>............</w:t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100"/>
          <w:position w:val="-15"/>
        </w:rPr>
        <w:tab/>
      </w:r>
      <w:r>
        <w:rPr>
          <w:rFonts w:ascii="Arial" w:hAnsi="Arial" w:cs="Arial" w:eastAsia="Arial"/>
          <w:sz w:val="14"/>
          <w:szCs w:val="14"/>
          <w:color w:val="B56EB5"/>
          <w:spacing w:val="0"/>
          <w:w w:val="100"/>
          <w:position w:val="-15"/>
        </w:rPr>
      </w:r>
      <w:r>
        <w:rPr>
          <w:rFonts w:ascii="Times New Roman" w:hAnsi="Times New Roman" w:cs="Times New Roman" w:eastAsia="Times New Roman"/>
          <w:sz w:val="20"/>
          <w:szCs w:val="20"/>
          <w:color w:val="6262AA"/>
          <w:spacing w:val="0"/>
          <w:w w:val="55"/>
          <w:position w:val="-14"/>
        </w:rPr>
        <w:t>..........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5" w:equalWidth="0">
            <w:col w:w="702" w:space="780"/>
            <w:col w:w="152" w:space="576"/>
            <w:col w:w="539" w:space="404"/>
            <w:col w:w="656" w:space="993"/>
            <w:col w:w="9518"/>
          </w:cols>
        </w:sectPr>
      </w:pPr>
      <w:rPr/>
    </w:p>
    <w:p>
      <w:pPr>
        <w:spacing w:before="0" w:after="0" w:line="178" w:lineRule="atLeast"/>
        <w:ind w:left="179" w:right="-127"/>
        <w:jc w:val="left"/>
        <w:tabs>
          <w:tab w:pos="198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0pt;margin-top:24.781662pt;width:32.4pt;height:.1pt;mso-position-horizontal-relative:page;mso-position-vertical-relative:paragraph;z-index:-4341" coordorigin="0,496" coordsize="648,2">
            <v:shape style="position:absolute;left:0;top:496;width:648;height:2" coordorigin="0,496" coordsize="648,0" path="m0,496l648,496e" filled="f" stroked="t" strokeweight="1.08pt" strokecolor="#EF38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58"/>
          <w:szCs w:val="58"/>
          <w:color w:val="F91111"/>
          <w:spacing w:val="0"/>
          <w:w w:val="100"/>
          <w:position w:val="-25"/>
        </w:rPr>
        <w:t>-</w:t>
      </w:r>
      <w:r>
        <w:rPr>
          <w:rFonts w:ascii="Arial" w:hAnsi="Arial" w:cs="Arial" w:eastAsia="Arial"/>
          <w:sz w:val="58"/>
          <w:szCs w:val="58"/>
          <w:color w:val="F91111"/>
          <w:spacing w:val="0"/>
          <w:w w:val="100"/>
          <w:position w:val="-25"/>
        </w:rPr>
        <w:tab/>
      </w:r>
      <w:r>
        <w:rPr>
          <w:rFonts w:ascii="Arial" w:hAnsi="Arial" w:cs="Arial" w:eastAsia="Arial"/>
          <w:sz w:val="58"/>
          <w:szCs w:val="58"/>
          <w:color w:val="F91111"/>
          <w:spacing w:val="0"/>
          <w:w w:val="100"/>
          <w:position w:val="-25"/>
        </w:rPr>
      </w:r>
      <w:r>
        <w:rPr>
          <w:rFonts w:ascii="Times New Roman" w:hAnsi="Times New Roman" w:cs="Times New Roman" w:eastAsia="Times New Roman"/>
          <w:sz w:val="19"/>
          <w:szCs w:val="19"/>
          <w:color w:val="49D8FD"/>
          <w:spacing w:val="0"/>
          <w:w w:val="62"/>
          <w:position w:val="0"/>
        </w:rPr>
        <w:t>.....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347" w:lineRule="atLeast"/>
        <w:ind w:right="-133"/>
        <w:jc w:val="left"/>
        <w:rPr>
          <w:rFonts w:ascii="Arial" w:hAnsi="Arial" w:cs="Arial" w:eastAsia="Arial"/>
          <w:sz w:val="62"/>
          <w:szCs w:val="62"/>
        </w:rPr>
      </w:pPr>
      <w:rPr/>
      <w:r>
        <w:rPr>
          <w:rFonts w:ascii="Arial" w:hAnsi="Arial" w:cs="Arial" w:eastAsia="Arial"/>
          <w:sz w:val="62"/>
          <w:szCs w:val="62"/>
          <w:color w:val="49D8FD"/>
          <w:spacing w:val="0"/>
          <w:w w:val="52"/>
        </w:rPr>
        <w:t>----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</w:rPr>
      </w:r>
    </w:p>
    <w:p>
      <w:pPr>
        <w:spacing w:before="48" w:after="0" w:line="227" w:lineRule="atLeast"/>
        <w:ind w:right="-73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2"/>
          <w:szCs w:val="22"/>
          <w:color w:val="605DF6"/>
          <w:w w:val="59"/>
        </w:rPr>
        <w:t>....</w:t>
      </w:r>
      <w:r>
        <w:rPr>
          <w:rFonts w:ascii="Times New Roman" w:hAnsi="Times New Roman" w:cs="Times New Roman" w:eastAsia="Times New Roman"/>
          <w:sz w:val="22"/>
          <w:szCs w:val="22"/>
          <w:color w:val="605DF6"/>
          <w:spacing w:val="11"/>
          <w:w w:val="5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3D3DF9"/>
          <w:spacing w:val="0"/>
          <w:w w:val="54"/>
        </w:rPr>
        <w:t>........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8" w:lineRule="atLeast"/>
        <w:ind w:right="-130"/>
        <w:jc w:val="left"/>
        <w:rPr>
          <w:rFonts w:ascii="Times New Roman" w:hAnsi="Times New Roman" w:cs="Times New Roman" w:eastAsia="Times New Roman"/>
          <w:sz w:val="60"/>
          <w:szCs w:val="6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0"/>
          <w:szCs w:val="60"/>
          <w:color w:val="3D3DF9"/>
          <w:spacing w:val="0"/>
          <w:w w:val="39"/>
        </w:rPr>
        <w:t>----</w:t>
      </w:r>
      <w:r>
        <w:rPr>
          <w:rFonts w:ascii="Times New Roman" w:hAnsi="Times New Roman" w:cs="Times New Roman" w:eastAsia="Times New Roman"/>
          <w:sz w:val="60"/>
          <w:szCs w:val="60"/>
          <w:color w:val="000000"/>
          <w:spacing w:val="0"/>
          <w:w w:val="100"/>
        </w:rPr>
      </w:r>
    </w:p>
    <w:p>
      <w:pPr>
        <w:spacing w:before="0" w:after="0" w:line="178" w:lineRule="atLeast"/>
        <w:ind w:right="-236"/>
        <w:jc w:val="left"/>
        <w:tabs>
          <w:tab w:pos="560" w:val="left"/>
        </w:tabs>
        <w:rPr>
          <w:rFonts w:ascii="Times New Roman" w:hAnsi="Times New Roman" w:cs="Times New Roman" w:eastAsia="Times New Roman"/>
          <w:sz w:val="131"/>
          <w:szCs w:val="131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color w:val="49A1A1"/>
          <w:spacing w:val="0"/>
          <w:w w:val="54"/>
        </w:rPr>
        <w:t>----</w:t>
      </w:r>
      <w:r>
        <w:rPr>
          <w:rFonts w:ascii="Arial" w:hAnsi="Arial" w:cs="Arial" w:eastAsia="Arial"/>
          <w:sz w:val="45"/>
          <w:szCs w:val="45"/>
          <w:color w:val="49A1A1"/>
          <w:spacing w:val="-62"/>
          <w:w w:val="54"/>
        </w:rPr>
        <w:t> </w:t>
      </w:r>
      <w:r>
        <w:rPr>
          <w:rFonts w:ascii="Arial" w:hAnsi="Arial" w:cs="Arial" w:eastAsia="Arial"/>
          <w:sz w:val="45"/>
          <w:szCs w:val="45"/>
          <w:color w:val="49A1A1"/>
          <w:spacing w:val="0"/>
          <w:w w:val="100"/>
        </w:rPr>
        <w:tab/>
      </w:r>
      <w:r>
        <w:rPr>
          <w:rFonts w:ascii="Arial" w:hAnsi="Arial" w:cs="Arial" w:eastAsia="Arial"/>
          <w:sz w:val="45"/>
          <w:szCs w:val="45"/>
          <w:color w:val="49A1A1"/>
          <w:spacing w:val="0"/>
          <w:w w:val="100"/>
        </w:rPr>
      </w:r>
      <w:r>
        <w:rPr>
          <w:rFonts w:ascii="Times New Roman" w:hAnsi="Times New Roman" w:cs="Times New Roman" w:eastAsia="Times New Roman"/>
          <w:sz w:val="131"/>
          <w:szCs w:val="131"/>
          <w:color w:val="49A1A1"/>
          <w:spacing w:val="0"/>
          <w:w w:val="54"/>
          <w:position w:val="-20"/>
        </w:rPr>
        <w:t>--</w:t>
      </w:r>
      <w:r>
        <w:rPr>
          <w:rFonts w:ascii="Times New Roman" w:hAnsi="Times New Roman" w:cs="Times New Roman" w:eastAsia="Times New Roman"/>
          <w:sz w:val="131"/>
          <w:szCs w:val="131"/>
          <w:color w:val="000000"/>
          <w:spacing w:val="0"/>
          <w:w w:val="100"/>
          <w:position w:val="0"/>
        </w:rPr>
      </w:r>
    </w:p>
    <w:p>
      <w:pPr>
        <w:spacing w:before="0" w:after="0" w:line="178" w:lineRule="atLeast"/>
        <w:ind w:right="-211"/>
        <w:jc w:val="left"/>
        <w:tabs>
          <w:tab w:pos="420" w:val="left"/>
        </w:tabs>
        <w:rPr>
          <w:rFonts w:ascii="Arial" w:hAnsi="Arial" w:cs="Arial" w:eastAsia="Arial"/>
          <w:sz w:val="114"/>
          <w:szCs w:val="114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F40AF4"/>
          <w:spacing w:val="0"/>
          <w:w w:val="100"/>
          <w:b/>
          <w:bCs/>
          <w:position w:val="71"/>
        </w:rPr>
        <w:t>L</w:t>
      </w:r>
      <w:r>
        <w:rPr>
          <w:rFonts w:ascii="Arial" w:hAnsi="Arial" w:cs="Arial" w:eastAsia="Arial"/>
          <w:sz w:val="17"/>
          <w:szCs w:val="17"/>
          <w:color w:val="F40AF4"/>
          <w:spacing w:val="-39"/>
          <w:w w:val="100"/>
          <w:b/>
          <w:bCs/>
          <w:position w:val="71"/>
        </w:rPr>
        <w:t> </w:t>
      </w:r>
      <w:r>
        <w:rPr>
          <w:rFonts w:ascii="Arial" w:hAnsi="Arial" w:cs="Arial" w:eastAsia="Arial"/>
          <w:sz w:val="17"/>
          <w:szCs w:val="17"/>
          <w:color w:val="F40AF4"/>
          <w:spacing w:val="0"/>
          <w:w w:val="100"/>
          <w:b/>
          <w:bCs/>
          <w:position w:val="71"/>
        </w:rPr>
        <w:tab/>
      </w:r>
      <w:r>
        <w:rPr>
          <w:rFonts w:ascii="Arial" w:hAnsi="Arial" w:cs="Arial" w:eastAsia="Arial"/>
          <w:sz w:val="17"/>
          <w:szCs w:val="17"/>
          <w:color w:val="F40AF4"/>
          <w:spacing w:val="0"/>
          <w:w w:val="100"/>
          <w:b/>
          <w:bCs/>
          <w:position w:val="71"/>
        </w:rPr>
      </w:r>
      <w:r>
        <w:rPr>
          <w:rFonts w:ascii="Times New Roman" w:hAnsi="Times New Roman" w:cs="Times New Roman" w:eastAsia="Times New Roman"/>
          <w:sz w:val="30"/>
          <w:szCs w:val="30"/>
          <w:color w:val="0AF90A"/>
          <w:spacing w:val="0"/>
          <w:w w:val="230"/>
          <w:position w:val="60"/>
        </w:rPr>
        <w:t>,</w:t>
      </w:r>
      <w:r>
        <w:rPr>
          <w:rFonts w:ascii="Arial" w:hAnsi="Arial" w:cs="Arial" w:eastAsia="Arial"/>
          <w:sz w:val="114"/>
          <w:szCs w:val="114"/>
          <w:color w:val="A149A1"/>
          <w:spacing w:val="0"/>
          <w:w w:val="53"/>
          <w:position w:val="0"/>
        </w:rPr>
        <w:t>--</w:t>
      </w:r>
      <w:r>
        <w:rPr>
          <w:rFonts w:ascii="Arial" w:hAnsi="Arial" w:cs="Arial" w:eastAsia="Arial"/>
          <w:sz w:val="114"/>
          <w:szCs w:val="114"/>
          <w:color w:val="000000"/>
          <w:spacing w:val="0"/>
          <w:w w:val="100"/>
          <w:position w:val="0"/>
        </w:rPr>
      </w:r>
    </w:p>
    <w:p>
      <w:pPr>
        <w:spacing w:before="9" w:after="0" w:line="140" w:lineRule="exact"/>
        <w:jc w:val="left"/>
        <w:rPr>
          <w:sz w:val="14"/>
          <w:szCs w:val="14"/>
        </w:rPr>
      </w:pPr>
      <w:rPr/>
      <w:r>
        <w:rPr/>
        <w:br w:type="column"/>
      </w:r>
      <w:r>
        <w:rPr>
          <w:sz w:val="14"/>
          <w:szCs w:val="14"/>
        </w:rPr>
      </w:r>
    </w:p>
    <w:p>
      <w:pPr>
        <w:spacing w:before="0" w:after="0" w:line="327" w:lineRule="atLeas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6262AA"/>
          <w:spacing w:val="0"/>
          <w:w w:val="56"/>
        </w:rPr>
        <w:t>.............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368" w:lineRule="atLeast"/>
        <w:ind w:right="-20"/>
        <w:jc w:val="left"/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1318C"/>
          <w:spacing w:val="0"/>
          <w:w w:val="128"/>
        </w:rPr>
        <w:t>r--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8" w:equalWidth="0">
            <w:col w:w="2141" w:space="212"/>
            <w:col w:w="430" w:space="520"/>
            <w:col w:w="368" w:space="151"/>
            <w:col w:w="312" w:space="321"/>
            <w:col w:w="1039" w:space="2727"/>
            <w:col w:w="1000" w:space="440"/>
            <w:col w:w="308" w:space="116"/>
            <w:col w:w="4235"/>
          </w:cols>
        </w:sectPr>
      </w:pPr>
      <w:rPr/>
    </w:p>
    <w:p>
      <w:pPr>
        <w:spacing w:before="0" w:after="0" w:line="1182" w:lineRule="atLeast"/>
        <w:ind w:right="-15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6"/>
          <w:w w:val="7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7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0"/>
          <w:w w:val="134"/>
        </w:rPr>
        <w:t>lS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2" w:lineRule="atLeast"/>
        <w:ind w:right="-20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4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747274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279" w:lineRule="atLeast"/>
        <w:ind w:left="3449" w:right="-20"/>
        <w:jc w:val="left"/>
        <w:tabs>
          <w:tab w:pos="4520" w:val="left"/>
          <w:tab w:pos="5720" w:val="left"/>
          <w:tab w:pos="7080" w:val="left"/>
        </w:tabs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A34D4D"/>
          <w:spacing w:val="0"/>
          <w:w w:val="54"/>
          <w:position w:val="1"/>
        </w:rPr>
        <w:t>.............</w:t>
      </w:r>
      <w:r>
        <w:rPr>
          <w:rFonts w:ascii="Arial" w:hAnsi="Arial" w:cs="Arial" w:eastAsia="Arial"/>
          <w:sz w:val="15"/>
          <w:szCs w:val="15"/>
          <w:color w:val="A34D4D"/>
          <w:spacing w:val="-12"/>
          <w:w w:val="54"/>
          <w:position w:val="1"/>
        </w:rPr>
        <w:t> </w:t>
      </w:r>
      <w:r>
        <w:rPr>
          <w:rFonts w:ascii="Arial" w:hAnsi="Arial" w:cs="Arial" w:eastAsia="Arial"/>
          <w:sz w:val="15"/>
          <w:szCs w:val="15"/>
          <w:color w:val="A34D4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5"/>
          <w:szCs w:val="15"/>
          <w:color w:val="A34D4D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54"/>
          <w:position w:val="1"/>
        </w:rPr>
        <w:t>-...........</w:t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A149A1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0AF90A"/>
          <w:spacing w:val="0"/>
          <w:w w:val="54"/>
          <w:b/>
          <w:bCs/>
          <w:position w:val="0"/>
        </w:rPr>
        <w:t>l""oo.</w:t>
      </w:r>
      <w:r>
        <w:rPr>
          <w:rFonts w:ascii="Times New Roman" w:hAnsi="Times New Roman" w:cs="Times New Roman" w:eastAsia="Times New Roman"/>
          <w:sz w:val="18"/>
          <w:szCs w:val="18"/>
          <w:color w:val="0AF90A"/>
          <w:spacing w:val="-2"/>
          <w:w w:val="54"/>
          <w:b/>
          <w:bCs/>
          <w:position w:val="0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54"/>
          <w:b/>
          <w:bCs/>
          <w:position w:val="0"/>
        </w:rPr>
        <w:t>::--.......</w:t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100"/>
          <w:b/>
          <w:bCs/>
          <w:position w:val="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F967F9"/>
          <w:spacing w:val="0"/>
          <w:w w:val="100"/>
          <w:b/>
          <w:bCs/>
          <w:position w:val="0"/>
        </w:rPr>
      </w:r>
      <w:r>
        <w:rPr>
          <w:rFonts w:ascii="Times New Roman" w:hAnsi="Times New Roman" w:cs="Times New Roman" w:eastAsia="Times New Roman"/>
          <w:sz w:val="17"/>
          <w:szCs w:val="17"/>
          <w:color w:val="6262AA"/>
          <w:spacing w:val="0"/>
          <w:w w:val="54"/>
          <w:position w:val="1"/>
        </w:rPr>
        <w:t>-...........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3" w:lineRule="atLeast"/>
        <w:ind w:right="-20"/>
        <w:jc w:val="left"/>
        <w:tabs>
          <w:tab w:pos="1180" w:val="left"/>
          <w:tab w:pos="2280" w:val="left"/>
          <w:tab w:pos="5060" w:val="left"/>
          <w:tab w:pos="6120" w:val="left"/>
          <w:tab w:pos="75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78.640015pt;margin-top:17.454794pt;width:146.917073pt;height:57pt;mso-position-horizontal-relative:page;mso-position-vertical-relative:paragraph;z-index:-4325" type="#_x0000_t202" filled="f" stroked="f">
            <v:textbox inset="0,0,0,0">
              <w:txbxContent>
                <w:p>
                  <w:pPr>
                    <w:spacing w:before="0" w:after="0" w:line="1140" w:lineRule="exact"/>
                    <w:ind w:right="-211"/>
                    <w:jc w:val="left"/>
                    <w:tabs>
                      <w:tab w:pos="860" w:val="left"/>
                      <w:tab w:pos="1980" w:val="left"/>
                    </w:tabs>
                    <w:rPr>
                      <w:rFonts w:ascii="Arial" w:hAnsi="Arial" w:cs="Arial" w:eastAsia="Arial"/>
                      <w:sz w:val="92"/>
                      <w:szCs w:val="9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91111"/>
                      <w:spacing w:val="0"/>
                      <w:w w:val="150"/>
                      <w:position w:val="22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91111"/>
                      <w:spacing w:val="0"/>
                      <w:w w:val="150"/>
                      <w:position w:val="22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91111"/>
                      <w:spacing w:val="0"/>
                      <w:w w:val="100"/>
                      <w:position w:val="22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F91111"/>
                      <w:spacing w:val="0"/>
                      <w:w w:val="100"/>
                      <w:position w:val="22"/>
                    </w:rPr>
                  </w:r>
                  <w:r>
                    <w:rPr>
                      <w:rFonts w:ascii="Arial" w:hAnsi="Arial" w:cs="Arial" w:eastAsia="Arial"/>
                      <w:sz w:val="88"/>
                      <w:szCs w:val="88"/>
                      <w:color w:val="4F4FF9"/>
                      <w:spacing w:val="0"/>
                      <w:w w:val="150"/>
                      <w:position w:val="7"/>
                    </w:rPr>
                    <w:t>-</w:t>
                  </w:r>
                  <w:r>
                    <w:rPr>
                      <w:rFonts w:ascii="Arial" w:hAnsi="Arial" w:cs="Arial" w:eastAsia="Arial"/>
                      <w:sz w:val="88"/>
                      <w:szCs w:val="88"/>
                      <w:color w:val="4F4FF9"/>
                      <w:spacing w:val="-332"/>
                      <w:w w:val="150"/>
                      <w:position w:val="7"/>
                    </w:rPr>
                    <w:t> </w:t>
                  </w:r>
                  <w:r>
                    <w:rPr>
                      <w:rFonts w:ascii="Arial" w:hAnsi="Arial" w:cs="Arial" w:eastAsia="Arial"/>
                      <w:sz w:val="88"/>
                      <w:szCs w:val="88"/>
                      <w:color w:val="4F4FF9"/>
                      <w:spacing w:val="0"/>
                      <w:w w:val="100"/>
                      <w:position w:val="7"/>
                    </w:rPr>
                    <w:tab/>
                  </w:r>
                  <w:r>
                    <w:rPr>
                      <w:rFonts w:ascii="Arial" w:hAnsi="Arial" w:cs="Arial" w:eastAsia="Arial"/>
                      <w:sz w:val="88"/>
                      <w:szCs w:val="88"/>
                      <w:color w:val="4F4FF9"/>
                      <w:spacing w:val="0"/>
                      <w:w w:val="100"/>
                      <w:position w:val="7"/>
                    </w:rPr>
                  </w:r>
                  <w:r>
                    <w:rPr>
                      <w:rFonts w:ascii="Arial" w:hAnsi="Arial" w:cs="Arial" w:eastAsia="Arial"/>
                      <w:sz w:val="114"/>
                      <w:szCs w:val="114"/>
                      <w:color w:val="49A1A1"/>
                      <w:spacing w:val="0"/>
                      <w:w w:val="78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114"/>
                      <w:szCs w:val="114"/>
                      <w:color w:val="49A1A1"/>
                      <w:spacing w:val="41"/>
                      <w:w w:val="78"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92"/>
                      <w:szCs w:val="92"/>
                      <w:color w:val="8E2F31"/>
                      <w:spacing w:val="0"/>
                      <w:w w:val="53"/>
                      <w:position w:val="15"/>
                    </w:rPr>
                    <w:t>--</w:t>
                  </w:r>
                  <w:r>
                    <w:rPr>
                      <w:rFonts w:ascii="Arial" w:hAnsi="Arial" w:cs="Arial" w:eastAsia="Arial"/>
                      <w:sz w:val="92"/>
                      <w:szCs w:val="9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6"/>
          <w:szCs w:val="16"/>
          <w:color w:val="7BE2FD"/>
          <w:spacing w:val="0"/>
          <w:w w:val="60"/>
          <w:position w:val="1"/>
        </w:rPr>
        <w:t>..........</w:t>
      </w:r>
      <w:r>
        <w:rPr>
          <w:rFonts w:ascii="Arial" w:hAnsi="Arial" w:cs="Arial" w:eastAsia="Arial"/>
          <w:sz w:val="16"/>
          <w:szCs w:val="16"/>
          <w:color w:val="7BE2FD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7BE2FD"/>
          <w:spacing w:val="0"/>
          <w:w w:val="100"/>
          <w:position w:val="1"/>
        </w:rPr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60"/>
          <w:position w:val="1"/>
        </w:rPr>
        <w:t>.............</w:t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6"/>
          <w:szCs w:val="16"/>
          <w:color w:val="605DF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5"/>
          <w:szCs w:val="15"/>
          <w:color w:val="49A1A1"/>
          <w:spacing w:val="0"/>
          <w:w w:val="60"/>
          <w:position w:val="4"/>
        </w:rPr>
        <w:t>.......!---</w:t>
      </w:r>
      <w:r>
        <w:rPr>
          <w:rFonts w:ascii="Times New Roman" w:hAnsi="Times New Roman" w:cs="Times New Roman" w:eastAsia="Times New Roman"/>
          <w:sz w:val="15"/>
          <w:szCs w:val="15"/>
          <w:color w:val="49A1A1"/>
          <w:spacing w:val="19"/>
          <w:w w:val="60"/>
          <w:position w:val="4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9A1A1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49A1A1"/>
          <w:spacing w:val="0"/>
          <w:w w:val="100"/>
          <w:position w:val="4"/>
        </w:rPr>
      </w:r>
      <w:r>
        <w:rPr>
          <w:rFonts w:ascii="Arial" w:hAnsi="Arial" w:cs="Arial" w:eastAsia="Arial"/>
          <w:sz w:val="23"/>
          <w:szCs w:val="23"/>
          <w:color w:val="874B90"/>
          <w:spacing w:val="0"/>
          <w:w w:val="100"/>
          <w:position w:val="0"/>
        </w:rPr>
        <w:t>r--</w:t>
      </w:r>
      <w:r>
        <w:rPr>
          <w:rFonts w:ascii="Arial" w:hAnsi="Arial" w:cs="Arial" w:eastAsia="Arial"/>
          <w:sz w:val="23"/>
          <w:szCs w:val="23"/>
          <w:color w:val="874B90"/>
          <w:spacing w:val="-32"/>
          <w:w w:val="100"/>
          <w:position w:val="0"/>
        </w:rPr>
        <w:t> </w:t>
      </w:r>
      <w:r>
        <w:rPr>
          <w:rFonts w:ascii="Arial" w:hAnsi="Arial" w:cs="Arial" w:eastAsia="Arial"/>
          <w:sz w:val="23"/>
          <w:szCs w:val="23"/>
          <w:color w:val="874B9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3"/>
          <w:szCs w:val="23"/>
          <w:color w:val="874B90"/>
          <w:spacing w:val="0"/>
          <w:w w:val="100"/>
          <w:position w:val="0"/>
        </w:rPr>
      </w:r>
      <w:r>
        <w:rPr>
          <w:rFonts w:ascii="Arial" w:hAnsi="Arial" w:cs="Arial" w:eastAsia="Arial"/>
          <w:sz w:val="18"/>
          <w:szCs w:val="18"/>
          <w:color w:val="21E921"/>
          <w:spacing w:val="0"/>
          <w:w w:val="133"/>
          <w:position w:val="3"/>
        </w:rPr>
        <w:t>-.:;</w:t>
      </w:r>
      <w:r>
        <w:rPr>
          <w:rFonts w:ascii="Arial" w:hAnsi="Arial" w:cs="Arial" w:eastAsia="Arial"/>
          <w:sz w:val="18"/>
          <w:szCs w:val="18"/>
          <w:color w:val="21E921"/>
          <w:spacing w:val="-23"/>
          <w:w w:val="133"/>
          <w:position w:val="3"/>
        </w:rPr>
        <w:t> </w:t>
      </w:r>
      <w:r>
        <w:rPr>
          <w:rFonts w:ascii="Arial" w:hAnsi="Arial" w:cs="Arial" w:eastAsia="Arial"/>
          <w:sz w:val="21"/>
          <w:szCs w:val="21"/>
          <w:color w:val="C385C3"/>
          <w:spacing w:val="0"/>
          <w:w w:val="56"/>
          <w:position w:val="0"/>
        </w:rPr>
        <w:t>:-.......</w:t>
      </w:r>
      <w:r>
        <w:rPr>
          <w:rFonts w:ascii="Arial" w:hAnsi="Arial" w:cs="Arial" w:eastAsia="Arial"/>
          <w:sz w:val="21"/>
          <w:szCs w:val="21"/>
          <w:color w:val="C385C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21"/>
          <w:szCs w:val="21"/>
          <w:color w:val="C385C3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21"/>
          <w:szCs w:val="21"/>
          <w:color w:val="44449C"/>
          <w:spacing w:val="0"/>
          <w:w w:val="56"/>
          <w:position w:val="4"/>
        </w:rPr>
        <w:t>......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2" w:equalWidth="0">
            <w:col w:w="721" w:space="978"/>
            <w:col w:w="12621"/>
          </w:cols>
        </w:sectPr>
      </w:pPr>
      <w:rPr/>
    </w:p>
    <w:p>
      <w:pPr>
        <w:spacing w:before="0" w:after="0" w:line="1149" w:lineRule="atLeast"/>
        <w:ind w:left="417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6"/>
          <w:w w:val="7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0"/>
          <w:w w:val="133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20172"/>
          <w:spacing w:val="0"/>
          <w:w w:val="186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49" w:lineRule="atLeast"/>
        <w:ind w:right="-211"/>
        <w:jc w:val="left"/>
        <w:rPr>
          <w:rFonts w:ascii="Arial" w:hAnsi="Arial" w:cs="Arial" w:eastAsia="Arial"/>
          <w:sz w:val="114"/>
          <w:szCs w:val="11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0"/>
          <w:szCs w:val="60"/>
          <w:color w:val="49D8FD"/>
          <w:spacing w:val="0"/>
          <w:w w:val="53"/>
        </w:rPr>
        <w:t>-----</w:t>
      </w:r>
      <w:r>
        <w:rPr>
          <w:rFonts w:ascii="Times New Roman" w:hAnsi="Times New Roman" w:cs="Times New Roman" w:eastAsia="Times New Roman"/>
          <w:sz w:val="60"/>
          <w:szCs w:val="60"/>
          <w:color w:val="49D8FD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60"/>
          <w:szCs w:val="60"/>
          <w:color w:val="49D8FD"/>
          <w:spacing w:val="39"/>
          <w:w w:val="53"/>
        </w:rPr>
        <w:t> </w:t>
      </w:r>
      <w:r>
        <w:rPr>
          <w:rFonts w:ascii="Arial" w:hAnsi="Arial" w:cs="Arial" w:eastAsia="Arial"/>
          <w:sz w:val="114"/>
          <w:szCs w:val="114"/>
          <w:color w:val="49D8FD"/>
          <w:spacing w:val="0"/>
          <w:w w:val="68"/>
          <w:position w:val="-13"/>
        </w:rPr>
        <w:t>--</w:t>
      </w:r>
      <w:r>
        <w:rPr>
          <w:rFonts w:ascii="Arial" w:hAnsi="Arial" w:cs="Arial" w:eastAsia="Arial"/>
          <w:sz w:val="114"/>
          <w:szCs w:val="114"/>
          <w:color w:val="000000"/>
          <w:spacing w:val="0"/>
          <w:w w:val="100"/>
          <w:position w:val="0"/>
        </w:rPr>
      </w:r>
    </w:p>
    <w:p>
      <w:pPr>
        <w:spacing w:before="0" w:after="0" w:line="1149" w:lineRule="atLeast"/>
        <w:ind w:right="-205"/>
        <w:jc w:val="left"/>
        <w:rPr>
          <w:rFonts w:ascii="Arial" w:hAnsi="Arial" w:cs="Arial" w:eastAsia="Arial"/>
          <w:sz w:val="98"/>
          <w:szCs w:val="9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0"/>
          <w:szCs w:val="110"/>
          <w:color w:val="605DF6"/>
          <w:spacing w:val="-11"/>
          <w:w w:val="61"/>
          <w:position w:val="-4"/>
        </w:rPr>
        <w:t>-</w:t>
      </w:r>
      <w:r>
        <w:rPr>
          <w:rFonts w:ascii="Times New Roman" w:hAnsi="Times New Roman" w:cs="Times New Roman" w:eastAsia="Times New Roman"/>
          <w:sz w:val="110"/>
          <w:szCs w:val="110"/>
          <w:color w:val="AF0C52"/>
          <w:spacing w:val="0"/>
          <w:w w:val="61"/>
          <w:position w:val="-4"/>
        </w:rPr>
        <w:t>-</w:t>
      </w:r>
      <w:r>
        <w:rPr>
          <w:rFonts w:ascii="Times New Roman" w:hAnsi="Times New Roman" w:cs="Times New Roman" w:eastAsia="Times New Roman"/>
          <w:sz w:val="110"/>
          <w:szCs w:val="110"/>
          <w:color w:val="AF0C52"/>
          <w:spacing w:val="73"/>
          <w:w w:val="61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4F4FF9"/>
          <w:spacing w:val="10"/>
          <w:w w:val="296"/>
          <w:position w:val="0"/>
        </w:rPr>
        <w:t>-</w:t>
      </w:r>
      <w:r>
        <w:rPr>
          <w:rFonts w:ascii="Arial" w:hAnsi="Arial" w:cs="Arial" w:eastAsia="Arial"/>
          <w:sz w:val="17"/>
          <w:szCs w:val="17"/>
          <w:color w:val="5E3BD8"/>
          <w:spacing w:val="0"/>
          <w:w w:val="149"/>
          <w:position w:val="0"/>
        </w:rPr>
        <w:t>:-</w:t>
      </w:r>
      <w:r>
        <w:rPr>
          <w:rFonts w:ascii="Arial" w:hAnsi="Arial" w:cs="Arial" w:eastAsia="Arial"/>
          <w:sz w:val="17"/>
          <w:szCs w:val="17"/>
          <w:color w:val="5E3BD8"/>
          <w:spacing w:val="-10"/>
          <w:w w:val="149"/>
          <w:position w:val="0"/>
        </w:rPr>
        <w:t>-</w:t>
      </w:r>
      <w:r>
        <w:rPr>
          <w:rFonts w:ascii="Arial" w:hAnsi="Arial" w:cs="Arial" w:eastAsia="Arial"/>
          <w:sz w:val="17"/>
          <w:szCs w:val="17"/>
          <w:color w:val="5E3BD8"/>
          <w:spacing w:val="-42"/>
          <w:w w:val="150"/>
          <w:position w:val="0"/>
        </w:rPr>
        <w:t>-</w:t>
      </w:r>
      <w:r>
        <w:rPr>
          <w:rFonts w:ascii="Arial" w:hAnsi="Arial" w:cs="Arial" w:eastAsia="Arial"/>
          <w:sz w:val="98"/>
          <w:szCs w:val="98"/>
          <w:color w:val="49A1A1"/>
          <w:spacing w:val="0"/>
          <w:w w:val="56"/>
          <w:position w:val="-5"/>
        </w:rPr>
        <w:t>--</w:t>
      </w:r>
      <w:r>
        <w:rPr>
          <w:rFonts w:ascii="Arial" w:hAnsi="Arial" w:cs="Arial" w:eastAsia="Arial"/>
          <w:sz w:val="98"/>
          <w:szCs w:val="98"/>
          <w:color w:val="000000"/>
          <w:spacing w:val="0"/>
          <w:w w:val="100"/>
          <w:position w:val="0"/>
        </w:rPr>
      </w:r>
    </w:p>
    <w:p>
      <w:pPr>
        <w:spacing w:before="0" w:after="0" w:line="771" w:lineRule="atLeast"/>
        <w:ind w:left="266" w:right="-133"/>
        <w:jc w:val="left"/>
        <w:tabs>
          <w:tab w:pos="1120" w:val="left"/>
        </w:tabs>
        <w:rPr>
          <w:rFonts w:ascii="Arial" w:hAnsi="Arial" w:cs="Arial" w:eastAsia="Arial"/>
          <w:sz w:val="62"/>
          <w:szCs w:val="62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623434"/>
          <w:spacing w:val="0"/>
          <w:w w:val="100"/>
          <w:position w:val="4"/>
        </w:rPr>
        <w:t>t---</w:t>
      </w:r>
      <w:r>
        <w:rPr>
          <w:rFonts w:ascii="Times New Roman" w:hAnsi="Times New Roman" w:cs="Times New Roman" w:eastAsia="Times New Roman"/>
          <w:sz w:val="23"/>
          <w:szCs w:val="23"/>
          <w:color w:val="623434"/>
          <w:spacing w:val="-1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623434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623434"/>
          <w:spacing w:val="0"/>
          <w:w w:val="100"/>
          <w:position w:val="4"/>
        </w:rPr>
      </w:r>
      <w:r>
        <w:rPr>
          <w:rFonts w:ascii="Arial" w:hAnsi="Arial" w:cs="Arial" w:eastAsia="Arial"/>
          <w:sz w:val="62"/>
          <w:szCs w:val="62"/>
          <w:color w:val="A149A1"/>
          <w:spacing w:val="0"/>
          <w:w w:val="52"/>
          <w:position w:val="0"/>
        </w:rPr>
        <w:t>---</w:t>
      </w:r>
      <w:r>
        <w:rPr>
          <w:rFonts w:ascii="Arial" w:hAnsi="Arial" w:cs="Arial" w:eastAsia="Arial"/>
          <w:sz w:val="62"/>
          <w:szCs w:val="62"/>
          <w:color w:val="A149A1"/>
          <w:spacing w:val="28"/>
          <w:w w:val="52"/>
          <w:position w:val="0"/>
        </w:rPr>
        <w:t>-</w:t>
      </w:r>
      <w:r>
        <w:rPr>
          <w:rFonts w:ascii="Arial" w:hAnsi="Arial" w:cs="Arial" w:eastAsia="Arial"/>
          <w:sz w:val="62"/>
          <w:szCs w:val="62"/>
          <w:color w:val="C385C3"/>
          <w:spacing w:val="0"/>
          <w:w w:val="65"/>
          <w:position w:val="0"/>
        </w:rPr>
        <w:t>,</w:t>
      </w:r>
      <w:r>
        <w:rPr>
          <w:rFonts w:ascii="Arial" w:hAnsi="Arial" w:cs="Arial" w:eastAsia="Arial"/>
          <w:sz w:val="62"/>
          <w:szCs w:val="62"/>
          <w:color w:val="000000"/>
          <w:spacing w:val="0"/>
          <w:w w:val="100"/>
          <w:position w:val="0"/>
        </w:rPr>
      </w:r>
    </w:p>
    <w:p>
      <w:pPr>
        <w:spacing w:before="0" w:after="0" w:line="535" w:lineRule="atLeast"/>
        <w:ind w:right="-20"/>
        <w:jc w:val="left"/>
        <w:rPr>
          <w:rFonts w:ascii="Arial" w:hAnsi="Arial" w:cs="Arial" w:eastAsia="Arial"/>
          <w:sz w:val="67"/>
          <w:szCs w:val="67"/>
        </w:rPr>
      </w:pPr>
      <w:rPr/>
      <w:r>
        <w:rPr>
          <w:rFonts w:ascii="Arial" w:hAnsi="Arial" w:cs="Arial" w:eastAsia="Arial"/>
          <w:sz w:val="67"/>
          <w:szCs w:val="67"/>
          <w:color w:val="49A1A1"/>
          <w:spacing w:val="0"/>
          <w:w w:val="138"/>
        </w:rPr>
        <w:t>-</w:t>
      </w:r>
      <w:r>
        <w:rPr>
          <w:rFonts w:ascii="Arial" w:hAnsi="Arial" w:cs="Arial" w:eastAsia="Arial"/>
          <w:sz w:val="67"/>
          <w:szCs w:val="67"/>
          <w:color w:val="000000"/>
          <w:spacing w:val="0"/>
          <w:w w:val="100"/>
        </w:rPr>
      </w:r>
    </w:p>
    <w:p>
      <w:pPr>
        <w:spacing w:before="0" w:after="0" w:line="1149" w:lineRule="atLeast"/>
        <w:ind w:right="-20"/>
        <w:jc w:val="left"/>
        <w:tabs>
          <w:tab w:pos="9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16"/>
          <w:szCs w:val="116"/>
          <w:color w:val="A149A1"/>
          <w:spacing w:val="0"/>
          <w:w w:val="52"/>
          <w:position w:val="-28"/>
        </w:rPr>
        <w:t>--</w:t>
      </w:r>
      <w:r>
        <w:rPr>
          <w:rFonts w:ascii="Arial" w:hAnsi="Arial" w:cs="Arial" w:eastAsia="Arial"/>
          <w:sz w:val="116"/>
          <w:szCs w:val="116"/>
          <w:color w:val="A149A1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116"/>
          <w:szCs w:val="116"/>
          <w:color w:val="A149A1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17"/>
          <w:szCs w:val="17"/>
          <w:color w:val="2BD32D"/>
          <w:spacing w:val="0"/>
          <w:w w:val="51"/>
          <w:b/>
          <w:bCs/>
          <w:position w:val="-4"/>
        </w:rPr>
        <w:t>""""'4</w:t>
      </w:r>
      <w:r>
        <w:rPr>
          <w:rFonts w:ascii="Times New Roman" w:hAnsi="Times New Roman" w:cs="Times New Roman" w:eastAsia="Times New Roman"/>
          <w:sz w:val="17"/>
          <w:szCs w:val="17"/>
          <w:color w:val="2BD32D"/>
          <w:spacing w:val="-19"/>
          <w:w w:val="100"/>
          <w:b/>
          <w:bCs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8C8C8C"/>
          <w:spacing w:val="0"/>
          <w:w w:val="74"/>
          <w:position w:val="0"/>
        </w:rPr>
        <w:t>r;;::._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5" w:equalWidth="0">
            <w:col w:w="649" w:space="2215"/>
            <w:col w:w="1244" w:space="520"/>
            <w:col w:w="1482" w:space="383"/>
            <w:col w:w="1702" w:space="48"/>
            <w:col w:w="6077"/>
          </w:cols>
        </w:sectPr>
      </w:pPr>
      <w:rPr/>
    </w:p>
    <w:p>
      <w:pPr>
        <w:spacing w:before="0" w:after="0" w:line="368" w:lineRule="atLeast"/>
        <w:ind w:left="496" w:right="-66"/>
        <w:jc w:val="left"/>
        <w:tabs>
          <w:tab w:pos="48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-17"/>
          <w:w w:val="112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976697"/>
          <w:spacing w:val="-16"/>
          <w:w w:val="17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10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62286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49D8FD"/>
          <w:spacing w:val="0"/>
          <w:w w:val="123"/>
          <w:position w:val="-2"/>
        </w:rPr>
        <w:t>._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5" w:lineRule="exact"/>
        <w:ind w:left="417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63F4F"/>
          <w:spacing w:val="-10"/>
          <w:w w:val="112"/>
          <w:position w:val="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874B90"/>
          <w:spacing w:val="6"/>
          <w:w w:val="133"/>
          <w:position w:val="1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12"/>
          <w:position w:val="1"/>
        </w:rPr>
        <w:t>05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6" w:lineRule="exact"/>
        <w:ind w:left="594" w:right="42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5D5962"/>
          <w:spacing w:val="0"/>
          <w:w w:val="101"/>
        </w:rPr>
        <w:t>0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443" w:lineRule="atLeast"/>
        <w:ind w:left="1237" w:right="1412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br w:type="column"/>
      </w:r>
      <w:r>
        <w:rPr>
          <w:rFonts w:ascii="Arial" w:hAnsi="Arial" w:cs="Arial" w:eastAsia="Arial"/>
          <w:sz w:val="14"/>
          <w:szCs w:val="14"/>
          <w:color w:val="38777E"/>
          <w:spacing w:val="0"/>
          <w:w w:val="121"/>
        </w:rPr>
        <w:t>f-.-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30" w:after="0" w:line="240" w:lineRule="auto"/>
        <w:ind w:left="1238" w:right="1411"/>
        <w:jc w:val="center"/>
        <w:rPr>
          <w:rFonts w:ascii="Arial" w:hAnsi="Arial" w:cs="Arial" w:eastAsia="Arial"/>
          <w:sz w:val="12"/>
          <w:szCs w:val="12"/>
        </w:rPr>
      </w:pPr>
      <w:rPr/>
      <w:r>
        <w:rPr>
          <w:rFonts w:ascii="Arial" w:hAnsi="Arial" w:cs="Arial" w:eastAsia="Arial"/>
          <w:sz w:val="12"/>
          <w:szCs w:val="12"/>
          <w:color w:val="3F3FCA"/>
          <w:spacing w:val="0"/>
          <w:w w:val="186"/>
        </w:rPr>
        <w:t>t--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41" w:lineRule="exact"/>
        <w:ind w:right="-244"/>
        <w:jc w:val="left"/>
        <w:rPr>
          <w:rFonts w:ascii="Times New Roman" w:hAnsi="Times New Roman" w:cs="Times New Roman" w:eastAsia="Times New Roman"/>
          <w:sz w:val="136"/>
          <w:szCs w:val="136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8"/>
          <w:szCs w:val="68"/>
          <w:color w:val="49A1A1"/>
          <w:spacing w:val="-66"/>
          <w:w w:val="151"/>
          <w:position w:val="12"/>
        </w:rPr>
        <w:t>-</w:t>
      </w:r>
      <w:r>
        <w:rPr>
          <w:rFonts w:ascii="Arial" w:hAnsi="Arial" w:cs="Arial" w:eastAsia="Arial"/>
          <w:sz w:val="17"/>
          <w:szCs w:val="17"/>
          <w:color w:val="49A1A1"/>
          <w:spacing w:val="-55"/>
          <w:w w:val="180"/>
          <w:position w:val="18"/>
        </w:rPr>
        <w:t>1</w:t>
      </w:r>
      <w:r>
        <w:rPr>
          <w:rFonts w:ascii="Times New Roman" w:hAnsi="Times New Roman" w:cs="Times New Roman" w:eastAsia="Times New Roman"/>
          <w:sz w:val="136"/>
          <w:szCs w:val="136"/>
          <w:color w:val="A34D4D"/>
          <w:spacing w:val="-242"/>
          <w:w w:val="56"/>
          <w:position w:val="9"/>
        </w:rPr>
        <w:t>-</w:t>
      </w:r>
      <w:r>
        <w:rPr>
          <w:rFonts w:ascii="Arial" w:hAnsi="Arial" w:cs="Arial" w:eastAsia="Arial"/>
          <w:sz w:val="17"/>
          <w:szCs w:val="17"/>
          <w:color w:val="49A1A1"/>
          <w:spacing w:val="-11"/>
          <w:w w:val="180"/>
          <w:position w:val="18"/>
        </w:rPr>
        <w:t>-</w:t>
      </w:r>
      <w:r>
        <w:rPr>
          <w:rFonts w:ascii="Arial" w:hAnsi="Arial" w:cs="Arial" w:eastAsia="Arial"/>
          <w:sz w:val="17"/>
          <w:szCs w:val="17"/>
          <w:color w:val="49A1A1"/>
          <w:spacing w:val="-24"/>
          <w:w w:val="180"/>
          <w:position w:val="18"/>
        </w:rPr>
        <w:t>-</w:t>
      </w:r>
      <w:r>
        <w:rPr>
          <w:rFonts w:ascii="Times New Roman" w:hAnsi="Times New Roman" w:cs="Times New Roman" w:eastAsia="Times New Roman"/>
          <w:sz w:val="136"/>
          <w:szCs w:val="136"/>
          <w:color w:val="A34D4D"/>
          <w:spacing w:val="0"/>
          <w:w w:val="56"/>
          <w:position w:val="9"/>
        </w:rPr>
        <w:t>-</w:t>
      </w:r>
      <w:r>
        <w:rPr>
          <w:rFonts w:ascii="Times New Roman" w:hAnsi="Times New Roman" w:cs="Times New Roman" w:eastAsia="Times New Roman"/>
          <w:sz w:val="136"/>
          <w:szCs w:val="136"/>
          <w:color w:val="000000"/>
          <w:spacing w:val="0"/>
          <w:w w:val="100"/>
          <w:position w:val="0"/>
        </w:rPr>
      </w:r>
    </w:p>
    <w:p>
      <w:pPr>
        <w:spacing w:before="0" w:after="0" w:line="472" w:lineRule="atLeast"/>
        <w:ind w:left="562" w:right="-20"/>
        <w:jc w:val="left"/>
        <w:tabs>
          <w:tab w:pos="154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Arial" w:hAnsi="Arial" w:cs="Arial" w:eastAsia="Arial"/>
          <w:sz w:val="26"/>
          <w:szCs w:val="26"/>
          <w:color w:val="F40AF4"/>
          <w:spacing w:val="0"/>
          <w:w w:val="56"/>
          <w:position w:val="-2"/>
        </w:rPr>
        <w:t>...</w:t>
      </w:r>
      <w:r>
        <w:rPr>
          <w:rFonts w:ascii="Arial" w:hAnsi="Arial" w:cs="Arial" w:eastAsia="Arial"/>
          <w:sz w:val="26"/>
          <w:szCs w:val="26"/>
          <w:color w:val="F40AF4"/>
          <w:spacing w:val="-36"/>
          <w:w w:val="56"/>
          <w:position w:val="-2"/>
        </w:rPr>
        <w:t> </w:t>
      </w:r>
      <w:r>
        <w:rPr>
          <w:rFonts w:ascii="Arial" w:hAnsi="Arial" w:cs="Arial" w:eastAsia="Arial"/>
          <w:sz w:val="26"/>
          <w:szCs w:val="26"/>
          <w:color w:val="F40AF4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26"/>
          <w:szCs w:val="26"/>
          <w:color w:val="F40AF4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1"/>
          <w:szCs w:val="21"/>
          <w:color w:val="44449C"/>
          <w:spacing w:val="0"/>
          <w:w w:val="56"/>
          <w:position w:val="0"/>
        </w:rPr>
        <w:t>...........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321" w:lineRule="exact"/>
        <w:ind w:right="-20"/>
        <w:jc w:val="left"/>
        <w:tabs>
          <w:tab w:pos="212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A149A1"/>
          <w:spacing w:val="0"/>
          <w:w w:val="389"/>
          <w:position w:val="13"/>
        </w:rPr>
        <w:t>--</w:t>
      </w:r>
      <w:r>
        <w:rPr>
          <w:rFonts w:ascii="Times New Roman" w:hAnsi="Times New Roman" w:cs="Times New Roman" w:eastAsia="Times New Roman"/>
          <w:sz w:val="18"/>
          <w:szCs w:val="18"/>
          <w:color w:val="A149A1"/>
          <w:spacing w:val="-122"/>
          <w:w w:val="389"/>
          <w:position w:val="1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49A1A1"/>
          <w:spacing w:val="0"/>
          <w:w w:val="55"/>
          <w:position w:val="13"/>
        </w:rPr>
        <w:t>::11</w:t>
      </w:r>
      <w:r>
        <w:rPr>
          <w:rFonts w:ascii="Times New Roman" w:hAnsi="Times New Roman" w:cs="Times New Roman" w:eastAsia="Times New Roman"/>
          <w:sz w:val="18"/>
          <w:szCs w:val="18"/>
          <w:color w:val="49A1A1"/>
          <w:spacing w:val="0"/>
          <w:w w:val="55"/>
          <w:position w:val="1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49A1A1"/>
          <w:spacing w:val="22"/>
          <w:w w:val="55"/>
          <w:position w:val="13"/>
        </w:rPr>
        <w:t> </w:t>
      </w:r>
      <w:r>
        <w:rPr>
          <w:rFonts w:ascii="Arial" w:hAnsi="Arial" w:cs="Arial" w:eastAsia="Arial"/>
          <w:sz w:val="22"/>
          <w:szCs w:val="22"/>
          <w:color w:val="A149A1"/>
          <w:spacing w:val="0"/>
          <w:w w:val="160"/>
          <w:position w:val="1"/>
        </w:rPr>
        <w:t>:--</w:t>
      </w:r>
      <w:r>
        <w:rPr>
          <w:rFonts w:ascii="Arial" w:hAnsi="Arial" w:cs="Arial" w:eastAsia="Arial"/>
          <w:sz w:val="22"/>
          <w:szCs w:val="22"/>
          <w:color w:val="A149A1"/>
          <w:spacing w:val="0"/>
          <w:w w:val="161"/>
          <w:position w:val="1"/>
        </w:rPr>
        <w:t>-</w:t>
      </w:r>
      <w:r>
        <w:rPr>
          <w:rFonts w:ascii="Arial" w:hAnsi="Arial" w:cs="Arial" w:eastAsia="Arial"/>
          <w:sz w:val="22"/>
          <w:szCs w:val="22"/>
          <w:color w:val="A149A1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22"/>
          <w:szCs w:val="22"/>
          <w:color w:val="A57EAF"/>
          <w:spacing w:val="0"/>
          <w:w w:val="184"/>
          <w:position w:val="1"/>
        </w:rPr>
        <w:t>,</w:t>
      </w:r>
      <w:r>
        <w:rPr>
          <w:rFonts w:ascii="Arial" w:hAnsi="Arial" w:cs="Arial" w:eastAsia="Arial"/>
          <w:sz w:val="22"/>
          <w:szCs w:val="22"/>
          <w:color w:val="A57EAF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2"/>
          <w:szCs w:val="22"/>
          <w:color w:val="A57EAF"/>
          <w:spacing w:val="0"/>
          <w:w w:val="100"/>
          <w:position w:val="1"/>
        </w:rPr>
      </w:r>
      <w:r>
        <w:rPr>
          <w:rFonts w:ascii="Arial" w:hAnsi="Arial" w:cs="Arial" w:eastAsia="Arial"/>
          <w:sz w:val="27"/>
          <w:szCs w:val="27"/>
          <w:color w:val="44449C"/>
          <w:spacing w:val="0"/>
          <w:w w:val="53"/>
          <w:position w:val="15"/>
        </w:rPr>
        <w:t>-........</w:t>
      </w:r>
      <w:r>
        <w:rPr>
          <w:rFonts w:ascii="Arial" w:hAnsi="Arial" w:cs="Arial" w:eastAsia="Arial"/>
          <w:sz w:val="27"/>
          <w:szCs w:val="27"/>
          <w:color w:val="44449C"/>
          <w:spacing w:val="0"/>
          <w:w w:val="53"/>
          <w:position w:val="15"/>
        </w:rPr>
        <w:t>   </w:t>
      </w:r>
      <w:r>
        <w:rPr>
          <w:rFonts w:ascii="Arial" w:hAnsi="Arial" w:cs="Arial" w:eastAsia="Arial"/>
          <w:sz w:val="27"/>
          <w:szCs w:val="27"/>
          <w:color w:val="44449C"/>
          <w:spacing w:val="9"/>
          <w:w w:val="53"/>
          <w:position w:val="1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4449C"/>
          <w:spacing w:val="0"/>
          <w:w w:val="53"/>
          <w:position w:val="0"/>
        </w:rPr>
        <w:t>-........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  <w:cols w:num="4" w:equalWidth="0">
            <w:col w:w="4978" w:space="515"/>
            <w:col w:w="2939" w:space="56"/>
            <w:col w:w="839" w:space="198"/>
            <w:col w:w="4795"/>
          </w:cols>
        </w:sectPr>
      </w:pPr>
      <w:rPr/>
    </w:p>
    <w:p>
      <w:pPr>
        <w:spacing w:before="0" w:after="0" w:line="260" w:lineRule="exact"/>
        <w:ind w:left="762" w:right="-20"/>
        <w:jc w:val="left"/>
        <w:tabs>
          <w:tab w:pos="1420" w:val="left"/>
          <w:tab w:pos="2020" w:val="left"/>
          <w:tab w:pos="2680" w:val="left"/>
          <w:tab w:pos="3340" w:val="left"/>
          <w:tab w:pos="4000" w:val="left"/>
          <w:tab w:pos="4660" w:val="left"/>
          <w:tab w:pos="5320" w:val="left"/>
          <w:tab w:pos="5980" w:val="left"/>
          <w:tab w:pos="6640" w:val="left"/>
          <w:tab w:pos="7300" w:val="left"/>
          <w:tab w:pos="7960" w:val="left"/>
          <w:tab w:pos="8620" w:val="left"/>
          <w:tab w:pos="9280" w:val="left"/>
          <w:tab w:pos="9940" w:val="left"/>
          <w:tab w:pos="10600" w:val="left"/>
          <w:tab w:pos="11280" w:val="left"/>
          <w:tab w:pos="11940" w:val="left"/>
          <w:tab w:pos="12600" w:val="left"/>
          <w:tab w:pos="13260" w:val="left"/>
          <w:tab w:pos="1386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42.119999pt;margin-top:54.360001pt;width:665.28pt;height:421.56pt;mso-position-horizontal-relative:page;mso-position-vertical-relative:page;z-index:-4342" coordorigin="842,1087" coordsize="13306,8431">
            <v:group style="position:absolute;left:1541;top:1094;width:2;height:475" coordorigin="1541,1094" coordsize="2,475">
              <v:shape style="position:absolute;left:1541;top:1094;width:2;height:475" coordorigin="1541,1094" coordsize="0,475" path="m1541,1570l1541,1094e" filled="f" stroked="t" strokeweight=".72pt" strokecolor="#4B874B">
                <v:path arrowok="t"/>
              </v:shape>
            </v:group>
            <v:group style="position:absolute;left:1512;top:1346;width:9655;height:2" coordorigin="1512,1346" coordsize="9655,2">
              <v:shape style="position:absolute;left:1512;top:1346;width:9655;height:2" coordorigin="1512,1346" coordsize="9655,0" path="m1512,1346l11167,1346e" filled="f" stroked="t" strokeweight=".72pt" strokecolor="#8C8C90">
                <v:path arrowok="t"/>
              </v:shape>
            </v:group>
            <v:group style="position:absolute;left:1526;top:1426;width:230;height:2" coordorigin="1526,1426" coordsize="230,2">
              <v:shape style="position:absolute;left:1526;top:1426;width:230;height:2" coordorigin="1526,1426" coordsize="230,0" path="m1526,1426l1757,1426e" filled="f" stroked="t" strokeweight=".36pt" strokecolor="#977497">
                <v:path arrowok="t"/>
              </v:shape>
            </v:group>
            <v:group style="position:absolute;left:1757;top:1426;width:86;height:2" coordorigin="1757,1426" coordsize="86,2">
              <v:shape style="position:absolute;left:1757;top:1426;width:86;height:2" coordorigin="1757,1426" coordsize="86,0" path="m1757,1426l1843,1426e" filled="f" stroked="t" strokeweight=".36pt" strokecolor="#000000">
                <v:path arrowok="t"/>
              </v:shape>
            </v:group>
            <v:group style="position:absolute;left:1843;top:1426;width:187;height:2" coordorigin="1843,1426" coordsize="187,2">
              <v:shape style="position:absolute;left:1843;top:1426;width:187;height:2" coordorigin="1843,1426" coordsize="187,0" path="m1843,1426l2030,1426e" filled="f" stroked="t" strokeweight=".36pt" strokecolor="#6060AF">
                <v:path arrowok="t"/>
              </v:shape>
            </v:group>
            <v:group style="position:absolute;left:2023;top:1426;width:1166;height:2" coordorigin="2023,1426" coordsize="1166,2">
              <v:shape style="position:absolute;left:2023;top:1426;width:1166;height:2" coordorigin="2023,1426" coordsize="1166,0" path="m2023,1426l3190,1426e" filled="f" stroked="t" strokeweight=".36pt" strokecolor="#000000">
                <v:path arrowok="t"/>
              </v:shape>
            </v:group>
            <v:group style="position:absolute;left:2218;top:1339;width:2;height:122" coordorigin="2218,1339" coordsize="2,122">
              <v:shape style="position:absolute;left:2218;top:1339;width:2;height:122" coordorigin="2218,1339" coordsize="0,122" path="m2218,1462l2218,1339e" filled="f" stroked="t" strokeweight=".72pt" strokecolor="#444444">
                <v:path arrowok="t"/>
              </v:shape>
            </v:group>
            <v:group style="position:absolute;left:2887;top:1339;width:2;height:122" coordorigin="2887,1339" coordsize="2,122">
              <v:shape style="position:absolute;left:2887;top:1339;width:2;height:122" coordorigin="2887,1339" coordsize="0,122" path="m2887,1462l2887,1339e" filled="f" stroked="t" strokeweight=".36pt" strokecolor="#3B3B3B">
                <v:path arrowok="t"/>
              </v:shape>
            </v:group>
            <v:group style="position:absolute;left:3182;top:1426;width:583;height:2" coordorigin="3182,1426" coordsize="583,2">
              <v:shape style="position:absolute;left:3182;top:1426;width:583;height:2" coordorigin="3182,1426" coordsize="583,0" path="m3182,1426l3766,1426e" filled="f" stroked="t" strokeweight=".36pt" strokecolor="#383838">
                <v:path arrowok="t"/>
              </v:shape>
            </v:group>
            <v:group style="position:absolute;left:3550;top:1339;width:2;height:122" coordorigin="3550,1339" coordsize="2,122">
              <v:shape style="position:absolute;left:3550;top:1339;width:2;height:122" coordorigin="3550,1339" coordsize="0,122" path="m3550,1462l3550,1339e" filled="f" stroked="t" strokeweight=".72pt" strokecolor="#484848">
                <v:path arrowok="t"/>
              </v:shape>
            </v:group>
            <v:group style="position:absolute;left:3758;top:1426;width:209;height:2" coordorigin="3758,1426" coordsize="209,2">
              <v:shape style="position:absolute;left:3758;top:1426;width:209;height:2" coordorigin="3758,1426" coordsize="209,0" path="m3758,1426l3967,1426e" filled="f" stroked="t" strokeweight=".36pt" strokecolor="#000000">
                <v:path arrowok="t"/>
              </v:shape>
            </v:group>
            <v:group style="position:absolute;left:3960;top:1426;width:554;height:2" coordorigin="3960,1426" coordsize="554,2">
              <v:shape style="position:absolute;left:3960;top:1426;width:554;height:2" coordorigin="3960,1426" coordsize="554,0" path="m3960,1426l4514,1426e" filled="f" stroked="t" strokeweight=".36pt" strokecolor="#282828">
                <v:path arrowok="t"/>
              </v:shape>
            </v:group>
            <v:group style="position:absolute;left:4212;top:1339;width:2;height:122" coordorigin="4212,1339" coordsize="2,122">
              <v:shape style="position:absolute;left:4212;top:1339;width:2;height:122" coordorigin="4212,1339" coordsize="0,122" path="m4212,1462l4212,1339e" filled="f" stroked="t" strokeweight=".72pt" strokecolor="#3B3B3B">
                <v:path arrowok="t"/>
              </v:shape>
            </v:group>
            <v:group style="position:absolute;left:4507;top:1426;width:209;height:2" coordorigin="4507,1426" coordsize="209,2">
              <v:shape style="position:absolute;left:4507;top:1426;width:209;height:2" coordorigin="4507,1426" coordsize="209,0" path="m4507,1426l4716,1426e" filled="f" stroked="t" strokeweight=".36pt" strokecolor="#000000">
                <v:path arrowok="t"/>
              </v:shape>
            </v:group>
            <v:group style="position:absolute;left:4709;top:1426;width:994;height:2" coordorigin="4709,1426" coordsize="994,2">
              <v:shape style="position:absolute;left:4709;top:1426;width:994;height:2" coordorigin="4709,1426" coordsize="994,0" path="m4709,1426l5702,1426e" filled="f" stroked="t" strokeweight=".36pt" strokecolor="#1C1C1C">
                <v:path arrowok="t"/>
              </v:shape>
            </v:group>
            <v:group style="position:absolute;left:4874;top:1339;width:2;height:122" coordorigin="4874,1339" coordsize="2,122">
              <v:shape style="position:absolute;left:4874;top:1339;width:2;height:122" coordorigin="4874,1339" coordsize="0,122" path="m4874,1462l4874,1339e" filled="f" stroked="t" strokeweight=".72pt" strokecolor="#343434">
                <v:path arrowok="t"/>
              </v:shape>
            </v:group>
            <v:group style="position:absolute;left:5537;top:1339;width:2;height:122" coordorigin="5537,1339" coordsize="2,122">
              <v:shape style="position:absolute;left:5537;top:1339;width:2;height:122" coordorigin="5537,1339" coordsize="0,122" path="m5537,1462l5537,1339e" filled="f" stroked="t" strokeweight=".72pt" strokecolor="#343434">
                <v:path arrowok="t"/>
              </v:shape>
            </v:group>
            <v:group style="position:absolute;left:5702;top:1426;width:475;height:2" coordorigin="5702,1426" coordsize="475,2">
              <v:shape style="position:absolute;left:5702;top:1426;width:475;height:2" coordorigin="5702,1426" coordsize="475,0" path="m5702,1426l6178,1426e" filled="f" stroked="t" strokeweight=".36pt" strokecolor="#7C7C7C">
                <v:path arrowok="t"/>
              </v:shape>
            </v:group>
            <v:group style="position:absolute;left:6170;top:1426;width:274;height:2" coordorigin="6170,1426" coordsize="274,2">
              <v:shape style="position:absolute;left:6170;top:1426;width:274;height:2" coordorigin="6170,1426" coordsize="274,0" path="m6170,1426l6444,1426e" filled="f" stroked="t" strokeweight=".36pt" strokecolor="#3B3B3B">
                <v:path arrowok="t"/>
              </v:shape>
            </v:group>
            <v:group style="position:absolute;left:6437;top:1426;width:1066;height:2" coordorigin="6437,1426" coordsize="1066,2">
              <v:shape style="position:absolute;left:6437;top:1426;width:1066;height:2" coordorigin="6437,1426" coordsize="1066,0" path="m6437,1426l7502,1426e" filled="f" stroked="t" strokeweight=".36pt" strokecolor="#000000">
                <v:path arrowok="t"/>
              </v:shape>
            </v:group>
            <v:group style="position:absolute;left:7502;top:1426;width:295;height:2" coordorigin="7502,1426" coordsize="295,2">
              <v:shape style="position:absolute;left:7502;top:1426;width:295;height:2" coordorigin="7502,1426" coordsize="295,0" path="m7502,1426l7798,1426e" filled="f" stroked="t" strokeweight=".36pt" strokecolor="#3B3B3B">
                <v:path arrowok="t"/>
              </v:shape>
            </v:group>
            <v:group style="position:absolute;left:7790;top:1426;width:374;height:2" coordorigin="7790,1426" coordsize="374,2">
              <v:shape style="position:absolute;left:7790;top:1426;width:374;height:2" coordorigin="7790,1426" coordsize="374,0" path="m7790,1426l8165,1426e" filled="f" stroked="t" strokeweight=".36pt" strokecolor="#000000">
                <v:path arrowok="t"/>
              </v:shape>
            </v:group>
            <v:group style="position:absolute;left:8165;top:1426;width:360;height:2" coordorigin="8165,1426" coordsize="360,2">
              <v:shape style="position:absolute;left:8165;top:1426;width:360;height:2" coordorigin="8165,1426" coordsize="360,0" path="m8165,1426l8525,1426e" filled="f" stroked="t" strokeweight=".36pt" strokecolor="#2B2B2B">
                <v:path arrowok="t"/>
              </v:shape>
            </v:group>
            <v:group style="position:absolute;left:8525;top:1426;width:302;height:2" coordorigin="8525,1426" coordsize="302,2">
              <v:shape style="position:absolute;left:8525;top:1426;width:302;height:2" coordorigin="8525,1426" coordsize="302,0" path="m8525,1426l8827,1426e" filled="f" stroked="t" strokeweight=".36pt" strokecolor="#000000">
                <v:path arrowok="t"/>
              </v:shape>
            </v:group>
            <v:group style="position:absolute;left:8827;top:1426;width:288;height:2" coordorigin="8827,1426" coordsize="288,2">
              <v:shape style="position:absolute;left:8827;top:1426;width:288;height:2" coordorigin="8827,1426" coordsize="288,0" path="m8827,1426l9115,1426e" filled="f" stroked="t" strokeweight=".36pt" strokecolor="#1C1C1C">
                <v:path arrowok="t"/>
              </v:shape>
            </v:group>
            <v:group style="position:absolute;left:9115;top:1426;width:230;height:2" coordorigin="9115,1426" coordsize="230,2">
              <v:shape style="position:absolute;left:9115;top:1426;width:230;height:2" coordorigin="9115,1426" coordsize="230,0" path="m9115,1426l9346,1426e" filled="f" stroked="t" strokeweight=".36pt" strokecolor="#000000">
                <v:path arrowok="t"/>
              </v:shape>
            </v:group>
            <v:group style="position:absolute;left:9346;top:1426;width:1973;height:2" coordorigin="9346,1426" coordsize="1973,2">
              <v:shape style="position:absolute;left:9346;top:1426;width:1973;height:2" coordorigin="9346,1426" coordsize="1973,0" path="m9346,1426l11318,1426e" filled="f" stroked="t" strokeweight=".36pt" strokecolor="#1F1F1F">
                <v:path arrowok="t"/>
              </v:shape>
            </v:group>
            <v:group style="position:absolute;left:9504;top:1339;width:2;height:122" coordorigin="9504,1339" coordsize="2,122">
              <v:shape style="position:absolute;left:9504;top:1339;width:2;height:122" coordorigin="9504,1339" coordsize="0,122" path="m9504,1462l9504,1339e" filled="f" stroked="t" strokeweight=".72pt" strokecolor="#343434">
                <v:path arrowok="t"/>
              </v:shape>
            </v:group>
            <v:group style="position:absolute;left:10282;top:1325;width:2;height:108" coordorigin="10282,1325" coordsize="2,108">
              <v:shape style="position:absolute;left:10282;top:1325;width:2;height:108" coordorigin="10282,1325" coordsize="0,108" path="m10282,1433l10282,1325e" filled="f" stroked="t" strokeweight=".36pt" strokecolor="#909090">
                <v:path arrowok="t"/>
              </v:shape>
            </v:group>
            <v:group style="position:absolute;left:10829;top:1339;width:2;height:122" coordorigin="10829,1339" coordsize="2,122">
              <v:shape style="position:absolute;left:10829;top:1339;width:2;height:122" coordorigin="10829,1339" coordsize="0,122" path="m10829,1462l10829,1339e" filled="f" stroked="t" strokeweight=".72pt" strokecolor="#3F3F3F">
                <v:path arrowok="t"/>
              </v:shape>
            </v:group>
            <v:group style="position:absolute;left:1526;top:1570;width:504;height:2" coordorigin="1526,1570" coordsize="504,2">
              <v:shape style="position:absolute;left:1526;top:1570;width:504;height:2" coordorigin="1526,1570" coordsize="504,0" path="m1526,1570l2030,1570e" filled="f" stroked="t" strokeweight=".36pt" strokecolor="#579C67">
                <v:path arrowok="t"/>
              </v:shape>
            </v:group>
            <v:group style="position:absolute;left:2023;top:1570;width:1166;height:2" coordorigin="2023,1570" coordsize="1166,2">
              <v:shape style="position:absolute;left:2023;top:1570;width:1166;height:2" coordorigin="2023,1570" coordsize="1166,0" path="m2023,1570l3190,1570e" filled="f" stroked="t" strokeweight=".36pt" strokecolor="#000000">
                <v:path arrowok="t"/>
              </v:shape>
            </v:group>
            <v:group style="position:absolute;left:2221;top:1397;width:2;height:785" coordorigin="2221,1397" coordsize="2,785">
              <v:shape style="position:absolute;left:2221;top:1397;width:2;height:785" coordorigin="2221,1397" coordsize="0,785" path="m2221,2182l2221,1397e" filled="f" stroked="t" strokeweight=".36pt" strokecolor="#0C0C0C">
                <v:path arrowok="t"/>
              </v:shape>
            </v:group>
            <v:group style="position:absolute;left:2884;top:1397;width:2;height:2066" coordorigin="2884,1397" coordsize="2,2066">
              <v:shape style="position:absolute;left:2884;top:1397;width:2;height:2066" coordorigin="2884,1397" coordsize="0,2066" path="m2884,3463l2884,1397e" filled="f" stroked="t" strokeweight=".36pt" strokecolor="#080808">
                <v:path arrowok="t"/>
              </v:shape>
            </v:group>
            <v:group style="position:absolute;left:3182;top:1570;width:583;height:2" coordorigin="3182,1570" coordsize="583,2">
              <v:shape style="position:absolute;left:3182;top:1570;width:583;height:2" coordorigin="3182,1570" coordsize="583,0" path="m3182,1570l3766,1570e" filled="f" stroked="t" strokeweight=".36pt" strokecolor="#383838">
                <v:path arrowok="t"/>
              </v:shape>
            </v:group>
            <v:group style="position:absolute;left:3550;top:1397;width:2;height:3024" coordorigin="3550,1397" coordsize="2,3024">
              <v:shape style="position:absolute;left:3550;top:1397;width:2;height:3024" coordorigin="3550,1397" coordsize="0,3024" path="m3550,4421l3550,1397e" filled="f" stroked="t" strokeweight=".72pt" strokecolor="#2F2F2F">
                <v:path arrowok="t"/>
              </v:shape>
            </v:group>
            <v:group style="position:absolute;left:3758;top:1570;width:209;height:2" coordorigin="3758,1570" coordsize="209,2">
              <v:shape style="position:absolute;left:3758;top:1570;width:209;height:2" coordorigin="3758,1570" coordsize="209,0" path="m3758,1570l3967,1570e" filled="f" stroked="t" strokeweight=".36pt" strokecolor="#000000">
                <v:path arrowok="t"/>
              </v:shape>
            </v:group>
            <v:group style="position:absolute;left:3960;top:1570;width:554;height:2" coordorigin="3960,1570" coordsize="554,2">
              <v:shape style="position:absolute;left:3960;top:1570;width:554;height:2" coordorigin="3960,1570" coordsize="554,0" path="m3960,1570l4514,1570e" filled="f" stroked="t" strokeweight=".36pt" strokecolor="#282828">
                <v:path arrowok="t"/>
              </v:shape>
            </v:group>
            <v:group style="position:absolute;left:4212;top:1397;width:2;height:3830" coordorigin="4212,1397" coordsize="2,3830">
              <v:shape style="position:absolute;left:4212;top:1397;width:2;height:3830" coordorigin="4212,1397" coordsize="0,3830" path="m4212,5227l4212,1397e" filled="f" stroked="t" strokeweight=".72pt" strokecolor="#232323">
                <v:path arrowok="t"/>
              </v:shape>
            </v:group>
            <v:group style="position:absolute;left:4507;top:1570;width:209;height:2" coordorigin="4507,1570" coordsize="209,2">
              <v:shape style="position:absolute;left:4507;top:1570;width:209;height:2" coordorigin="4507,1570" coordsize="209,0" path="m4507,1570l4716,1570e" filled="f" stroked="t" strokeweight=".36pt" strokecolor="#000000">
                <v:path arrowok="t"/>
              </v:shape>
            </v:group>
            <v:group style="position:absolute;left:4709;top:1570;width:994;height:2" coordorigin="4709,1570" coordsize="994,2">
              <v:shape style="position:absolute;left:4709;top:1570;width:994;height:2" coordorigin="4709,1570" coordsize="994,0" path="m4709,1570l5702,1570e" filled="f" stroked="t" strokeweight=".36pt" strokecolor="#1C1C1C">
                <v:path arrowok="t"/>
              </v:shape>
            </v:group>
            <v:group style="position:absolute;left:4874;top:1397;width:2;height:4313" coordorigin="4874,1397" coordsize="2,4313">
              <v:shape style="position:absolute;left:4874;top:1397;width:2;height:4313" coordorigin="4874,1397" coordsize="0,4313" path="m4874,5710l4874,1397e" filled="f" stroked="t" strokeweight=".72pt" strokecolor="#181818">
                <v:path arrowok="t"/>
              </v:shape>
            </v:group>
            <v:group style="position:absolute;left:5537;top:1397;width:2;height:7207" coordorigin="5537,1397" coordsize="2,7207">
              <v:shape style="position:absolute;left:5537;top:1397;width:2;height:7207" coordorigin="5537,1397" coordsize="0,7207" path="m5537,8604l5537,1397e" filled="f" stroked="t" strokeweight=".72pt" strokecolor="#1C1C1C">
                <v:path arrowok="t"/>
              </v:shape>
            </v:group>
            <v:group style="position:absolute;left:5702;top:1570;width:475;height:2" coordorigin="5702,1570" coordsize="475,2">
              <v:shape style="position:absolute;left:5702;top:1570;width:475;height:2" coordorigin="5702,1570" coordsize="475,0" path="m5702,1570l6178,1570e" filled="f" stroked="t" strokeweight=".36pt" strokecolor="#000000">
                <v:path arrowok="t"/>
              </v:shape>
            </v:group>
            <v:group style="position:absolute;left:9346;top:1570;width:1973;height:2" coordorigin="9346,1570" coordsize="1973,2">
              <v:shape style="position:absolute;left:9346;top:1570;width:1973;height:2" coordorigin="9346,1570" coordsize="1973,0" path="m9346,1570l11318,1570e" filled="f" stroked="t" strokeweight=".36pt" strokecolor="#1F1F1F">
                <v:path arrowok="t"/>
              </v:shape>
            </v:group>
            <v:group style="position:absolute;left:9504;top:1397;width:2;height:1807" coordorigin="9504,1397" coordsize="2,1807">
              <v:shape style="position:absolute;left:9504;top:1397;width:2;height:1807" coordorigin="9504,1397" coordsize="0,1807" path="m9504,3204l9504,1397e" filled="f" stroked="t" strokeweight=".72pt" strokecolor="#1C1C1C">
                <v:path arrowok="t"/>
              </v:shape>
            </v:group>
            <v:group style="position:absolute;left:10282;top:1426;width:2;height:338" coordorigin="10282,1426" coordsize="2,338">
              <v:shape style="position:absolute;left:10282;top:1426;width:2;height:338" coordorigin="10282,1426" coordsize="0,338" path="m10282,1764l10282,1426e" filled="f" stroked="t" strokeweight=".36pt" strokecolor="#000000">
                <v:path arrowok="t"/>
              </v:shape>
            </v:group>
            <v:group style="position:absolute;left:10829;top:1397;width:2;height:1807" coordorigin="10829,1397" coordsize="2,1807">
              <v:shape style="position:absolute;left:10829;top:1397;width:2;height:1807" coordorigin="10829,1397" coordsize="0,1807" path="m10829,3204l10829,1397e" filled="f" stroked="t" strokeweight=".72pt" strokecolor="#282828">
                <v:path arrowok="t"/>
              </v:shape>
            </v:group>
            <v:group style="position:absolute;left:1274;top:1757;width:288;height:2" coordorigin="1274,1757" coordsize="288,2">
              <v:shape style="position:absolute;left:1274;top:1757;width:288;height:2" coordorigin="1274,1757" coordsize="288,0" path="m1274,1757l1562,1757e" filled="f" stroked="t" strokeweight=".36pt" strokecolor="#34F454">
                <v:path arrowok="t"/>
              </v:shape>
            </v:group>
            <v:group style="position:absolute;left:1552;top:1512;width:2;height:281" coordorigin="1552,1512" coordsize="2,281">
              <v:shape style="position:absolute;left:1552;top:1512;width:2;height:281" coordorigin="1552,1512" coordsize="0,281" path="m1552,1793l1552,1512e" filled="f" stroked="t" strokeweight="2.52pt" strokecolor="#13DB13">
                <v:path arrowok="t"/>
              </v:shape>
            </v:group>
            <v:group style="position:absolute;left:1526;top:1757;width:684;height:2" coordorigin="1526,1757" coordsize="684,2">
              <v:shape style="position:absolute;left:1526;top:1757;width:684;height:2" coordorigin="1526,1757" coordsize="684,0" path="m1526,1757l2210,1757e" filled="f" stroked="t" strokeweight=".36pt" strokecolor="#3FCC4B">
                <v:path arrowok="t"/>
              </v:shape>
            </v:group>
            <v:group style="position:absolute;left:2196;top:1757;width:994;height:2" coordorigin="2196,1757" coordsize="994,2">
              <v:shape style="position:absolute;left:2196;top:1757;width:994;height:2" coordorigin="2196,1757" coordsize="994,0" path="m2196,1757l3190,1757e" filled="f" stroked="t" strokeweight=".36pt" strokecolor="#000000">
                <v:path arrowok="t"/>
              </v:shape>
            </v:group>
            <v:group style="position:absolute;left:3182;top:1757;width:583;height:2" coordorigin="3182,1757" coordsize="583,2">
              <v:shape style="position:absolute;left:3182;top:1757;width:583;height:2" coordorigin="3182,1757" coordsize="583,0" path="m3182,1757l3766,1757e" filled="f" stroked="t" strokeweight=".36pt" strokecolor="#383838">
                <v:path arrowok="t"/>
              </v:shape>
            </v:group>
            <v:group style="position:absolute;left:3758;top:1757;width:209;height:2" coordorigin="3758,1757" coordsize="209,2">
              <v:shape style="position:absolute;left:3758;top:1757;width:209;height:2" coordorigin="3758,1757" coordsize="209,0" path="m3758,1757l3967,1757e" filled="f" stroked="t" strokeweight=".36pt" strokecolor="#000000">
                <v:path arrowok="t"/>
              </v:shape>
            </v:group>
            <v:group style="position:absolute;left:3960;top:1757;width:554;height:2" coordorigin="3960,1757" coordsize="554,2">
              <v:shape style="position:absolute;left:3960;top:1757;width:554;height:2" coordorigin="3960,1757" coordsize="554,0" path="m3960,1757l4514,1757e" filled="f" stroked="t" strokeweight=".36pt" strokecolor="#282828">
                <v:path arrowok="t"/>
              </v:shape>
            </v:group>
            <v:group style="position:absolute;left:4507;top:1757;width:209;height:2" coordorigin="4507,1757" coordsize="209,2">
              <v:shape style="position:absolute;left:4507;top:1757;width:209;height:2" coordorigin="4507,1757" coordsize="209,0" path="m4507,1757l4716,1757e" filled="f" stroked="t" strokeweight=".36pt" strokecolor="#000000">
                <v:path arrowok="t"/>
              </v:shape>
            </v:group>
            <v:group style="position:absolute;left:4709;top:1757;width:994;height:2" coordorigin="4709,1757" coordsize="994,2">
              <v:shape style="position:absolute;left:4709;top:1757;width:994;height:2" coordorigin="4709,1757" coordsize="994,0" path="m4709,1757l5702,1757e" filled="f" stroked="t" strokeweight=".36pt" strokecolor="#1C1C1C">
                <v:path arrowok="t"/>
              </v:shape>
            </v:group>
            <v:group style="position:absolute;left:5702;top:1757;width:475;height:2" coordorigin="5702,1757" coordsize="475,2">
              <v:shape style="position:absolute;left:5702;top:1757;width:475;height:2" coordorigin="5702,1757" coordsize="475,0" path="m5702,1757l6178,1757e" filled="f" stroked="t" strokeweight=".36pt" strokecolor="#C8A074">
                <v:path arrowok="t"/>
              </v:shape>
            </v:group>
            <v:group style="position:absolute;left:9346;top:1757;width:1973;height:2" coordorigin="9346,1757" coordsize="1973,2">
              <v:shape style="position:absolute;left:9346;top:1757;width:1973;height:2" coordorigin="9346,1757" coordsize="1973,0" path="m9346,1757l11318,1757e" filled="f" stroked="t" strokeweight=".36pt" strokecolor="#1F1F1F">
                <v:path arrowok="t"/>
              </v:shape>
            </v:group>
            <v:group style="position:absolute;left:893;top:1721;width:2;height:7063" coordorigin="893,1721" coordsize="2,7063">
              <v:shape style="position:absolute;left:893;top:1721;width:2;height:7063" coordorigin="893,1721" coordsize="0,7063" path="m893,8784l893,1721e" filled="f" stroked="t" strokeweight=".72pt" strokecolor="#282323">
                <v:path arrowok="t"/>
              </v:shape>
            </v:group>
            <v:group style="position:absolute;left:850;top:1987;width:5292;height:2" coordorigin="850,1987" coordsize="5292,2">
              <v:shape style="position:absolute;left:850;top:1987;width:5292;height:2" coordorigin="850,1987" coordsize="5292,0" path="m850,1987l6142,1987e" filled="f" stroked="t" strokeweight=".72pt" strokecolor="#2F3434">
                <v:path arrowok="t"/>
              </v:shape>
            </v:group>
            <v:group style="position:absolute;left:1555;top:1721;width:2;height:310" coordorigin="1555,1721" coordsize="2,310">
              <v:shape style="position:absolute;left:1555;top:1721;width:2;height:310" coordorigin="1555,1721" coordsize="0,310" path="m1555,2030l1555,1721e" filled="f" stroked="t" strokeweight=".72pt" strokecolor="#236B23">
                <v:path arrowok="t"/>
              </v:shape>
            </v:group>
            <v:group style="position:absolute;left:14134;top:1397;width:2;height:6041" coordorigin="14134,1397" coordsize="2,6041">
              <v:shape style="position:absolute;left:14134;top:1397;width:2;height:6041" coordorigin="14134,1397" coordsize="0,6041" path="m14134,7438l14134,1397e" filled="f" stroked="t" strokeweight=".72pt" strokecolor="#878787">
                <v:path arrowok="t"/>
              </v:shape>
            </v:group>
            <v:group style="position:absolute;left:9281;top:1987;width:4860;height:2" coordorigin="9281,1987" coordsize="4860,2">
              <v:shape style="position:absolute;left:9281;top:1987;width:4860;height:2" coordorigin="9281,1987" coordsize="4860,0" path="m9281,1987l14141,1987e" filled="f" stroked="t" strokeweight=".72pt" strokecolor="#2F2F2F">
                <v:path arrowok="t"/>
              </v:shape>
            </v:group>
            <v:group style="position:absolute;left:10282;top:1750;width:2;height:1361" coordorigin="10282,1750" coordsize="2,1361">
              <v:shape style="position:absolute;left:10282;top:1750;width:2;height:1361" coordorigin="10282,1750" coordsize="0,1361" path="m10282,3110l10282,1750e" filled="f" stroked="t" strokeweight=".36pt" strokecolor="#232323">
                <v:path arrowok="t"/>
              </v:shape>
            </v:group>
            <v:group style="position:absolute;left:11484;top:1858;width:2;height:1346" coordorigin="11484,1858" coordsize="2,1346">
              <v:shape style="position:absolute;left:11484;top:1858;width:2;height:1346" coordorigin="11484,1858" coordsize="0,1346" path="m11484,3204l11484,1858e" filled="f" stroked="t" strokeweight=".72pt" strokecolor="#232323">
                <v:path arrowok="t"/>
              </v:shape>
            </v:group>
            <v:group style="position:absolute;left:12146;top:1858;width:2;height:5580" coordorigin="12146,1858" coordsize="2,5580">
              <v:shape style="position:absolute;left:12146;top:1858;width:2;height:5580" coordorigin="12146,1858" coordsize="0,5580" path="m12146,7438l12146,1858e" filled="f" stroked="t" strokeweight=".72pt" strokecolor="#2B2B2B">
                <v:path arrowok="t"/>
              </v:shape>
            </v:group>
            <v:group style="position:absolute;left:13349;top:1750;width:2;height:403" coordorigin="13349,1750" coordsize="2,403">
              <v:shape style="position:absolute;left:13349;top:1750;width:2;height:403" coordorigin="13349,1750" coordsize="0,403" path="m13349,2153l13349,1750e" filled="f" stroked="t" strokeweight=".36pt" strokecolor="#2F2F2F">
                <v:path arrowok="t"/>
              </v:shape>
            </v:group>
            <v:group style="position:absolute;left:1555;top:1951;width:2;height:547" coordorigin="1555,1951" coordsize="2,547">
              <v:shape style="position:absolute;left:1555;top:1951;width:2;height:547" coordorigin="1555,1951" coordsize="0,547" path="m1555,2498l1555,1951e" filled="f" stroked="t" strokeweight=".72pt" strokecolor="#2F2F2F">
                <v:path arrowok="t"/>
              </v:shape>
            </v:group>
            <v:group style="position:absolute;left:850;top:2149;width:13291;height:2" coordorigin="850,2149" coordsize="13291,2">
              <v:shape style="position:absolute;left:850;top:2149;width:13291;height:2" coordorigin="850,2149" coordsize="13291,0" path="m850,2149l14141,2149e" filled="f" stroked="t" strokeweight=".72pt" strokecolor="#2B2F2F">
                <v:path arrowok="t"/>
              </v:shape>
            </v:group>
            <v:group style="position:absolute;left:850;top:2304;width:11700;height:2" coordorigin="850,2304" coordsize="11700,2">
              <v:shape style="position:absolute;left:850;top:2304;width:11700;height:2" coordorigin="850,2304" coordsize="11700,0" path="m850,2304l12550,2304e" filled="f" stroked="t" strokeweight=".72pt" strokecolor="#1C1C1C">
                <v:path arrowok="t"/>
              </v:shape>
            </v:group>
            <v:group style="position:absolute;left:2200;top:2146;width:2;height:187" coordorigin="2200,2146" coordsize="2,187">
              <v:shape style="position:absolute;left:2200;top:2146;width:2;height:187" coordorigin="2200,2146" coordsize="0,187" path="m2200,2333l2200,2146e" filled="f" stroked="t" strokeweight="1.44pt" strokecolor="#232370">
                <v:path arrowok="t"/>
              </v:shape>
            </v:group>
            <v:group style="position:absolute;left:6185;top:2110;width:2;height:7358" coordorigin="6185,2110" coordsize="2,7358">
              <v:shape style="position:absolute;left:6185;top:2110;width:2;height:7358" coordorigin="6185,2110" coordsize="0,7358" path="m6185,9468l6185,2110e" filled="f" stroked="t" strokeweight="1.08pt" strokecolor="#3B3B44">
                <v:path arrowok="t"/>
              </v:shape>
            </v:group>
            <v:group style="position:absolute;left:6851;top:2110;width:2;height:5544" coordorigin="6851,2110" coordsize="2,5544">
              <v:shape style="position:absolute;left:6851;top:2110;width:2;height:5544" coordorigin="6851,2110" coordsize="0,5544" path="m6851,7654l6851,2110e" filled="f" stroked="t" strokeweight=".36pt" strokecolor="#080808">
                <v:path arrowok="t"/>
              </v:shape>
            </v:group>
            <v:group style="position:absolute;left:7517;top:2110;width:2;height:5206" coordorigin="7517,2110" coordsize="2,5206">
              <v:shape style="position:absolute;left:7517;top:2110;width:2;height:5206" coordorigin="7517,2110" coordsize="0,5206" path="m7517,7315l7517,2110e" filled="f" stroked="t" strokeweight=".72pt" strokecolor="#383838">
                <v:path arrowok="t"/>
              </v:shape>
            </v:group>
            <v:group style="position:absolute;left:8179;top:2110;width:2;height:1094" coordorigin="8179,2110" coordsize="2,1094">
              <v:shape style="position:absolute;left:8179;top:2110;width:2;height:1094" coordorigin="8179,2110" coordsize="0,1094" path="m8179,3204l8179,2110e" filled="f" stroked="t" strokeweight=".72pt" strokecolor="#282828">
                <v:path arrowok="t"/>
              </v:shape>
            </v:group>
            <v:group style="position:absolute;left:8842;top:2110;width:2;height:1094" coordorigin="8842,2110" coordsize="2,1094">
              <v:shape style="position:absolute;left:8842;top:2110;width:2;height:1094" coordorigin="8842,2110" coordsize="0,1094" path="m8842,3204l8842,2110e" filled="f" stroked="t" strokeweight=".72pt" strokecolor="#1C1C1C">
                <v:path arrowok="t"/>
              </v:shape>
            </v:group>
            <v:group style="position:absolute;left:12542;top:2146;width:2;height:2945" coordorigin="12542,2146" coordsize="2,2945">
              <v:shape style="position:absolute;left:12542;top:2146;width:2;height:2945" coordorigin="12542,2146" coordsize="0,2945" path="m12542,5090l12542,2146e" filled="f" stroked="t" strokeweight=".72pt" strokecolor="#383838">
                <v:path arrowok="t"/>
              </v:shape>
            </v:group>
            <v:group style="position:absolute;left:13349;top:2131;width:2;height:166" coordorigin="13349,2131" coordsize="2,166">
              <v:shape style="position:absolute;left:13349;top:2131;width:2;height:166" coordorigin="13349,2131" coordsize="0,166" path="m13349,2297l13349,2131e" filled="f" stroked="t" strokeweight=".72pt" strokecolor="#483B57">
                <v:path arrowok="t"/>
              </v:shape>
            </v:group>
            <v:group style="position:absolute;left:13442;top:2304;width:698;height:2" coordorigin="13442,2304" coordsize="698,2">
              <v:shape style="position:absolute;left:13442;top:2304;width:698;height:2" coordorigin="13442,2304" coordsize="698,0" path="m13442,2304l14141,2304e" filled="f" stroked="t" strokeweight=".72pt" strokecolor="#1F1F1F">
                <v:path arrowok="t"/>
              </v:shape>
            </v:group>
            <v:group style="position:absolute;left:850;top:2470;width:11700;height:2" coordorigin="850,2470" coordsize="11700,2">
              <v:shape style="position:absolute;left:850;top:2470;width:11700;height:2" coordorigin="850,2470" coordsize="11700,0" path="m850,2470l12550,2470e" filled="f" stroked="t" strokeweight=".72pt" strokecolor="#1C1C1C">
                <v:path arrowok="t"/>
              </v:shape>
            </v:group>
            <v:group style="position:absolute;left:2218;top:2174;width:2;height:302" coordorigin="2218,2174" coordsize="2,302">
              <v:shape style="position:absolute;left:2218;top:2174;width:2;height:302" coordorigin="2218,2174" coordsize="0,302" path="m2218,2477l2218,2174e" filled="f" stroked="t" strokeweight="1.44pt" strokecolor="#18186B">
                <v:path arrowok="t"/>
              </v:shape>
            </v:group>
            <v:group style="position:absolute;left:13349;top:2290;width:2;height:814" coordorigin="13349,2290" coordsize="2,814">
              <v:shape style="position:absolute;left:13349;top:2290;width:2;height:814" coordorigin="13349,2290" coordsize="0,814" path="m13349,3103l13349,2290e" filled="f" stroked="t" strokeweight=".36pt" strokecolor="#6B5B97">
                <v:path arrowok="t"/>
              </v:shape>
            </v:group>
            <v:group style="position:absolute;left:13442;top:2470;width:698;height:2" coordorigin="13442,2470" coordsize="698,2">
              <v:shape style="position:absolute;left:13442;top:2470;width:698;height:2" coordorigin="13442,2470" coordsize="698,0" path="m13442,2470l14141,2470e" filled="f" stroked="t" strokeweight=".72pt" strokecolor="#1F1F1F">
                <v:path arrowok="t"/>
              </v:shape>
            </v:group>
            <v:group style="position:absolute;left:850;top:2635;width:11700;height:2" coordorigin="850,2635" coordsize="11700,2">
              <v:shape style="position:absolute;left:850;top:2635;width:11700;height:2" coordorigin="850,2635" coordsize="11700,0" path="m850,2635l12550,2635e" filled="f" stroked="t" strokeweight=".72pt" strokecolor="#1C1C1C">
                <v:path arrowok="t"/>
              </v:shape>
            </v:group>
            <v:group style="position:absolute;left:1555;top:2419;width:2;height:389" coordorigin="1555,2419" coordsize="2,389">
              <v:shape style="position:absolute;left:1555;top:2419;width:2;height:389" coordorigin="1555,2419" coordsize="0,389" path="m1555,2808l1555,2419e" filled="f" stroked="t" strokeweight=".72pt" strokecolor="#284B4B">
                <v:path arrowok="t"/>
              </v:shape>
            </v:group>
            <v:group style="position:absolute;left:2221;top:2419;width:2;height:389" coordorigin="2221,2419" coordsize="2,389">
              <v:shape style="position:absolute;left:2221;top:2419;width:2;height:389" coordorigin="2221,2419" coordsize="0,389" path="m2221,2808l2221,2419e" filled="f" stroked="t" strokeweight=".36pt" strokecolor="#030303">
                <v:path arrowok="t"/>
              </v:shape>
            </v:group>
            <v:group style="position:absolute;left:13442;top:2635;width:698;height:2" coordorigin="13442,2635" coordsize="698,2">
              <v:shape style="position:absolute;left:13442;top:2635;width:698;height:2" coordorigin="13442,2635" coordsize="698,0" path="m13442,2635l14141,2635e" filled="f" stroked="t" strokeweight=".72pt" strokecolor="#1F1F1F">
                <v:path arrowok="t"/>
              </v:shape>
            </v:group>
            <v:group style="position:absolute;left:850;top:2786;width:11700;height:2" coordorigin="850,2786" coordsize="11700,2">
              <v:shape style="position:absolute;left:850;top:2786;width:11700;height:2" coordorigin="850,2786" coordsize="11700,0" path="m850,2786l12550,2786e" filled="f" stroked="t" strokeweight=".72pt" strokecolor="#343434">
                <v:path arrowok="t"/>
              </v:shape>
            </v:group>
            <v:group style="position:absolute;left:13442;top:2786;width:698;height:2" coordorigin="13442,2786" coordsize="698,2">
              <v:shape style="position:absolute;left:13442;top:2786;width:698;height:2" coordorigin="13442,2786" coordsize="698,0" path="m13442,2786l14141,2786e" filled="f" stroked="t" strokeweight=".72pt" strokecolor="#343434">
                <v:path arrowok="t"/>
              </v:shape>
            </v:group>
            <v:group style="position:absolute;left:850;top:2952;width:11700;height:2" coordorigin="850,2952" coordsize="11700,2">
              <v:shape style="position:absolute;left:850;top:2952;width:11700;height:2" coordorigin="850,2952" coordsize="11700,0" path="m850,2952l12550,2952e" filled="f" stroked="t" strokeweight=".72pt" strokecolor="#383838">
                <v:path arrowok="t"/>
              </v:shape>
            </v:group>
            <v:group style="position:absolute;left:1555;top:2729;width:2;height:893" coordorigin="1555,2729" coordsize="2,893">
              <v:shape style="position:absolute;left:1555;top:2729;width:2;height:893" coordorigin="1555,2729" coordsize="0,893" path="m1555,3622l1555,2729e" filled="f" stroked="t" strokeweight=".72pt" strokecolor="#2F2F2F">
                <v:path arrowok="t"/>
              </v:shape>
            </v:group>
            <v:group style="position:absolute;left:2218;top:2729;width:2;height:252" coordorigin="2218,2729" coordsize="2,252">
              <v:shape style="position:absolute;left:2218;top:2729;width:2;height:252" coordorigin="2218,2729" coordsize="0,252" path="m2218,2981l2218,2729e" filled="f" stroked="t" strokeweight=".72pt" strokecolor="#282828">
                <v:path arrowok="t"/>
              </v:shape>
            </v:group>
            <v:group style="position:absolute;left:13442;top:2952;width:698;height:2" coordorigin="13442,2952" coordsize="698,2">
              <v:shape style="position:absolute;left:13442;top:2952;width:698;height:2" coordorigin="13442,2952" coordsize="698,0" path="m13442,2952l14141,2952e" filled="f" stroked="t" strokeweight=".72pt" strokecolor="#383838">
                <v:path arrowok="t"/>
              </v:shape>
            </v:group>
            <v:group style="position:absolute;left:850;top:3107;width:461;height:2" coordorigin="850,3107" coordsize="461,2">
              <v:shape style="position:absolute;left:850;top:3107;width:461;height:2" coordorigin="850,3107" coordsize="461,0" path="m850,3107l1310,3107e" filled="f" stroked="t" strokeweight=".36pt" strokecolor="#080808">
                <v:path arrowok="t"/>
              </v:shape>
            </v:group>
            <v:group style="position:absolute;left:1246;top:3110;width:626;height:2" coordorigin="1246,3110" coordsize="626,2">
              <v:shape style="position:absolute;left:1246;top:3110;width:626;height:2" coordorigin="1246,3110" coordsize="626,0" path="m1246,3110l1872,3110e" filled="f" stroked="t" strokeweight=".36pt" strokecolor="#282B2F">
                <v:path arrowok="t"/>
              </v:shape>
            </v:group>
            <v:group style="position:absolute;left:1814;top:3110;width:439;height:2" coordorigin="1814,3110" coordsize="439,2">
              <v:shape style="position:absolute;left:1814;top:3110;width:439;height:2" coordorigin="1814,3110" coordsize="439,0" path="m1814,3110l2254,3110e" filled="f" stroked="t" strokeweight=".72pt" strokecolor="#773877">
                <v:path arrowok="t"/>
              </v:shape>
            </v:group>
            <v:group style="position:absolute;left:2207;top:2945;width:2;height:194" coordorigin="2207,2945" coordsize="2,194">
              <v:shape style="position:absolute;left:2207;top:2945;width:2;height:194" coordorigin="2207,2945" coordsize="0,194" path="m2207,3139l2207,2945e" filled="f" stroked="t" strokeweight="2.88pt" strokecolor="#D418D4">
                <v:path arrowok="t"/>
              </v:shape>
            </v:group>
            <v:group style="position:absolute;left:2160;top:3103;width:115;height:2" coordorigin="2160,3103" coordsize="115,2">
              <v:shape style="position:absolute;left:2160;top:3103;width:115;height:2" coordorigin="2160,3103" coordsize="115,0" path="m2160,3103l2275,3103e" filled="f" stroked="t" strokeweight="2.16pt" strokecolor="#F708F7">
                <v:path arrowok="t"/>
              </v:shape>
            </v:group>
            <v:group style="position:absolute;left:2376;top:3107;width:10174;height:2" coordorigin="2376,3107" coordsize="10174,2">
              <v:shape style="position:absolute;left:2376;top:3107;width:10174;height:2" coordorigin="2376,3107" coordsize="10174,0" path="m2376,3107l12550,3107e" filled="f" stroked="t" strokeweight=".36pt" strokecolor="#030308">
                <v:path arrowok="t"/>
              </v:shape>
            </v:group>
            <v:group style="position:absolute;left:13442;top:3107;width:698;height:2" coordorigin="13442,3107" coordsize="698,2">
              <v:shape style="position:absolute;left:13442;top:3107;width:698;height:2" coordorigin="13442,3107" coordsize="698,0" path="m13442,3107l14141,3107e" filled="f" stroked="t" strokeweight=".36pt" strokecolor="#0F0F0F">
                <v:path arrowok="t"/>
              </v:shape>
            </v:group>
            <v:group style="position:absolute;left:10282;top:3089;width:2;height:94" coordorigin="10282,3089" coordsize="2,94">
              <v:shape style="position:absolute;left:10282;top:3089;width:2;height:94" coordorigin="10282,3089" coordsize="0,94" path="m10282,3182l10282,3089e" filled="f" stroked="t" strokeweight=".36pt" strokecolor="#000000">
                <v:path arrowok="t"/>
              </v:shape>
            </v:group>
            <v:group style="position:absolute;left:13349;top:3096;width:2;height:86" coordorigin="13349,3096" coordsize="2,86">
              <v:shape style="position:absolute;left:13349;top:3096;width:2;height:86" coordorigin="13349,3096" coordsize="0,86" path="m13349,3182l13349,3096e" filled="f" stroked="t" strokeweight=".36pt" strokecolor="#000000">
                <v:path arrowok="t"/>
              </v:shape>
            </v:group>
            <v:group style="position:absolute;left:850;top:3276;width:6984;height:2" coordorigin="850,3276" coordsize="6984,2">
              <v:shape style="position:absolute;left:850;top:3276;width:6984;height:2" coordorigin="850,3276" coordsize="6984,0" path="m850,3276l7834,3276e" filled="f" stroked="t" strokeweight=".72pt" strokecolor="#3B3F3F">
                <v:path arrowok="t"/>
              </v:shape>
            </v:group>
            <v:group style="position:absolute;left:11527;top:3276;width:1022;height:2" coordorigin="11527,3276" coordsize="1022,2">
              <v:shape style="position:absolute;left:11527;top:3276;width:1022;height:2" coordorigin="11527,3276" coordsize="1022,0" path="m11527,3276l12550,3276e" filled="f" stroked="t" strokeweight=".72pt" strokecolor="#3B3B3B">
                <v:path arrowok="t"/>
              </v:shape>
            </v:group>
            <v:group style="position:absolute;left:13349;top:3182;width:2;height:835" coordorigin="13349,3182" coordsize="2,835">
              <v:shape style="position:absolute;left:13349;top:3182;width:2;height:835" coordorigin="13349,3182" coordsize="0,835" path="m13349,4018l13349,3182e" filled="f" stroked="t" strokeweight=".36pt" strokecolor="#704B87">
                <v:path arrowok="t"/>
              </v:shape>
            </v:group>
            <v:group style="position:absolute;left:13442;top:3276;width:698;height:2" coordorigin="13442,3276" coordsize="698,2">
              <v:shape style="position:absolute;left:13442;top:3276;width:698;height:2" coordorigin="13442,3276" coordsize="698,0" path="m13442,3276l14141,3276e" filled="f" stroked="t" strokeweight=".72pt" strokecolor="#3F3F3F">
                <v:path arrowok="t"/>
              </v:shape>
            </v:group>
            <v:group style="position:absolute;left:850;top:3442;width:1210;height:2" coordorigin="850,3442" coordsize="1210,2">
              <v:shape style="position:absolute;left:850;top:3442;width:1210;height:2" coordorigin="850,3442" coordsize="1210,0" path="m850,3442l2059,3442e" filled="f" stroked="t" strokeweight=".72pt" strokecolor="#3B3B3F">
                <v:path arrowok="t"/>
              </v:shape>
            </v:group>
            <v:group style="position:absolute;left:1994;top:3442;width:245;height:2" coordorigin="1994,3442" coordsize="245,2">
              <v:shape style="position:absolute;left:1994;top:3442;width:245;height:2" coordorigin="1994,3442" coordsize="245,0" path="m1994,3442l2239,3442e" filled="f" stroked="t" strokeweight=".72pt" strokecolor="#2B6B2B">
                <v:path arrowok="t"/>
              </v:shape>
            </v:group>
            <v:group style="position:absolute;left:2221;top:3240;width:2;height:223" coordorigin="2221,3240" coordsize="2,223">
              <v:shape style="position:absolute;left:2221;top:3240;width:2;height:223" coordorigin="2221,3240" coordsize="0,223" path="m2221,3463l2221,3240e" filled="f" stroked="t" strokeweight=".36pt" strokecolor="#181818">
                <v:path arrowok="t"/>
              </v:shape>
            </v:group>
            <v:group style="position:absolute;left:2167;top:3442;width:274;height:2" coordorigin="2167,3442" coordsize="274,2">
              <v:shape style="position:absolute;left:2167;top:3442;width:274;height:2" coordorigin="2167,3442" coordsize="274,0" path="m2167,3442l2441,3442e" filled="f" stroked="t" strokeweight=".72pt" strokecolor="#444844">
                <v:path arrowok="t"/>
              </v:shape>
            </v:group>
            <v:group style="position:absolute;left:2376;top:3442;width:144;height:2" coordorigin="2376,3442" coordsize="144,2">
              <v:shape style="position:absolute;left:2376;top:3442;width:144;height:2" coordorigin="2376,3442" coordsize="144,0" path="m2376,3442l2520,3442e" filled="f" stroked="t" strokeweight=".72pt" strokecolor="#5B385B">
                <v:path arrowok="t"/>
              </v:shape>
            </v:group>
            <v:group style="position:absolute;left:2455;top:3442;width:5378;height:2" coordorigin="2455,3442" coordsize="5378,2">
              <v:shape style="position:absolute;left:2455;top:3442;width:5378;height:2" coordorigin="2455,3442" coordsize="5378,0" path="m2455,3442l7834,3442e" filled="f" stroked="t" strokeweight=".72pt" strokecolor="#38383B">
                <v:path arrowok="t"/>
              </v:shape>
            </v:group>
            <v:group style="position:absolute;left:11527;top:3442;width:1022;height:2" coordorigin="11527,3442" coordsize="1022,2">
              <v:shape style="position:absolute;left:11527;top:3442;width:1022;height:2" coordorigin="11527,3442" coordsize="1022,0" path="m11527,3442l12550,3442e" filled="f" stroked="t" strokeweight=".72pt" strokecolor="#3B3B3B">
                <v:path arrowok="t"/>
              </v:shape>
            </v:group>
            <v:group style="position:absolute;left:13442;top:3442;width:698;height:2" coordorigin="13442,3442" coordsize="698,2">
              <v:shape style="position:absolute;left:13442;top:3442;width:698;height:2" coordorigin="13442,3442" coordsize="698,0" path="m13442,3442l14141,3442e" filled="f" stroked="t" strokeweight=".72pt" strokecolor="#3B3B3B">
                <v:path arrowok="t"/>
              </v:shape>
            </v:group>
            <v:group style="position:absolute;left:850;top:3593;width:6991;height:2" coordorigin="850,3593" coordsize="6991,2">
              <v:shape style="position:absolute;left:850;top:3593;width:6991;height:2" coordorigin="850,3593" coordsize="6991,0" path="m850,3593l7841,3593e" filled="f" stroked="t" strokeweight=".72pt" strokecolor="#1F1F1F">
                <v:path arrowok="t"/>
              </v:shape>
            </v:group>
            <v:group style="position:absolute;left:2218;top:3384;width:2;height:238" coordorigin="2218,3384" coordsize="2,238">
              <v:shape style="position:absolute;left:2218;top:3384;width:2;height:238" coordorigin="2218,3384" coordsize="0,238" path="m2218,3622l2218,3384e" filled="f" stroked="t" strokeweight=".72pt" strokecolor="#188018">
                <v:path arrowok="t"/>
              </v:shape>
            </v:group>
            <v:group style="position:absolute;left:2884;top:3384;width:2;height:238" coordorigin="2884,3384" coordsize="2,238">
              <v:shape style="position:absolute;left:2884;top:3384;width:2;height:238" coordorigin="2884,3384" coordsize="0,238" path="m2884,3622l2884,3384e" filled="f" stroked="t" strokeweight=".36pt" strokecolor="#030334">
                <v:path arrowok="t"/>
              </v:shape>
            </v:group>
            <v:group style="position:absolute;left:11527;top:3593;width:1022;height:2" coordorigin="11527,3593" coordsize="1022,2">
              <v:shape style="position:absolute;left:11527;top:3593;width:1022;height:2" coordorigin="11527,3593" coordsize="1022,0" path="m11527,3593l12550,3593e" filled="f" stroked="t" strokeweight=".72pt" strokecolor="#1C1C1C">
                <v:path arrowok="t"/>
              </v:shape>
            </v:group>
            <v:group style="position:absolute;left:13442;top:3593;width:698;height:2" coordorigin="13442,3593" coordsize="698,2">
              <v:shape style="position:absolute;left:13442;top:3593;width:698;height:2" coordorigin="13442,3593" coordsize="698,0" path="m13442,3593l14141,3593e" filled="f" stroked="t" strokeweight=".72pt" strokecolor="#1F1F1F">
                <v:path arrowok="t"/>
              </v:shape>
            </v:group>
            <v:group style="position:absolute;left:850;top:3758;width:6991;height:2" coordorigin="850,3758" coordsize="6991,2">
              <v:shape style="position:absolute;left:850;top:3758;width:6991;height:2" coordorigin="850,3758" coordsize="6991,0" path="m850,3758l7841,3758e" filled="f" stroked="t" strokeweight=".72pt" strokecolor="#1C1F1F">
                <v:path arrowok="t"/>
              </v:shape>
            </v:group>
            <v:group style="position:absolute;left:1555;top:3542;width:2;height:396" coordorigin="1555,3542" coordsize="2,396">
              <v:shape style="position:absolute;left:1555;top:3542;width:2;height:396" coordorigin="1555,3542" coordsize="0,396" path="m1555,3938l1555,3542e" filled="f" stroked="t" strokeweight=".72pt" strokecolor="#4B284B">
                <v:path arrowok="t"/>
              </v:shape>
            </v:group>
            <v:group style="position:absolute;left:2214;top:3571;width:2;height:194" coordorigin="2214,3571" coordsize="2,194">
              <v:shape style="position:absolute;left:2214;top:3571;width:2;height:194" coordorigin="2214,3571" coordsize="0,194" path="m2214,3766l2214,3571e" filled="f" stroked="t" strokeweight="2.16pt" strokecolor="#13C313">
                <v:path arrowok="t"/>
              </v:shape>
            </v:group>
            <v:group style="position:absolute;left:2876;top:3586;width:2;height:180" coordorigin="2876,3586" coordsize="2,180">
              <v:shape style="position:absolute;left:2876;top:3586;width:2;height:180" coordorigin="2876,3586" coordsize="0,180" path="m2876,3766l2876,3586e" filled="f" stroked="t" strokeweight="1.8pt" strokecolor="#131367">
                <v:path arrowok="t"/>
              </v:shape>
            </v:group>
            <v:group style="position:absolute;left:11527;top:3758;width:1022;height:2" coordorigin="11527,3758" coordsize="1022,2">
              <v:shape style="position:absolute;left:11527;top:3758;width:1022;height:2" coordorigin="11527,3758" coordsize="1022,0" path="m11527,3758l12550,3758e" filled="f" stroked="t" strokeweight=".72pt" strokecolor="#1C1C1C">
                <v:path arrowok="t"/>
              </v:shape>
            </v:group>
            <v:group style="position:absolute;left:13442;top:3758;width:698;height:2" coordorigin="13442,3758" coordsize="698,2">
              <v:shape style="position:absolute;left:13442;top:3758;width:698;height:2" coordorigin="13442,3758" coordsize="698,0" path="m13442,3758l14141,3758e" filled="f" stroked="t" strokeweight=".72pt" strokecolor="#1F1F1F">
                <v:path arrowok="t"/>
              </v:shape>
            </v:group>
            <v:group style="position:absolute;left:850;top:3910;width:6991;height:2" coordorigin="850,3910" coordsize="6991,2">
              <v:shape style="position:absolute;left:850;top:3910;width:6991;height:2" coordorigin="850,3910" coordsize="6991,0" path="m850,3910l7841,3910e" filled="f" stroked="t" strokeweight=".72pt" strokecolor="#232823">
                <v:path arrowok="t"/>
              </v:shape>
            </v:group>
            <v:group style="position:absolute;left:2221;top:3708;width:2;height:418" coordorigin="2221,3708" coordsize="2,418">
              <v:shape style="position:absolute;left:2221;top:3708;width:2;height:418" coordorigin="2221,3708" coordsize="0,418" path="m2221,4126l2221,3708e" filled="f" stroked="t" strokeweight=".36pt" strokecolor="#0F0F0F">
                <v:path arrowok="t"/>
              </v:shape>
            </v:group>
            <v:group style="position:absolute;left:2884;top:3708;width:2;height:418" coordorigin="2884,3708" coordsize="2,418">
              <v:shape style="position:absolute;left:2884;top:3708;width:2;height:418" coordorigin="2884,3708" coordsize="0,418" path="m2884,4126l2884,3708e" filled="f" stroked="t" strokeweight=".36pt" strokecolor="#030303">
                <v:path arrowok="t"/>
              </v:shape>
            </v:group>
            <v:group style="position:absolute;left:11527;top:3910;width:1022;height:2" coordorigin="11527,3910" coordsize="1022,2">
              <v:shape style="position:absolute;left:11527;top:3910;width:1022;height:2" coordorigin="11527,3910" coordsize="1022,0" path="m11527,3910l12550,3910e" filled="f" stroked="t" strokeweight=".72pt" strokecolor="#232323">
                <v:path arrowok="t"/>
              </v:shape>
            </v:group>
            <v:group style="position:absolute;left:13442;top:3910;width:698;height:2" coordorigin="13442,3910" coordsize="698,2">
              <v:shape style="position:absolute;left:13442;top:3910;width:698;height:2" coordorigin="13442,3910" coordsize="698,0" path="m13442,3910l14141,3910e" filled="f" stroked="t" strokeweight=".72pt" strokecolor="#232323">
                <v:path arrowok="t"/>
              </v:shape>
            </v:group>
            <v:group style="position:absolute;left:850;top:4075;width:6991;height:2" coordorigin="850,4075" coordsize="6991,2">
              <v:shape style="position:absolute;left:850;top:4075;width:6991;height:2" coordorigin="850,4075" coordsize="6991,0" path="m850,4075l7841,4075e" filled="f" stroked="t" strokeweight=".72pt" strokecolor="#282828">
                <v:path arrowok="t"/>
              </v:shape>
            </v:group>
            <v:group style="position:absolute;left:1555;top:3859;width:2;height:1109" coordorigin="1555,3859" coordsize="2,1109">
              <v:shape style="position:absolute;left:1555;top:3859;width:2;height:1109" coordorigin="1555,3859" coordsize="0,1109" path="m1555,4968l1555,3859e" filled="f" stroked="t" strokeweight=".72pt" strokecolor="#2F2F2F">
                <v:path arrowok="t"/>
              </v:shape>
            </v:group>
            <v:group style="position:absolute;left:11527;top:4075;width:1022;height:2" coordorigin="11527,4075" coordsize="1022,2">
              <v:shape style="position:absolute;left:11527;top:4075;width:1022;height:2" coordorigin="11527,4075" coordsize="1022,0" path="m11527,4075l12550,4075e" filled="f" stroked="t" strokeweight=".72pt" strokecolor="#282828">
                <v:path arrowok="t"/>
              </v:shape>
            </v:group>
            <v:group style="position:absolute;left:13349;top:4018;width:2;height:72" coordorigin="13349,4018" coordsize="2,72">
              <v:shape style="position:absolute;left:13349;top:4018;width:2;height:72" coordorigin="13349,4018" coordsize="0,72" path="m13349,4090l13349,4018e" filled="f" stroked="t" strokeweight=".36pt" strokecolor="#000000">
                <v:path arrowok="t"/>
              </v:shape>
            </v:group>
            <v:group style="position:absolute;left:13442;top:4075;width:698;height:2" coordorigin="13442,4075" coordsize="698,2">
              <v:shape style="position:absolute;left:13442;top:4075;width:698;height:2" coordorigin="13442,4075" coordsize="698,0" path="m13442,4075l14141,4075e" filled="f" stroked="t" strokeweight=".72pt" strokecolor="#282828">
                <v:path arrowok="t"/>
              </v:shape>
            </v:group>
            <v:group style="position:absolute;left:850;top:4241;width:6991;height:2" coordorigin="850,4241" coordsize="6991,2">
              <v:shape style="position:absolute;left:850;top:4241;width:6991;height:2" coordorigin="850,4241" coordsize="6991,0" path="m850,4241l7841,4241e" filled="f" stroked="t" strokeweight=".72pt" strokecolor="#2B2B2B">
                <v:path arrowok="t"/>
              </v:shape>
            </v:group>
            <v:group style="position:absolute;left:2218;top:4054;width:2;height:216" coordorigin="2218,4054" coordsize="2,216">
              <v:shape style="position:absolute;left:2218;top:4054;width:2;height:216" coordorigin="2218,4054" coordsize="0,216" path="m2218,4270l2218,4054e" filled="f" stroked="t" strokeweight=".72pt" strokecolor="#2B2B2B">
                <v:path arrowok="t"/>
              </v:shape>
            </v:group>
            <v:group style="position:absolute;left:2884;top:4054;width:2;height:216" coordorigin="2884,4054" coordsize="2,216">
              <v:shape style="position:absolute;left:2884;top:4054;width:2;height:216" coordorigin="2884,4054" coordsize="0,216" path="m2884,4270l2884,4054e" filled="f" stroked="t" strokeweight=".36pt" strokecolor="#181318">
                <v:path arrowok="t"/>
              </v:shape>
            </v:group>
            <v:group style="position:absolute;left:11527;top:4241;width:1022;height:2" coordorigin="11527,4241" coordsize="1022,2">
              <v:shape style="position:absolute;left:11527;top:4241;width:1022;height:2" coordorigin="11527,4241" coordsize="1022,0" path="m11527,4241l12550,4241e" filled="f" stroked="t" strokeweight=".72pt" strokecolor="#2B2B2B">
                <v:path arrowok="t"/>
              </v:shape>
            </v:group>
            <v:group style="position:absolute;left:13349;top:4090;width:2;height:619" coordorigin="13349,4090" coordsize="2,619">
              <v:shape style="position:absolute;left:13349;top:4090;width:2;height:619" coordorigin="13349,4090" coordsize="0,619" path="m13349,4709l13349,4090e" filled="f" stroked="t" strokeweight=".36pt" strokecolor="#6B609C">
                <v:path arrowok="t"/>
              </v:shape>
            </v:group>
            <v:group style="position:absolute;left:13442;top:4241;width:698;height:2" coordorigin="13442,4241" coordsize="698,2">
              <v:shape style="position:absolute;left:13442;top:4241;width:698;height:2" coordorigin="13442,4241" coordsize="698,0" path="m13442,4241l14141,4241e" filled="f" stroked="t" strokeweight=".72pt" strokecolor="#2B2B2B">
                <v:path arrowok="t"/>
              </v:shape>
            </v:group>
            <v:group style="position:absolute;left:850;top:4396;width:1390;height:2" coordorigin="850,4396" coordsize="1390,2">
              <v:shape style="position:absolute;left:850;top:4396;width:1390;height:2" coordorigin="850,4396" coordsize="1390,0" path="m850,4396l2239,4396e" filled="f" stroked="t" strokeweight=".36pt" strokecolor="#0F0C0F">
                <v:path arrowok="t"/>
              </v:shape>
            </v:group>
            <v:group style="position:absolute;left:2218;top:4198;width:2;height:223" coordorigin="2218,4198" coordsize="2,223">
              <v:shape style="position:absolute;left:2218;top:4198;width:2;height:223" coordorigin="2218,4198" coordsize="0,223" path="m2218,4421l2218,4198e" filled="f" stroked="t" strokeweight="1.08pt" strokecolor="#285757">
                <v:path arrowok="t"/>
              </v:shape>
            </v:group>
            <v:group style="position:absolute;left:2167;top:4392;width:274;height:2" coordorigin="2167,4392" coordsize="274,2">
              <v:shape style="position:absolute;left:2167;top:4392;width:274;height:2" coordorigin="2167,4392" coordsize="274,0" path="m2167,4392l2441,4392e" filled="f" stroked="t" strokeweight=".36pt" strokecolor="#1F3838">
                <v:path arrowok="t"/>
              </v:shape>
            </v:group>
            <v:group style="position:absolute;left:2376;top:4396;width:144;height:2" coordorigin="2376,4396" coordsize="144,2">
              <v:shape style="position:absolute;left:2376;top:4396;width:144;height:2" coordorigin="2376,4396" coordsize="144,0" path="m2376,4396l2520,4396e" filled="f" stroked="t" strokeweight=".36pt" strokecolor="#000000">
                <v:path arrowok="t"/>
              </v:shape>
            </v:group>
            <v:group style="position:absolute;left:2455;top:4392;width:461;height:2" coordorigin="2455,4392" coordsize="461,2">
              <v:shape style="position:absolute;left:2455;top:4392;width:461;height:2" coordorigin="2455,4392" coordsize="461,0" path="m2455,4392l2916,4392e" filled="f" stroked="t" strokeweight=".36pt" strokecolor="#3F443F">
                <v:path arrowok="t"/>
              </v:shape>
            </v:group>
            <v:group style="position:absolute;left:2873;top:4234;width:2;height:166" coordorigin="2873,4234" coordsize="2,166">
              <v:shape style="position:absolute;left:2873;top:4234;width:2;height:166" coordorigin="2873,4234" coordsize="0,166" path="m2873,4399l2873,4234e" filled="f" stroked="t" strokeweight="2.88pt" strokecolor="#CF08CF">
                <v:path arrowok="t"/>
              </v:shape>
            </v:group>
            <v:group style="position:absolute;left:2815;top:4392;width:403;height:2" coordorigin="2815,4392" coordsize="403,2">
              <v:shape style="position:absolute;left:2815;top:4392;width:403;height:2" coordorigin="2815,4392" coordsize="403,0" path="m2815,4392l3218,4392e" filled="f" stroked="t" strokeweight=".36pt" strokecolor="#4F084F">
                <v:path arrowok="t"/>
              </v:shape>
            </v:group>
            <v:group style="position:absolute;left:3154;top:4396;width:4687;height:2" coordorigin="3154,4396" coordsize="4687,2">
              <v:shape style="position:absolute;left:3154;top:4396;width:4687;height:2" coordorigin="3154,4396" coordsize="4687,0" path="m3154,4396l7841,4396e" filled="f" stroked="t" strokeweight=".36pt" strokecolor="#030303">
                <v:path arrowok="t"/>
              </v:shape>
            </v:group>
            <v:group style="position:absolute;left:11527;top:4396;width:1022;height:2" coordorigin="11527,4396" coordsize="1022,2">
              <v:shape style="position:absolute;left:11527;top:4396;width:1022;height:2" coordorigin="11527,4396" coordsize="1022,0" path="m11527,4396l12550,4396e" filled="f" stroked="t" strokeweight=".36pt" strokecolor="#030303">
                <v:path arrowok="t"/>
              </v:shape>
            </v:group>
            <v:group style="position:absolute;left:13442;top:4396;width:266;height:2" coordorigin="13442,4396" coordsize="266,2">
              <v:shape style="position:absolute;left:13442;top:4396;width:266;height:2" coordorigin="13442,4396" coordsize="266,0" path="m13442,4396l13709,4396e" filled="f" stroked="t" strokeweight=".36pt" strokecolor="#030303">
                <v:path arrowok="t"/>
              </v:shape>
            </v:group>
            <v:group style="position:absolute;left:13644;top:4396;width:497;height:2" coordorigin="13644,4396" coordsize="497,2">
              <v:shape style="position:absolute;left:13644;top:4396;width:497;height:2" coordorigin="13644,4396" coordsize="497,0" path="m13644,4396l14141,4396e" filled="f" stroked="t" strokeweight=".36pt" strokecolor="#181818">
                <v:path arrowok="t"/>
              </v:shape>
            </v:group>
            <v:group style="position:absolute;left:850;top:4561;width:1390;height:2" coordorigin="850,4561" coordsize="1390,2">
              <v:shape style="position:absolute;left:850;top:4561;width:1390;height:2" coordorigin="850,4561" coordsize="1390,0" path="m850,4561l2239,4561e" filled="f" stroked="t" strokeweight=".36pt" strokecolor="#0F0C0C">
                <v:path arrowok="t"/>
              </v:shape>
            </v:group>
            <v:group style="position:absolute;left:2221;top:4342;width:2;height:245" coordorigin="2221,4342" coordsize="2,245">
              <v:shape style="position:absolute;left:2221;top:4342;width:2;height:245" coordorigin="2221,4342" coordsize="0,245" path="m2221,4586l2221,4342e" filled="f" stroked="t" strokeweight=".72pt" strokecolor="#182F2F">
                <v:path arrowok="t"/>
              </v:shape>
            </v:group>
            <v:group style="position:absolute;left:2167;top:4561;width:274;height:2" coordorigin="2167,4561" coordsize="274,2">
              <v:shape style="position:absolute;left:2167;top:4561;width:274;height:2" coordorigin="2167,4561" coordsize="274,0" path="m2167,4561l2441,4561e" filled="f" stroked="t" strokeweight=".72pt" strokecolor="#384444">
                <v:path arrowok="t"/>
              </v:shape>
            </v:group>
            <v:group style="position:absolute;left:2376;top:4561;width:144;height:2" coordorigin="2376,4561" coordsize="144,2">
              <v:shape style="position:absolute;left:2376;top:4561;width:144;height:2" coordorigin="2376,4561" coordsize="144,0" path="m2376,4561l2520,4561e" filled="f" stroked="t" strokeweight=".36pt" strokecolor="#2F3B3B">
                <v:path arrowok="t"/>
              </v:shape>
            </v:group>
            <v:group style="position:absolute;left:2455;top:4561;width:194;height:2" coordorigin="2455,4561" coordsize="194,2">
              <v:shape style="position:absolute;left:2455;top:4561;width:194;height:2" coordorigin="2455,4561" coordsize="194,0" path="m2455,4561l2650,4561e" filled="f" stroked="t" strokeweight=".36pt" strokecolor="#000000">
                <v:path arrowok="t"/>
              </v:shape>
            </v:group>
            <v:group style="position:absolute;left:2592;top:4561;width:310;height:2" coordorigin="2592,4561" coordsize="310,2">
              <v:shape style="position:absolute;left:2592;top:4561;width:310;height:2" coordorigin="2592,4561" coordsize="310,0" path="m2592,4561l2902,4561e" filled="f" stroked="t" strokeweight=".72pt" strokecolor="#287428">
                <v:path arrowok="t"/>
              </v:shape>
            </v:group>
            <v:group style="position:absolute;left:2884;top:4334;width:2;height:252" coordorigin="2884,4334" coordsize="2,252">
              <v:shape style="position:absolute;left:2884;top:4334;width:2;height:252" coordorigin="2884,4334" coordsize="0,252" path="m2884,4586l2884,4334e" filled="f" stroked="t" strokeweight=".72pt" strokecolor="#830383">
                <v:path arrowok="t"/>
              </v:shape>
            </v:group>
            <v:group style="position:absolute;left:2830;top:4561;width:389;height:2" coordorigin="2830,4561" coordsize="389,2">
              <v:shape style="position:absolute;left:2830;top:4561;width:389;height:2" coordorigin="2830,4561" coordsize="389,0" path="m2830,4561l3218,4561e" filled="f" stroked="t" strokeweight=".36pt" strokecolor="#342334">
                <v:path arrowok="t"/>
              </v:shape>
            </v:group>
            <v:group style="position:absolute;left:3154;top:4561;width:4687;height:2" coordorigin="3154,4561" coordsize="4687,2">
              <v:shape style="position:absolute;left:3154;top:4561;width:4687;height:2" coordorigin="3154,4561" coordsize="4687,0" path="m3154,4561l7841,4561e" filled="f" stroked="t" strokeweight=".36pt" strokecolor="#000008">
                <v:path arrowok="t"/>
              </v:shape>
            </v:group>
            <v:group style="position:absolute;left:3546;top:4342;width:2;height:245" coordorigin="3546,4342" coordsize="2,245">
              <v:shape style="position:absolute;left:3546;top:4342;width:2;height:245" coordorigin="3546,4342" coordsize="0,245" path="m3546,4586l3546,4342e" filled="f" stroked="t" strokeweight="1.08pt" strokecolor="#1C1C5B">
                <v:path arrowok="t"/>
              </v:shape>
            </v:group>
            <v:group style="position:absolute;left:11527;top:4561;width:1022;height:2" coordorigin="11527,4561" coordsize="1022,2">
              <v:shape style="position:absolute;left:11527;top:4561;width:1022;height:2" coordorigin="11527,4561" coordsize="1022,0" path="m11527,4561l12550,4561e" filled="f" stroked="t" strokeweight=".36pt" strokecolor="#030303">
                <v:path arrowok="t"/>
              </v:shape>
            </v:group>
            <v:group style="position:absolute;left:13442;top:4561;width:266;height:2" coordorigin="13442,4561" coordsize="266,2">
              <v:shape style="position:absolute;left:13442;top:4561;width:266;height:2" coordorigin="13442,4561" coordsize="266,0" path="m13442,4561l13709,4561e" filled="f" stroked="t" strokeweight=".36pt" strokecolor="#030303">
                <v:path arrowok="t"/>
              </v:shape>
            </v:group>
            <v:group style="position:absolute;left:13644;top:4561;width:497;height:2" coordorigin="13644,4561" coordsize="497,2">
              <v:shape style="position:absolute;left:13644;top:4561;width:497;height:2" coordorigin="13644,4561" coordsize="497,0" path="m13644,4561l14141,4561e" filled="f" stroked="t" strokeweight=".36pt" strokecolor="#181818">
                <v:path arrowok="t"/>
              </v:shape>
            </v:group>
            <v:group style="position:absolute;left:850;top:4727;width:1591;height:2" coordorigin="850,4727" coordsize="1591,2">
              <v:shape style="position:absolute;left:850;top:4727;width:1591;height:2" coordorigin="850,4727" coordsize="1591,0" path="m850,4727l2441,4727e" filled="f" stroked="t" strokeweight=".36pt" strokecolor="#0C080C">
                <v:path arrowok="t"/>
              </v:shape>
            </v:group>
            <v:group style="position:absolute;left:2221;top:4514;width:2;height:562" coordorigin="2221,4514" coordsize="2,562">
              <v:shape style="position:absolute;left:2221;top:4514;width:2;height:562" coordorigin="2221,4514" coordsize="0,562" path="m2221,5076l2221,4514e" filled="f" stroked="t" strokeweight=".36pt" strokecolor="#0C0C0C">
                <v:path arrowok="t"/>
              </v:shape>
            </v:group>
            <v:group style="position:absolute;left:2376;top:4727;width:1418;height:2" coordorigin="2376,4727" coordsize="1418,2">
              <v:shape style="position:absolute;left:2376;top:4727;width:1418;height:2" coordorigin="2376,4727" coordsize="1418,0" path="m2376,4727l3794,4727e" filled="f" stroked="t" strokeweight=".36pt" strokecolor="#132818">
                <v:path arrowok="t"/>
              </v:shape>
            </v:group>
            <v:group style="position:absolute;left:3546;top:4514;width:2;height:216" coordorigin="3546,4514" coordsize="2,216">
              <v:shape style="position:absolute;left:3546;top:4514;width:2;height:216" coordorigin="3546,4514" coordsize="0,216" path="m3546,4730l3546,4514e" filled="f" stroked="t" strokeweight="1.8pt" strokecolor="#1C1C70">
                <v:path arrowok="t"/>
              </v:shape>
            </v:group>
            <v:group style="position:absolute;left:3730;top:4727;width:4111;height:2" coordorigin="3730,4727" coordsize="4111,2">
              <v:shape style="position:absolute;left:3730;top:4727;width:4111;height:2" coordorigin="3730,4727" coordsize="4111,0" path="m3730,4727l7841,4727e" filled="f" stroked="t" strokeweight=".36pt" strokecolor="#000000">
                <v:path arrowok="t"/>
              </v:shape>
            </v:group>
            <v:group style="position:absolute;left:11527;top:4727;width:1022;height:2" coordorigin="11527,4727" coordsize="1022,2">
              <v:shape style="position:absolute;left:11527;top:4727;width:1022;height:2" coordorigin="11527,4727" coordsize="1022,0" path="m11527,4727l12550,4727e" filled="f" stroked="t" strokeweight=".36pt" strokecolor="#030303">
                <v:path arrowok="t"/>
              </v:shape>
            </v:group>
            <v:group style="position:absolute;left:13442;top:4727;width:266;height:2" coordorigin="13442,4727" coordsize="266,2">
              <v:shape style="position:absolute;left:13442;top:4727;width:266;height:2" coordorigin="13442,4727" coordsize="266,0" path="m13442,4727l13709,4727e" filled="f" stroked="t" strokeweight=".36pt" strokecolor="#030303">
                <v:path arrowok="t"/>
              </v:shape>
            </v:group>
            <v:group style="position:absolute;left:13644;top:4727;width:497;height:2" coordorigin="13644,4727" coordsize="497,2">
              <v:shape style="position:absolute;left:13644;top:4727;width:497;height:2" coordorigin="13644,4727" coordsize="497,0" path="m13644,4727l14141,4727e" filled="f" stroked="t" strokeweight=".36pt" strokecolor="#181818">
                <v:path arrowok="t"/>
              </v:shape>
            </v:group>
            <v:group style="position:absolute;left:850;top:4882;width:2066;height:2" coordorigin="850,4882" coordsize="2066,2">
              <v:shape style="position:absolute;left:850;top:4882;width:2066;height:2" coordorigin="850,4882" coordsize="2066,0" path="m850,4882l2916,4882e" filled="f" stroked="t" strokeweight=".72pt" strokecolor="#282828">
                <v:path arrowok="t"/>
              </v:shape>
            </v:group>
            <v:group style="position:absolute;left:2869;top:4680;width:2;height:209" coordorigin="2869,4680" coordsize="2,209">
              <v:shape style="position:absolute;left:2869;top:4680;width:2;height:209" coordorigin="2869,4680" coordsize="0,209" path="m2869,4889l2869,4680e" filled="f" stroked="t" strokeweight="2.52pt" strokecolor="#18C818">
                <v:path arrowok="t"/>
              </v:shape>
            </v:group>
            <v:group style="position:absolute;left:2822;top:4882;width:396;height:2" coordorigin="2822,4882" coordsize="396,2">
              <v:shape style="position:absolute;left:2822;top:4882;width:396;height:2" coordorigin="2822,4882" coordsize="396,0" path="m2822,4882l3218,4882e" filled="f" stroked="t" strokeweight=".72pt" strokecolor="#1F4F1F">
                <v:path arrowok="t"/>
              </v:shape>
            </v:group>
            <v:group style="position:absolute;left:3154;top:4882;width:4687;height:2" coordorigin="3154,4882" coordsize="4687,2">
              <v:shape style="position:absolute;left:3154;top:4882;width:4687;height:2" coordorigin="3154,4882" coordsize="4687,0" path="m3154,4882l7841,4882e" filled="f" stroked="t" strokeweight=".72pt" strokecolor="#282828">
                <v:path arrowok="t"/>
              </v:shape>
            </v:group>
            <v:group style="position:absolute;left:3550;top:4673;width:2;height:403" coordorigin="3550,4673" coordsize="2,403">
              <v:shape style="position:absolute;left:3550;top:4673;width:2;height:403" coordorigin="3550,4673" coordsize="0,403" path="m3550,5076l3550,4673e" filled="f" stroked="t" strokeweight=".72pt" strokecolor="#2F2F2F">
                <v:path arrowok="t"/>
              </v:shape>
            </v:group>
            <v:group style="position:absolute;left:11527;top:4882;width:1022;height:2" coordorigin="11527,4882" coordsize="1022,2">
              <v:shape style="position:absolute;left:11527;top:4882;width:1022;height:2" coordorigin="11527,4882" coordsize="1022,0" path="m11527,4882l12550,4882e" filled="f" stroked="t" strokeweight=".72pt" strokecolor="#282828">
                <v:path arrowok="t"/>
              </v:shape>
            </v:group>
            <v:group style="position:absolute;left:13349;top:4709;width:2;height:338" coordorigin="13349,4709" coordsize="2,338">
              <v:shape style="position:absolute;left:13349;top:4709;width:2;height:338" coordorigin="13349,4709" coordsize="0,338" path="m13349,5047l13349,4709e" filled="f" stroked="t" strokeweight=".36pt" strokecolor="#704483">
                <v:path arrowok="t"/>
              </v:shape>
            </v:group>
            <v:group style="position:absolute;left:13442;top:4882;width:698;height:2" coordorigin="13442,4882" coordsize="698,2">
              <v:shape style="position:absolute;left:13442;top:4882;width:698;height:2" coordorigin="13442,4882" coordsize="698,0" path="m13442,4882l14141,4882e" filled="f" stroked="t" strokeweight=".72pt" strokecolor="#282828">
                <v:path arrowok="t"/>
              </v:shape>
            </v:group>
            <v:group style="position:absolute;left:2887;top:4824;width:2;height:144" coordorigin="2887,4824" coordsize="2,144">
              <v:shape style="position:absolute;left:2887;top:4824;width:2;height:144" coordorigin="2887,4824" coordsize="0,144" path="m2887,4968l2887,4824e" filled="f" stroked="t" strokeweight=".36pt" strokecolor="#1F2F1F">
                <v:path arrowok="t"/>
              </v:shape>
            </v:group>
            <v:group style="position:absolute;left:11527;top:5044;width:1829;height:2" coordorigin="11527,5044" coordsize="1829,2">
              <v:shape style="position:absolute;left:11527;top:5044;width:1829;height:2" coordorigin="11527,5044" coordsize="1829,0" path="m11527,5044l13356,5044e" filled="f" stroked="t" strokeweight=".72pt" strokecolor="#232323">
                <v:path arrowok="t"/>
              </v:shape>
            </v:group>
            <v:group style="position:absolute;left:850;top:5047;width:6991;height:2" coordorigin="850,5047" coordsize="6991,2">
              <v:shape style="position:absolute;left:850;top:5047;width:6991;height:2" coordorigin="850,5047" coordsize="6991,0" path="m850,5047l7841,5047e" filled="f" stroked="t" strokeweight=".72pt" strokecolor="#232323">
                <v:path arrowok="t"/>
              </v:shape>
            </v:group>
            <v:group style="position:absolute;left:1555;top:4903;width:2;height:173" coordorigin="1555,4903" coordsize="2,173">
              <v:shape style="position:absolute;left:1555;top:4903;width:2;height:173" coordorigin="1555,4903" coordsize="0,173" path="m1555,5076l1555,4903e" filled="f" stroked="t" strokeweight=".72pt" strokecolor="#4F1F1F">
                <v:path arrowok="t"/>
              </v:shape>
            </v:group>
            <v:group style="position:absolute;left:2884;top:4903;width:2;height:324" coordorigin="2884,4903" coordsize="2,324">
              <v:shape style="position:absolute;left:2884;top:4903;width:2;height:324" coordorigin="2884,4903" coordsize="0,324" path="m2884,5227l2884,4903e" filled="f" stroked="t" strokeweight=".36pt" strokecolor="#000000">
                <v:path arrowok="t"/>
              </v:shape>
            </v:group>
            <v:group style="position:absolute;left:13442;top:5047;width:698;height:2" coordorigin="13442,5047" coordsize="698,2">
              <v:shape style="position:absolute;left:13442;top:5047;width:698;height:2" coordorigin="13442,5047" coordsize="698,0" path="m13442,5047l14141,5047e" filled="f" stroked="t" strokeweight=".72pt" strokecolor="#232323">
                <v:path arrowok="t"/>
              </v:shape>
            </v:group>
            <v:group style="position:absolute;left:850;top:5198;width:1210;height:2" coordorigin="850,5198" coordsize="1210,2">
              <v:shape style="position:absolute;left:850;top:5198;width:1210;height:2" coordorigin="850,5198" coordsize="1210,0" path="m850,5198l2059,5198e" filled="f" stroked="t" strokeweight=".72pt" strokecolor="#1F1C1C">
                <v:path arrowok="t"/>
              </v:shape>
            </v:group>
            <v:group style="position:absolute;left:1552;top:5040;width:2;height:166" coordorigin="1552,5040" coordsize="2,166">
              <v:shape style="position:absolute;left:1552;top:5040;width:2;height:166" coordorigin="1552,5040" coordsize="0,166" path="m1552,5206l1552,5040e" filled="f" stroked="t" strokeweight="2.52pt" strokecolor="#700F0F">
                <v:path arrowok="t"/>
              </v:shape>
            </v:group>
            <v:group style="position:absolute;left:1994;top:5198;width:446;height:2" coordorigin="1994,5198" coordsize="446,2">
              <v:shape style="position:absolute;left:1994;top:5198;width:446;height:2" coordorigin="1994,5198" coordsize="446,0" path="m1994,5198l2441,5198e" filled="f" stroked="t" strokeweight=".72pt" strokecolor="#381838">
                <v:path arrowok="t"/>
              </v:shape>
            </v:group>
            <v:group style="position:absolute;left:2218;top:5004;width:2;height:223" coordorigin="2218,5004" coordsize="2,223">
              <v:shape style="position:absolute;left:2218;top:5004;width:2;height:223" coordorigin="2218,5004" coordsize="0,223" path="m2218,5227l2218,5004e" filled="f" stroked="t" strokeweight=".72pt" strokecolor="#572357">
                <v:path arrowok="t"/>
              </v:shape>
            </v:group>
            <v:group style="position:absolute;left:2376;top:5198;width:842;height:2" coordorigin="2376,5198" coordsize="842,2">
              <v:shape style="position:absolute;left:2376;top:5198;width:842;height:2" coordorigin="2376,5198" coordsize="842,0" path="m2376,5198l3218,5198e" filled="f" stroked="t" strokeweight=".72pt" strokecolor="#182B1C">
                <v:path arrowok="t"/>
              </v:shape>
            </v:group>
            <v:group style="position:absolute;left:3154;top:5198;width:432;height:2" coordorigin="3154,5198" coordsize="432,2">
              <v:shape style="position:absolute;left:3154;top:5198;width:432;height:2" coordorigin="3154,5198" coordsize="432,0" path="m3154,5198l3586,5198e" filled="f" stroked="t" strokeweight=".72pt" strokecolor="#643464">
                <v:path arrowok="t"/>
              </v:shape>
            </v:group>
            <v:group style="position:absolute;left:3492;top:5195;width:115;height:2" coordorigin="3492,5195" coordsize="115,2">
              <v:shape style="position:absolute;left:3492;top:5195;width:115;height:2" coordorigin="3492,5195" coordsize="115,0" path="m3492,5195l3607,5195e" filled="f" stroked="t" strokeweight="1.8pt" strokecolor="#F703F7">
                <v:path arrowok="t"/>
              </v:shape>
            </v:group>
            <v:group style="position:absolute;left:3730;top:5198;width:4111;height:2" coordorigin="3730,5198" coordsize="4111,2">
              <v:shape style="position:absolute;left:3730;top:5198;width:4111;height:2" coordorigin="3730,5198" coordsize="4111,0" path="m3730,5198l7841,5198e" filled="f" stroked="t" strokeweight=".72pt" strokecolor="#1C1C1C">
                <v:path arrowok="t"/>
              </v:shape>
            </v:group>
            <v:group style="position:absolute;left:11527;top:5198;width:2614;height:2" coordorigin="11527,5198" coordsize="2614,2">
              <v:shape style="position:absolute;left:11527;top:5198;width:2614;height:2" coordorigin="11527,5198" coordsize="2614,0" path="m11527,5198l14141,5198e" filled="f" stroked="t" strokeweight=".72pt" strokecolor="#1C1C1C">
                <v:path arrowok="t"/>
              </v:shape>
            </v:group>
            <v:group style="position:absolute;left:12809;top:5076;width:2;height:2362" coordorigin="12809,5076" coordsize="2,2362">
              <v:shape style="position:absolute;left:12809;top:5076;width:2;height:2362" coordorigin="12809,5076" coordsize="0,2362" path="m12809,7438l12809,5076e" filled="f" stroked="t" strokeweight=".72pt" strokecolor="#1F1F1F">
                <v:path arrowok="t"/>
              </v:shape>
            </v:group>
            <v:group style="position:absolute;left:13349;top:5040;width:2;height:641" coordorigin="13349,5040" coordsize="2,641">
              <v:shape style="position:absolute;left:13349;top:5040;width:2;height:641" coordorigin="13349,5040" coordsize="0,641" path="m13349,5681l13349,5040e" filled="f" stroked="t" strokeweight=".36pt" strokecolor="#181818">
                <v:path arrowok="t"/>
              </v:shape>
            </v:group>
            <v:group style="position:absolute;left:871;top:5270;width:684;height:2" coordorigin="871,5270" coordsize="684,2">
              <v:shape style="position:absolute;left:871;top:5270;width:684;height:2" coordorigin="871,5270" coordsize="684,0" path="m871,5270l1555,5270e" filled="f" stroked="t" strokeweight=".36pt" strokecolor="#2F2F2F">
                <v:path arrowok="t"/>
              </v:shape>
            </v:group>
            <v:group style="position:absolute;left:1555;top:5148;width:2;height:1368" coordorigin="1555,5148" coordsize="2,1368">
              <v:shape style="position:absolute;left:1555;top:5148;width:2;height:1368" coordorigin="1555,5148" coordsize="0,1368" path="m1555,6516l1555,5148e" filled="f" stroked="t" strokeweight=".72pt" strokecolor="#2F2F2F">
                <v:path arrowok="t"/>
              </v:shape>
            </v:group>
            <v:group style="position:absolute;left:1843;top:5270;width:187;height:2" coordorigin="1843,5270" coordsize="187,2">
              <v:shape style="position:absolute;left:1843;top:5270;width:187;height:2" coordorigin="1843,5270" coordsize="187,0" path="m1843,5270l2030,5270e" filled="f" stroked="t" strokeweight=".36pt" strokecolor="#000000">
                <v:path arrowok="t"/>
              </v:shape>
            </v:group>
            <v:group style="position:absolute;left:2023;top:5270;width:194;height:2" coordorigin="2023,5270" coordsize="194,2">
              <v:shape style="position:absolute;left:2023;top:5270;width:194;height:2" coordorigin="2023,5270" coordsize="194,0" path="m2023,5270l2218,5270e" filled="f" stroked="t" strokeweight=".36pt" strokecolor="#874887">
                <v:path arrowok="t"/>
              </v:shape>
            </v:group>
            <v:group style="position:absolute;left:2218;top:5148;width:2;height:158" coordorigin="2218,5148" coordsize="2,158">
              <v:shape style="position:absolute;left:2218;top:5148;width:2;height:158" coordorigin="2218,5148" coordsize="0,158" path="m2218,5306l2218,5148e" filled="f" stroked="t" strokeweight="1.08pt" strokecolor="#771F77">
                <v:path arrowok="t"/>
              </v:shape>
            </v:group>
            <v:group style="position:absolute;left:2405;top:5270;width:216;height:2" coordorigin="2405,5270" coordsize="216,2">
              <v:shape style="position:absolute;left:2405;top:5270;width:216;height:2" coordorigin="2405,5270" coordsize="216,0" path="m2405,5270l2621,5270e" filled="f" stroked="t" strokeweight=".36pt" strokecolor="#000000">
                <v:path arrowok="t"/>
              </v:shape>
            </v:group>
            <v:group style="position:absolute;left:2621;top:5270;width:252;height:2" coordorigin="2621,5270" coordsize="252,2">
              <v:shape style="position:absolute;left:2621;top:5270;width:252;height:2" coordorigin="2621,5270" coordsize="252,0" path="m2621,5270l2873,5270e" filled="f" stroked="t" strokeweight=".36pt" strokecolor="#74FBFB">
                <v:path arrowok="t"/>
              </v:shape>
            </v:group>
            <v:group style="position:absolute;left:2884;top:5148;width:2;height:158" coordorigin="2884,5148" coordsize="2,158">
              <v:shape style="position:absolute;left:2884;top:5148;width:2;height:158" coordorigin="2884,5148" coordsize="0,158" path="m2884,5306l2884,5148e" filled="f" stroked="t" strokeweight=".36pt" strokecolor="#282828">
                <v:path arrowok="t"/>
              </v:shape>
            </v:group>
            <v:group style="position:absolute;left:2858;top:5270;width:331;height:2" coordorigin="2858,5270" coordsize="331,2">
              <v:shape style="position:absolute;left:2858;top:5270;width:331;height:2" coordorigin="2858,5270" coordsize="331,0" path="m2858,5270l3190,5270e" filled="f" stroked="t" strokeweight=".36pt" strokecolor="#484848">
                <v:path arrowok="t"/>
              </v:shape>
            </v:group>
            <v:group style="position:absolute;left:3542;top:5040;width:2;height:331" coordorigin="3542,5040" coordsize="2,331">
              <v:shape style="position:absolute;left:3542;top:5040;width:2;height:331" coordorigin="3542,5040" coordsize="0,331" path="m3542,5371l3542,5040e" filled="f" stroked="t" strokeweight="2.52pt" strokecolor="#B80FB8">
                <v:path arrowok="t"/>
              </v:shape>
            </v:group>
            <v:group style="position:absolute;left:3758;top:5270;width:209;height:2" coordorigin="3758,5270" coordsize="209,2">
              <v:shape style="position:absolute;left:3758;top:5270;width:209;height:2" coordorigin="3758,5270" coordsize="209,0" path="m3758,5270l3967,5270e" filled="f" stroked="t" strokeweight=".36pt" strokecolor="#000000">
                <v:path arrowok="t"/>
              </v:shape>
            </v:group>
            <v:group style="position:absolute;left:3960;top:5270;width:554;height:2" coordorigin="3960,5270" coordsize="554,2">
              <v:shape style="position:absolute;left:3960;top:5270;width:554;height:2" coordorigin="3960,5270" coordsize="554,0" path="m3960,5270l4514,5270e" filled="f" stroked="t" strokeweight=".36pt" strokecolor="#0C0C83">
                <v:path arrowok="t"/>
              </v:shape>
            </v:group>
            <v:group style="position:absolute;left:4208;top:5191;width:2;height:180" coordorigin="4208,5191" coordsize="2,180">
              <v:shape style="position:absolute;left:4208;top:5191;width:2;height:180" coordorigin="4208,5191" coordsize="0,180" path="m4208,5371l4208,5191e" filled="f" stroked="t" strokeweight="2.52pt" strokecolor="#1C1C67">
                <v:path arrowok="t"/>
              </v:shape>
            </v:group>
            <v:group style="position:absolute;left:4507;top:5270;width:209;height:2" coordorigin="4507,5270" coordsize="209,2">
              <v:shape style="position:absolute;left:4507;top:5270;width:209;height:2" coordorigin="4507,5270" coordsize="209,0" path="m4507,5270l4716,5270e" filled="f" stroked="t" strokeweight=".36pt" strokecolor="#000000">
                <v:path arrowok="t"/>
              </v:shape>
            </v:group>
            <v:group style="position:absolute;left:4709;top:5270;width:994;height:2" coordorigin="4709,5270" coordsize="994,2">
              <v:shape style="position:absolute;left:4709;top:5270;width:994;height:2" coordorigin="4709,5270" coordsize="994,0" path="m4709,5270l5702,5270e" filled="f" stroked="t" strokeweight=".36pt" strokecolor="#1C1C1C">
                <v:path arrowok="t"/>
              </v:shape>
            </v:group>
            <v:group style="position:absolute;left:5702;top:5270;width:742;height:2" coordorigin="5702,5270" coordsize="742,2">
              <v:shape style="position:absolute;left:5702;top:5270;width:742;height:2" coordorigin="5702,5270" coordsize="742,0" path="m5702,5270l6444,5270e" filled="f" stroked="t" strokeweight=".36pt" strokecolor="#3B3B3B">
                <v:path arrowok="t"/>
              </v:shape>
            </v:group>
            <v:group style="position:absolute;left:6437;top:5270;width:1073;height:2" coordorigin="6437,5270" coordsize="1073,2">
              <v:shape style="position:absolute;left:6437;top:5270;width:1073;height:2" coordorigin="6437,5270" coordsize="1073,0" path="m6437,5270l7510,5270e" filled="f" stroked="t" strokeweight=".36pt" strokecolor="#000000">
                <v:path arrowok="t"/>
              </v:shape>
            </v:group>
            <v:group style="position:absolute;left:7495;top:5270;width:302;height:2" coordorigin="7495,5270" coordsize="302,2">
              <v:shape style="position:absolute;left:7495;top:5270;width:302;height:2" coordorigin="7495,5270" coordsize="302,0" path="m7495,5270l7798,5270e" filled="f" stroked="t" strokeweight=".36pt" strokecolor="#3B3B3B">
                <v:path arrowok="t"/>
              </v:shape>
            </v:group>
            <v:group style="position:absolute;left:11470;top:5270;width:670;height:2" coordorigin="11470,5270" coordsize="670,2">
              <v:shape style="position:absolute;left:11470;top:5270;width:670;height:2" coordorigin="11470,5270" coordsize="670,0" path="m11470,5270l12139,5270e" filled="f" stroked="t" strokeweight=".36pt" strokecolor="#000000">
                <v:path arrowok="t"/>
              </v:shape>
            </v:group>
            <v:group style="position:absolute;left:12118;top:5270;width:1562;height:2" coordorigin="12118,5270" coordsize="1562,2">
              <v:shape style="position:absolute;left:12118;top:5270;width:1562;height:2" coordorigin="12118,5270" coordsize="1562,0" path="m12118,5270l13680,5270e" filled="f" stroked="t" strokeweight=".36pt" strokecolor="#232323">
                <v:path arrowok="t"/>
              </v:shape>
            </v:group>
            <v:group style="position:absolute;left:13673;top:5270;width:446;height:2" coordorigin="13673,5270" coordsize="446,2">
              <v:shape style="position:absolute;left:13673;top:5270;width:446;height:2" coordorigin="13673,5270" coordsize="446,0" path="m13673,5270l14119,5270e" filled="f" stroked="t" strokeweight=".36pt" strokecolor="#000000">
                <v:path arrowok="t"/>
              </v:shape>
            </v:group>
            <v:group style="position:absolute;left:850;top:5364;width:6991;height:2" coordorigin="850,5364" coordsize="6991,2">
              <v:shape style="position:absolute;left:850;top:5364;width:6991;height:2" coordorigin="850,5364" coordsize="6991,0" path="m850,5364l7841,5364e" filled="f" stroked="t" strokeweight=".72pt" strokecolor="#1C1F1C">
                <v:path arrowok="t"/>
              </v:shape>
            </v:group>
            <v:group style="position:absolute;left:2221;top:5242;width:2;height:166" coordorigin="2221,5242" coordsize="2,166">
              <v:shape style="position:absolute;left:2221;top:5242;width:2;height:166" coordorigin="2221,5242" coordsize="0,166" path="m2221,5407l2221,5242e" filled="f" stroked="t" strokeweight=".36pt" strokecolor="#2F0F2F">
                <v:path arrowok="t"/>
              </v:shape>
            </v:group>
            <v:group style="position:absolute;left:2887;top:5242;width:2;height:202" coordorigin="2887,5242" coordsize="2,202">
              <v:shape style="position:absolute;left:2887;top:5242;width:2;height:202" coordorigin="2887,5242" coordsize="0,202" path="m2887,5443l2887,5242e" filled="f" stroked="t" strokeweight=".72pt" strokecolor="#345757">
                <v:path arrowok="t"/>
              </v:shape>
            </v:group>
            <v:group style="position:absolute;left:11527;top:5364;width:2614;height:2" coordorigin="11527,5364" coordsize="2614,2">
              <v:shape style="position:absolute;left:11527;top:5364;width:2614;height:2" coordorigin="11527,5364" coordsize="2614,0" path="m11527,5364l14141,5364e" filled="f" stroked="t" strokeweight=".72pt" strokecolor="#1C1C1C">
                <v:path arrowok="t"/>
              </v:shape>
            </v:group>
            <v:group style="position:absolute;left:2221;top:5335;width:2;height:720" coordorigin="2221,5335" coordsize="2,720">
              <v:shape style="position:absolute;left:2221;top:5335;width:2;height:720" coordorigin="2221,5335" coordsize="0,720" path="m2221,6055l2221,5335e" filled="f" stroked="t" strokeweight=".36pt" strokecolor="#080808">
                <v:path arrowok="t"/>
              </v:shape>
            </v:group>
            <v:group style="position:absolute;left:2887;top:5335;width:2;height:230" coordorigin="2887,5335" coordsize="2,230">
              <v:shape style="position:absolute;left:2887;top:5335;width:2;height:230" coordorigin="2887,5335" coordsize="0,230" path="m2887,5566l2887,5335e" filled="f" stroked="t" strokeweight=".36pt" strokecolor="#1C3434">
                <v:path arrowok="t"/>
              </v:shape>
            </v:group>
            <v:group style="position:absolute;left:3550;top:5335;width:2;height:230" coordorigin="3550,5335" coordsize="2,230">
              <v:shape style="position:absolute;left:3550;top:5335;width:2;height:230" coordorigin="3550,5335" coordsize="0,230" path="m3550,5566l3550,5335e" filled="f" stroked="t" strokeweight=".72pt" strokecolor="#1F771F">
                <v:path arrowok="t"/>
              </v:shape>
            </v:group>
            <v:group style="position:absolute;left:4212;top:5335;width:2;height:374" coordorigin="4212,5335" coordsize="2,374">
              <v:shape style="position:absolute;left:4212;top:5335;width:2;height:374" coordorigin="4212,5335" coordsize="0,374" path="m4212,5710l4212,5335e" filled="f" stroked="t" strokeweight=".72pt" strokecolor="#232323">
                <v:path arrowok="t"/>
              </v:shape>
            </v:group>
            <v:group style="position:absolute;left:850;top:5681;width:1210;height:2" coordorigin="850,5681" coordsize="1210,2">
              <v:shape style="position:absolute;left:850;top:5681;width:1210;height:2" coordorigin="850,5681" coordsize="1210,0" path="m850,5681l2059,5681e" filled="f" stroked="t" strokeweight=".36pt" strokecolor="#1F1F1F">
                <v:path arrowok="t"/>
              </v:shape>
            </v:group>
            <v:group style="position:absolute;left:1994;top:5684;width:446;height:2" coordorigin="1994,5684" coordsize="446,2">
              <v:shape style="position:absolute;left:1994;top:5684;width:446;height:2" coordorigin="1994,5684" coordsize="446,0" path="m1994,5684l2441,5684e" filled="f" stroked="t" strokeweight=".36pt" strokecolor="#080808">
                <v:path arrowok="t"/>
              </v:shape>
            </v:group>
            <v:group style="position:absolute;left:2376;top:5681;width:1620;height:2" coordorigin="2376,5681" coordsize="1620,2">
              <v:shape style="position:absolute;left:2376;top:5681;width:1620;height:2" coordorigin="2376,5681" coordsize="1620,0" path="m2376,5681l3996,5681e" filled="f" stroked="t" strokeweight=".36pt" strokecolor="#283B2B">
                <v:path arrowok="t"/>
              </v:shape>
            </v:group>
            <v:group style="position:absolute;left:2884;top:5501;width:2;height:374" coordorigin="2884,5501" coordsize="2,374">
              <v:shape style="position:absolute;left:2884;top:5501;width:2;height:374" coordorigin="2884,5501" coordsize="0,374" path="m2884,5875l2884,5501e" filled="f" stroked="t" strokeweight=".36pt" strokecolor="#0C0C0C">
                <v:path arrowok="t"/>
              </v:shape>
            </v:group>
            <v:group style="position:absolute;left:3546;top:5508;width:2;height:180" coordorigin="3546,5508" coordsize="2,180">
              <v:shape style="position:absolute;left:3546;top:5508;width:2;height:180" coordorigin="3546,5508" coordsize="0,180" path="m3546,5688l3546,5508e" filled="f" stroked="t" strokeweight="2.52pt" strokecolor="#18CC18">
                <v:path arrowok="t"/>
              </v:shape>
            </v:group>
            <v:group style="position:absolute;left:3931;top:5681;width:331;height:2" coordorigin="3931,5681" coordsize="331,2">
              <v:shape style="position:absolute;left:3931;top:5681;width:331;height:2" coordorigin="3931,5681" coordsize="331,0" path="m3931,5681l4262,5681e" filled="f" stroked="t" strokeweight=".72pt" strokecolor="#443444">
                <v:path arrowok="t"/>
              </v:shape>
            </v:group>
            <v:group style="position:absolute;left:4162;top:5684;width:382;height:2" coordorigin="4162,5684" coordsize="382,2">
              <v:shape style="position:absolute;left:4162;top:5684;width:382;height:2" coordorigin="4162,5684" coordsize="382,0" path="m4162,5684l4543,5684e" filled="f" stroked="t" strokeweight=".36pt" strokecolor="#131313">
                <v:path arrowok="t"/>
              </v:shape>
            </v:group>
            <v:group style="position:absolute;left:4478;top:5681;width:425;height:2" coordorigin="4478,5681" coordsize="425,2">
              <v:shape style="position:absolute;left:4478;top:5681;width:425;height:2" coordorigin="4478,5681" coordsize="425,0" path="m4478,5681l4903,5681e" filled="f" stroked="t" strokeweight=".72pt" strokecolor="#2B2B38">
                <v:path arrowok="t"/>
              </v:shape>
            </v:group>
            <v:group style="position:absolute;left:4831;top:5681;width:3010;height:2" coordorigin="4831,5681" coordsize="3010,2">
              <v:shape style="position:absolute;left:4831;top:5681;width:3010;height:2" coordorigin="4831,5681" coordsize="3010,0" path="m4831,5681l7841,5681e" filled="f" stroked="t" strokeweight=".36pt" strokecolor="#0C0C0C">
                <v:path arrowok="t"/>
              </v:shape>
            </v:group>
            <v:group style="position:absolute;left:11527;top:5684;width:2614;height:2" coordorigin="11527,5684" coordsize="2614,2">
              <v:shape style="position:absolute;left:11527;top:5684;width:2614;height:2" coordorigin="11527,5684" coordsize="2614,0" path="m11527,5684l14141,5684e" filled="f" stroked="t" strokeweight=".36pt" strokecolor="#0C0C0C">
                <v:path arrowok="t"/>
              </v:shape>
            </v:group>
            <v:group style="position:absolute;left:850;top:5846;width:936;height:2" coordorigin="850,5846" coordsize="936,2">
              <v:shape style="position:absolute;left:850;top:5846;width:936;height:2" coordorigin="850,5846" coordsize="936,0" path="m850,5846l1786,5846e" filled="f" stroked="t" strokeweight=".36pt" strokecolor="#131818">
                <v:path arrowok="t"/>
              </v:shape>
            </v:group>
            <v:group style="position:absolute;left:1728;top:5850;width:144;height:2" coordorigin="1728,5850" coordsize="144,2">
              <v:shape style="position:absolute;left:1728;top:5850;width:144;height:2" coordorigin="1728,5850" coordsize="144,0" path="m1728,5850l1872,5850e" filled="f" stroked="t" strokeweight=".36pt" strokecolor="#000000">
                <v:path arrowok="t"/>
              </v:shape>
            </v:group>
            <v:group style="position:absolute;left:1814;top:5850;width:626;height:2" coordorigin="1814,5850" coordsize="626,2">
              <v:shape style="position:absolute;left:1814;top:5850;width:626;height:2" coordorigin="1814,5850" coordsize="626,0" path="m1814,5850l2441,5850e" filled="f" stroked="t" strokeweight=".36pt" strokecolor="#130F0F">
                <v:path arrowok="t"/>
              </v:shape>
            </v:group>
            <v:group style="position:absolute;left:2376;top:5850;width:144;height:2" coordorigin="2376,5850" coordsize="144,2">
              <v:shape style="position:absolute;left:2376;top:5850;width:144;height:2" coordorigin="2376,5850" coordsize="144,0" path="m2376,5850l2520,5850e" filled="f" stroked="t" strokeweight=".36pt" strokecolor="#000000">
                <v:path arrowok="t"/>
              </v:shape>
            </v:group>
            <v:group style="position:absolute;left:2455;top:5850;width:446;height:2" coordorigin="2455,5850" coordsize="446,2">
              <v:shape style="position:absolute;left:2455;top:5850;width:446;height:2" coordorigin="2455,5850" coordsize="446,0" path="m2455,5850l2902,5850e" filled="f" stroked="t" strokeweight=".36pt" strokecolor="#1C131C">
                <v:path arrowok="t"/>
              </v:shape>
            </v:group>
            <v:group style="position:absolute;left:2830;top:5850;width:389;height:2" coordorigin="2830,5850" coordsize="389,2">
              <v:shape style="position:absolute;left:2830;top:5850;width:389;height:2" coordorigin="2830,5850" coordsize="389,0" path="m2830,5850l3218,5850e" filled="f" stroked="t" strokeweight=".36pt" strokecolor="#030303">
                <v:path arrowok="t"/>
              </v:shape>
            </v:group>
            <v:group style="position:absolute;left:3154;top:5846;width:425;height:2" coordorigin="3154,5846" coordsize="425,2">
              <v:shape style="position:absolute;left:3154;top:5846;width:425;height:2" coordorigin="3154,5846" coordsize="425,0" path="m3154,5846l3578,5846e" filled="f" stroked="t" strokeweight=".36pt" strokecolor="#1F2828">
                <v:path arrowok="t"/>
              </v:shape>
            </v:group>
            <v:group style="position:absolute;left:3550;top:5630;width:2;height:886" coordorigin="3550,5630" coordsize="2,886">
              <v:shape style="position:absolute;left:3550;top:5630;width:2;height:886" coordorigin="3550,5630" coordsize="0,886" path="m3550,6516l3550,5630e" filled="f" stroked="t" strokeweight=".72pt" strokecolor="#2F3434">
                <v:path arrowok="t"/>
              </v:shape>
            </v:group>
            <v:group style="position:absolute;left:3499;top:5846;width:742;height:2" coordorigin="3499,5846" coordsize="742,2">
              <v:shape style="position:absolute;left:3499;top:5846;width:742;height:2" coordorigin="3499,5846" coordsize="742,0" path="m3499,5846l4241,5846e" filled="f" stroked="t" strokeweight=".72pt" strokecolor="#573857">
                <v:path arrowok="t"/>
              </v:shape>
            </v:group>
            <v:group style="position:absolute;left:4212;top:5630;width:2;height:245" coordorigin="4212,5630" coordsize="2,245">
              <v:shape style="position:absolute;left:4212;top:5630;width:2;height:245" coordorigin="4212,5630" coordsize="0,245" path="m4212,5875l4212,5630e" filled="f" stroked="t" strokeweight=".72pt" strokecolor="#6B186B">
                <v:path arrowok="t"/>
              </v:shape>
            </v:group>
            <v:group style="position:absolute;left:4162;top:5846;width:382;height:2" coordorigin="4162,5846" coordsize="382,2">
              <v:shape style="position:absolute;left:4162;top:5846;width:382;height:2" coordorigin="4162,5846" coordsize="382,0" path="m4162,5846l4543,5846e" filled="f" stroked="t" strokeweight=".36pt" strokecolor="#9C039C">
                <v:path arrowok="t"/>
              </v:shape>
            </v:group>
            <v:group style="position:absolute;left:4478;top:5846;width:785;height:2" coordorigin="4478,5846" coordsize="785,2">
              <v:shape style="position:absolute;left:4478;top:5846;width:785;height:2" coordorigin="4478,5846" coordsize="785,0" path="m4478,5846l5263,5846e" filled="f" stroked="t" strokeweight=".36pt" strokecolor="#0C0C34">
                <v:path arrowok="t"/>
              </v:shape>
            </v:group>
            <v:group style="position:absolute;left:4874;top:5630;width:2;height:245" coordorigin="4874,5630" coordsize="2,245">
              <v:shape style="position:absolute;left:4874;top:5630;width:2;height:245" coordorigin="4874,5630" coordsize="0,245" path="m4874,5875l4874,5630e" filled="f" stroked="t" strokeweight="1.08pt" strokecolor="#131344">
                <v:path arrowok="t"/>
              </v:shape>
            </v:group>
            <v:group style="position:absolute;left:5198;top:5850;width:2642;height:2" coordorigin="5198,5850" coordsize="2642,2">
              <v:shape style="position:absolute;left:5198;top:5850;width:2642;height:2" coordorigin="5198,5850" coordsize="2642,0" path="m5198,5850l7841,5850e" filled="f" stroked="t" strokeweight=".36pt" strokecolor="#080808">
                <v:path arrowok="t"/>
              </v:shape>
            </v:group>
            <v:group style="position:absolute;left:11527;top:5850;width:2182;height:2" coordorigin="11527,5850" coordsize="2182,2">
              <v:shape style="position:absolute;left:11527;top:5850;width:2182;height:2" coordorigin="11527,5850" coordsize="2182,0" path="m11527,5850l13709,5850e" filled="f" stroked="t" strokeweight=".36pt" strokecolor="#000000">
                <v:path arrowok="t"/>
              </v:shape>
            </v:group>
            <v:group style="position:absolute;left:13349;top:5659;width:2;height:187" coordorigin="13349,5659" coordsize="2,187">
              <v:shape style="position:absolute;left:13349;top:5659;width:2;height:187" coordorigin="13349,5659" coordsize="0,187" path="m13349,5846l13349,5659e" filled="f" stroked="t" strokeweight=".36pt" strokecolor="#000000">
                <v:path arrowok="t"/>
              </v:shape>
            </v:group>
            <v:group style="position:absolute;left:13644;top:5850;width:497;height:2" coordorigin="13644,5850" coordsize="497,2">
              <v:shape style="position:absolute;left:13644;top:5850;width:497;height:2" coordorigin="13644,5850" coordsize="497,0" path="m13644,5850l14141,5850e" filled="f" stroked="t" strokeweight=".36pt" strokecolor="#131313">
                <v:path arrowok="t"/>
              </v:shape>
            </v:group>
            <v:group style="position:absolute;left:850;top:6005;width:6991;height:2" coordorigin="850,6005" coordsize="6991,2">
              <v:shape style="position:absolute;left:850;top:6005;width:6991;height:2" coordorigin="850,6005" coordsize="6991,0" path="m850,6005l7841,6005e" filled="f" stroked="t" strokeweight=".72pt" strokecolor="#383838">
                <v:path arrowok="t"/>
              </v:shape>
            </v:group>
            <v:group style="position:absolute;left:2884;top:5796;width:2;height:259" coordorigin="2884,5796" coordsize="2,259">
              <v:shape style="position:absolute;left:2884;top:5796;width:2;height:259" coordorigin="2884,5796" coordsize="0,259" path="m2884,6055l2884,5796e" filled="f" stroked="t" strokeweight=".36pt" strokecolor="#3F133F">
                <v:path arrowok="t"/>
              </v:shape>
            </v:group>
            <v:group style="position:absolute;left:4874;top:5796;width:2;height:259" coordorigin="4874,5796" coordsize="2,259">
              <v:shape style="position:absolute;left:4874;top:5796;width:2;height:259" coordorigin="4874,5796" coordsize="0,259" path="m4874,6055l4874,5796e" filled="f" stroked="t" strokeweight="1.44pt" strokecolor="#131360">
                <v:path arrowok="t"/>
              </v:shape>
            </v:group>
            <v:group style="position:absolute;left:11527;top:6005;width:2614;height:2" coordorigin="11527,6005" coordsize="2614,2">
              <v:shape style="position:absolute;left:11527;top:6005;width:2614;height:2" coordorigin="11527,6005" coordsize="2614,0" path="m11527,6005l14141,6005e" filled="f" stroked="t" strokeweight=".72pt" strokecolor="#383838">
                <v:path arrowok="t"/>
              </v:shape>
            </v:group>
            <v:group style="position:absolute;left:13349;top:5825;width:2;height:202" coordorigin="13349,5825" coordsize="2,202">
              <v:shape style="position:absolute;left:13349;top:5825;width:2;height:202" coordorigin="13349,5825" coordsize="0,202" path="m13349,6026l13349,5825e" filled="f" stroked="t" strokeweight=".36pt" strokecolor="#232323">
                <v:path arrowok="t"/>
              </v:shape>
            </v:group>
            <v:group style="position:absolute;left:850;top:6170;width:1210;height:2" coordorigin="850,6170" coordsize="1210,2">
              <v:shape style="position:absolute;left:850;top:6170;width:1210;height:2" coordorigin="850,6170" coordsize="1210,0" path="m850,6170l2059,6170e" filled="f" stroked="t" strokeweight=".72pt" strokecolor="#343434">
                <v:path arrowok="t"/>
              </v:shape>
            </v:group>
            <v:group style="position:absolute;left:1994;top:6170;width:245;height:2" coordorigin="1994,6170" coordsize="245,2">
              <v:shape style="position:absolute;left:1994;top:6170;width:245;height:2" coordorigin="1994,6170" coordsize="245,0" path="m1994,6170l2239,6170e" filled="f" stroked="t" strokeweight=".72pt" strokecolor="#541F1F">
                <v:path arrowok="t"/>
              </v:shape>
            </v:group>
            <v:group style="position:absolute;left:2221;top:5983;width:2;height:216" coordorigin="2221,5983" coordsize="2,216">
              <v:shape style="position:absolute;left:2221;top:5983;width:2;height:216" coordorigin="2221,5983" coordsize="0,216" path="m2221,6199l2221,5983e" filled="f" stroked="t" strokeweight=".72pt" strokecolor="#440C0C">
                <v:path arrowok="t"/>
              </v:shape>
            </v:group>
            <v:group style="position:absolute;left:2167;top:6181;width:274;height:2" coordorigin="2167,6181" coordsize="274,2">
              <v:shape style="position:absolute;left:2167;top:6181;width:274;height:2" coordorigin="2167,6181" coordsize="274,0" path="m2167,6181l2441,6181e" filled="f" stroked="t" strokeweight="1.08pt" strokecolor="#641818">
                <v:path arrowok="t"/>
              </v:shape>
            </v:group>
            <v:group style="position:absolute;left:11238;top:6170;width:2903;height:2" coordorigin="11238,6170" coordsize="2903,2">
              <v:shape style="position:absolute;left:11238;top:6170;width:2903;height:2" coordorigin="11238,6170" coordsize="2903,0" path="m11238,6170l14141,6170e" filled="f" stroked="t" strokeweight=".72pt" strokecolor="#343434">
                <v:path arrowok="t"/>
              </v:shape>
            </v:group>
            <v:group style="position:absolute;left:2376;top:6170;width:8318;height:2" coordorigin="2376,6170" coordsize="8318,2">
              <v:shape style="position:absolute;left:2376;top:6170;width:8318;height:2" coordorigin="2376,6170" coordsize="8318,0" path="m2376,6170l10694,6170e" filled="f" stroked="t" strokeweight=".72pt" strokecolor="#343434">
                <v:path arrowok="t"/>
              </v:shape>
            </v:group>
            <v:group style="position:absolute;left:2884;top:5983;width:2;height:209" coordorigin="2884,5983" coordsize="2,209">
              <v:shape style="position:absolute;left:2884;top:5983;width:2;height:209" coordorigin="2884,5983" coordsize="0,209" path="m2884,6192l2884,5983e" filled="f" stroked="t" strokeweight=".72pt" strokecolor="#5B235B">
                <v:path arrowok="t"/>
              </v:shape>
            </v:group>
            <v:group style="position:absolute;left:4212;top:5983;width:2;height:216" coordorigin="4212,5983" coordsize="2,216">
              <v:shape style="position:absolute;left:4212;top:5983;width:2;height:216" coordorigin="4212,5983" coordsize="0,216" path="m4212,6199l4212,5983e" filled="f" stroked="t" strokeweight=".72pt" strokecolor="#188318">
                <v:path arrowok="t"/>
              </v:shape>
            </v:group>
            <v:group style="position:absolute;left:4874;top:5983;width:2;height:209" coordorigin="4874,5983" coordsize="2,209">
              <v:shape style="position:absolute;left:4874;top:5983;width:2;height:209" coordorigin="4874,5983" coordsize="0,209" path="m4874,6192l4874,5983e" filled="f" stroked="t" strokeweight=".72pt" strokecolor="#1C1C1C">
                <v:path arrowok="t"/>
              </v:shape>
            </v:group>
            <v:group style="position:absolute;left:13349;top:6012;width:2;height:360" coordorigin="13349,6012" coordsize="2,360">
              <v:shape style="position:absolute;left:13349;top:6012;width:2;height:360" coordorigin="13349,6012" coordsize="0,360" path="m13349,6372l13349,6012e" filled="f" stroked="t" strokeweight=".36pt" strokecolor="#3B3B3B">
                <v:path arrowok="t"/>
              </v:shape>
            </v:group>
            <v:group style="position:absolute;left:850;top:6336;width:13291;height:2" coordorigin="850,6336" coordsize="13291,2">
              <v:shape style="position:absolute;left:850;top:6336;width:13291;height:2" coordorigin="850,6336" coordsize="13291,0" path="m850,6336l14141,6336e" filled="f" stroked="t" strokeweight=".72pt" strokecolor="#2F2F2F">
                <v:path arrowok="t"/>
              </v:shape>
            </v:group>
            <v:group style="position:absolute;left:2203;top:6134;width:2;height:209" coordorigin="2203,6134" coordsize="2,209">
              <v:shape style="position:absolute;left:2203;top:6134;width:2;height:209" coordorigin="2203,6134" coordsize="0,209" path="m2203,6343l2203,6134e" filled="f" stroked="t" strokeweight="1.8pt" strokecolor="#701313">
                <v:path arrowok="t"/>
              </v:shape>
            </v:group>
            <v:group style="position:absolute;left:2884;top:6113;width:2;height:720" coordorigin="2884,6113" coordsize="2,720">
              <v:shape style="position:absolute;left:2884;top:6113;width:2;height:720" coordorigin="2884,6113" coordsize="0,720" path="m2884,6833l2884,6113e" filled="f" stroked="t" strokeweight=".36pt" strokecolor="#0F0303">
                <v:path arrowok="t"/>
              </v:shape>
            </v:group>
            <v:group style="position:absolute;left:4198;top:6106;width:2;height:295" coordorigin="4198,6106" coordsize="2,295">
              <v:shape style="position:absolute;left:4198;top:6106;width:2;height:295" coordorigin="4198,6106" coordsize="0,295" path="m4198,6401l4198,6106e" filled="f" stroked="t" strokeweight="1.8pt" strokecolor="#1CB31C">
                <v:path arrowok="t"/>
              </v:shape>
            </v:group>
            <v:group style="position:absolute;left:4874;top:6113;width:2;height:288" coordorigin="4874,6113" coordsize="2,288">
              <v:shape style="position:absolute;left:4874;top:6113;width:2;height:288" coordorigin="4874,6113" coordsize="0,288" path="m4874,6401l4874,6113e" filled="f" stroked="t" strokeweight=".72pt" strokecolor="#3F183F">
                <v:path arrowok="t"/>
              </v:shape>
            </v:group>
            <v:group style="position:absolute;left:8179;top:6134;width:2;height:1663" coordorigin="8179,6134" coordsize="2,1663">
              <v:shape style="position:absolute;left:8179;top:6134;width:2;height:1663" coordorigin="8179,6134" coordsize="0,1663" path="m8179,7798l8179,6134e" filled="f" stroked="t" strokeweight=".72pt" strokecolor="#28282B">
                <v:path arrowok="t"/>
              </v:shape>
            </v:group>
            <v:group style="position:absolute;left:8842;top:6134;width:2;height:1836" coordorigin="8842,6134" coordsize="2,1836">
              <v:shape style="position:absolute;left:8842;top:6134;width:2;height:1836" coordorigin="8842,6134" coordsize="0,1836" path="m8842,7970l8842,6134e" filled="f" stroked="t" strokeweight=".72pt" strokecolor="#1C1C1C">
                <v:path arrowok="t"/>
              </v:shape>
            </v:group>
            <v:group style="position:absolute;left:9504;top:6134;width:2;height:2146" coordorigin="9504,6134" coordsize="2,2146">
              <v:shape style="position:absolute;left:9504;top:6134;width:2;height:2146" coordorigin="9504,6134" coordsize="0,2146" path="m9504,8280l9504,6134e" filled="f" stroked="t" strokeweight=".72pt" strokecolor="#1C1C1C">
                <v:path arrowok="t"/>
              </v:shape>
            </v:group>
            <v:group style="position:absolute;left:10282;top:6142;width:2;height:1145" coordorigin="10282,6142" coordsize="2,1145">
              <v:shape style="position:absolute;left:10282;top:6142;width:2;height:1145" coordorigin="10282,6142" coordsize="0,1145" path="m10282,7286l10282,6142e" filled="f" stroked="t" strokeweight=".36pt" strokecolor="#282828">
                <v:path arrowok="t"/>
              </v:shape>
            </v:group>
            <v:group style="position:absolute;left:10829;top:6320;width:2;height:2464" coordorigin="10829,6320" coordsize="2,2464">
              <v:shape style="position:absolute;left:10829;top:6320;width:2;height:2464" coordorigin="10829,6320" coordsize="0,2464" path="m10829,8784l10829,6320e" filled="f" stroked="t" strokeweight=".72pt" strokecolor="#28282B">
                <v:path arrowok="t"/>
              </v:shape>
            </v:group>
            <v:group style="position:absolute;left:11484;top:6134;width:2;height:1303" coordorigin="11484,6134" coordsize="2,1303">
              <v:shape style="position:absolute;left:11484;top:6134;width:2;height:1303" coordorigin="11484,6134" coordsize="0,1303" path="m11484,7438l11484,6134e" filled="f" stroked="t" strokeweight=".72pt" strokecolor="#232323">
                <v:path arrowok="t"/>
              </v:shape>
            </v:group>
            <v:group style="position:absolute;left:850;top:6487;width:3391;height:2" coordorigin="850,6487" coordsize="3391,2">
              <v:shape style="position:absolute;left:850;top:6487;width:3391;height:2" coordorigin="850,6487" coordsize="3391,0" path="m850,6487l4241,6487e" filled="f" stroked="t" strokeweight=".72pt" strokecolor="#1C1C1C">
                <v:path arrowok="t"/>
              </v:shape>
            </v:group>
            <v:group style="position:absolute;left:2221;top:6329;width:2;height:835" coordorigin="2221,6329" coordsize="2,835">
              <v:shape style="position:absolute;left:2221;top:6329;width:2;height:835" coordorigin="2221,6329" coordsize="0,835" path="m2221,7164l2221,6329e" filled="f" stroked="t" strokeweight=".36pt" strokecolor="#080808">
                <v:path arrowok="t"/>
              </v:shape>
            </v:group>
            <v:group style="position:absolute;left:4212;top:6329;width:2;height:662" coordorigin="4212,6329" coordsize="2,662">
              <v:shape style="position:absolute;left:4212;top:6329;width:2;height:662" coordorigin="4212,6329" coordsize="0,662" path="m4212,6991l4212,6329e" filled="f" stroked="t" strokeweight=".72pt" strokecolor="#232B2B">
                <v:path arrowok="t"/>
              </v:shape>
            </v:group>
            <v:group style="position:absolute;left:4162;top:6487;width:756;height:2" coordorigin="4162,6487" coordsize="756,2">
              <v:shape style="position:absolute;left:4162;top:6487;width:756;height:2" coordorigin="4162,6487" coordsize="756,0" path="m4162,6487l4918,6487e" filled="f" stroked="t" strokeweight=".72pt" strokecolor="#3F343F">
                <v:path arrowok="t"/>
              </v:shape>
            </v:group>
            <v:group style="position:absolute;left:4867;top:6329;width:2;height:166" coordorigin="4867,6329" coordsize="2,166">
              <v:shape style="position:absolute;left:4867;top:6329;width:2;height:166" coordorigin="4867,6329" coordsize="0,166" path="m4867,6494l4867,6329e" filled="f" stroked="t" strokeweight="3.6pt" strokecolor="#D808D8">
                <v:path arrowok="t"/>
              </v:shape>
            </v:group>
            <v:group style="position:absolute;left:4817;top:6487;width:446;height:2" coordorigin="4817,6487" coordsize="446,2">
              <v:shape style="position:absolute;left:4817;top:6487;width:446;height:2" coordorigin="4817,6487" coordsize="446,0" path="m4817,6487l5263,6487e" filled="f" stroked="t" strokeweight=".72pt" strokecolor="#6B136B">
                <v:path arrowok="t"/>
              </v:shape>
            </v:group>
            <v:group style="position:absolute;left:5198;top:6487;width:8942;height:2" coordorigin="5198,6487" coordsize="8942,2">
              <v:shape style="position:absolute;left:5198;top:6487;width:8942;height:2" coordorigin="5198,6487" coordsize="8942,0" path="m5198,6487l14141,6487e" filled="f" stroked="t" strokeweight=".72pt" strokecolor="#1C1C1C">
                <v:path arrowok="t"/>
              </v:shape>
            </v:group>
            <v:group style="position:absolute;left:13349;top:6358;width:2;height:929" coordorigin="13349,6358" coordsize="2,929">
              <v:shape style="position:absolute;left:13349;top:6358;width:2;height:929" coordorigin="13349,6358" coordsize="0,929" path="m13349,7286l13349,6358e" filled="f" stroked="t" strokeweight=".36pt" strokecolor="#232323">
                <v:path arrowok="t"/>
              </v:shape>
            </v:group>
            <v:group style="position:absolute;left:850;top:6653;width:3694;height:2" coordorigin="850,6653" coordsize="3694,2">
              <v:shape style="position:absolute;left:850;top:6653;width:3694;height:2" coordorigin="850,6653" coordsize="3694,0" path="m850,6653l4543,6653e" filled="f" stroked="t" strokeweight=".72pt" strokecolor="#1F1C1F">
                <v:path arrowok="t"/>
              </v:shape>
            </v:group>
            <v:group style="position:absolute;left:1555;top:6437;width:2;height:245" coordorigin="1555,6437" coordsize="2,245">
              <v:shape style="position:absolute;left:1555;top:6437;width:2;height:245" coordorigin="1555,6437" coordsize="0,245" path="m1555,6682l1555,6437e" filled="f" stroked="t" strokeweight=".72pt" strokecolor="#285454">
                <v:path arrowok="t"/>
              </v:shape>
            </v:group>
            <v:group style="position:absolute;left:3550;top:6437;width:2;height:396" coordorigin="3550,6437" coordsize="2,396">
              <v:shape style="position:absolute;left:3550;top:6437;width:2;height:396" coordorigin="3550,6437" coordsize="0,396" path="m3550,6833l3550,6437e" filled="f" stroked="t" strokeweight=".72pt" strokecolor="#4B2F4B">
                <v:path arrowok="t"/>
              </v:shape>
            </v:group>
            <v:group style="position:absolute;left:4478;top:6653;width:425;height:2" coordorigin="4478,6653" coordsize="425,2">
              <v:shape style="position:absolute;left:4478;top:6653;width:425;height:2" coordorigin="4478,6653" coordsize="425,0" path="m4478,6653l4903,6653e" filled="f" stroked="t" strokeweight=".72pt" strokecolor="#136413">
                <v:path arrowok="t"/>
              </v:shape>
            </v:group>
            <v:group style="position:absolute;left:4867;top:6430;width:2;height:252" coordorigin="4867,6430" coordsize="2,252">
              <v:shape style="position:absolute;left:4867;top:6430;width:2;height:252" coordorigin="4867,6430" coordsize="0,252" path="m4867,6682l4867,6430e" filled="f" stroked="t" strokeweight="1.8pt" strokecolor="#933B93">
                <v:path arrowok="t"/>
              </v:shape>
            </v:group>
            <v:group style="position:absolute;left:4831;top:6653;width:9310;height:2" coordorigin="4831,6653" coordsize="9310,2">
              <v:shape style="position:absolute;left:4831;top:6653;width:9310;height:2" coordorigin="4831,6653" coordsize="9310,0" path="m4831,6653l14141,6653e" filled="f" stroked="t" strokeweight=".72pt" strokecolor="#1C1C1C">
                <v:path arrowok="t"/>
              </v:shape>
            </v:group>
            <v:group style="position:absolute;left:850;top:6804;width:5371;height:2" coordorigin="850,6804" coordsize="5371,2">
              <v:shape style="position:absolute;left:850;top:6804;width:5371;height:2" coordorigin="850,6804" coordsize="5371,0" path="m850,6804l6221,6804e" filled="f" stroked="t" strokeweight=".72pt" strokecolor="#2F3434">
                <v:path arrowok="t"/>
              </v:shape>
            </v:group>
            <v:group style="position:absolute;left:1555;top:6602;width:2;height:1519" coordorigin="1555,6602" coordsize="2,1519">
              <v:shape style="position:absolute;left:1555;top:6602;width:2;height:1519" coordorigin="1555,6602" coordsize="0,1519" path="m1555,8122l1555,6602e" filled="f" stroked="t" strokeweight=".72pt" strokecolor="#2F343B">
                <v:path arrowok="t"/>
              </v:shape>
            </v:group>
            <v:group style="position:absolute;left:4867;top:6646;width:2;height:166" coordorigin="4867,6646" coordsize="2,166">
              <v:shape style="position:absolute;left:4867;top:6646;width:2;height:166" coordorigin="4867,6646" coordsize="0,166" path="m4867,6811l4867,6646e" filled="f" stroked="t" strokeweight="2.52pt" strokecolor="#13BF13">
                <v:path arrowok="t"/>
              </v:shape>
            </v:group>
            <v:group style="position:absolute;left:6188;top:6646;width:2;height:331" coordorigin="6188,6646" coordsize="2,331">
              <v:shape style="position:absolute;left:6188;top:6646;width:2;height:331" coordorigin="6188,6646" coordsize="0,331" path="m6188,6977l6188,6646e" filled="f" stroked="t" strokeweight="1.44pt" strokecolor="#1F1F60">
                <v:path arrowok="t"/>
              </v:shape>
            </v:group>
            <v:group style="position:absolute;left:6127;top:6804;width:346;height:2" coordorigin="6127,6804" coordsize="346,2">
              <v:shape style="position:absolute;left:6127;top:6804;width:346;height:2" coordorigin="6127,6804" coordsize="346,0" path="m6127,6804l6473,6804e" filled="f" stroked="t" strokeweight=".72pt" strokecolor="#1C1C4F">
                <v:path arrowok="t"/>
              </v:shape>
            </v:group>
            <v:group style="position:absolute;left:6408;top:6804;width:7733;height:2" coordorigin="6408,6804" coordsize="7733,2">
              <v:shape style="position:absolute;left:6408;top:6804;width:7733;height:2" coordorigin="6408,6804" coordsize="7733,0" path="m6408,6804l14141,6804e" filled="f" stroked="t" strokeweight=".72pt" strokecolor="#2F2F2F">
                <v:path arrowok="t"/>
              </v:shape>
            </v:group>
            <v:group style="position:absolute;left:850;top:6970;width:13291;height:2" coordorigin="850,6970" coordsize="13291,2">
              <v:shape style="position:absolute;left:850;top:6970;width:13291;height:2" coordorigin="850,6970" coordsize="13291,0" path="m850,6970l14141,6970e" filled="f" stroked="t" strokeweight=".72pt" strokecolor="#2F3434">
                <v:path arrowok="t"/>
              </v:shape>
            </v:group>
            <v:group style="position:absolute;left:2873;top:6797;width:2;height:180" coordorigin="2873,6797" coordsize="2,180">
              <v:shape style="position:absolute;left:2873;top:6797;width:2;height:180" coordorigin="2873,6797" coordsize="0,180" path="m2873,6977l2873,6797e" filled="f" stroked="t" strokeweight="2.52pt" strokecolor="#6B1818">
                <v:path arrowok="t"/>
              </v:shape>
            </v:group>
            <v:group style="position:absolute;left:3550;top:6761;width:2;height:403" coordorigin="3550,6761" coordsize="2,403">
              <v:shape style="position:absolute;left:3550;top:6761;width:2;height:403" coordorigin="3550,6761" coordsize="0,403" path="m3550,7164l3550,6761e" filled="f" stroked="t" strokeweight=".72pt" strokecolor="#2F2F2F">
                <v:path arrowok="t"/>
              </v:shape>
            </v:group>
            <v:group style="position:absolute;left:4874;top:6761;width:2;height:230" coordorigin="4874,6761" coordsize="2,230">
              <v:shape style="position:absolute;left:4874;top:6761;width:2;height:230" coordorigin="4874,6761" coordsize="0,230" path="m4874,6991l4874,6761e" filled="f" stroked="t" strokeweight=".72pt" strokecolor="#1C1C1C">
                <v:path arrowok="t"/>
              </v:shape>
            </v:group>
            <v:group style="position:absolute;left:2884;top:6919;width:2;height:734" coordorigin="2884,6919" coordsize="2,734">
              <v:shape style="position:absolute;left:2884;top:6919;width:2;height:734" coordorigin="2884,6919" coordsize="0,734" path="m2884,7654l2884,6919e" filled="f" stroked="t" strokeweight=".36pt" strokecolor="#130C0C">
                <v:path arrowok="t"/>
              </v:shape>
            </v:group>
            <v:group style="position:absolute;left:4212;top:6919;width:2;height:396" coordorigin="4212,6919" coordsize="2,396">
              <v:shape style="position:absolute;left:4212;top:6919;width:2;height:396" coordorigin="4212,6919" coordsize="0,396" path="m4212,7315l4212,6919e" filled="f" stroked="t" strokeweight=".72pt" strokecolor="#442344">
                <v:path arrowok="t"/>
              </v:shape>
            </v:group>
            <v:group style="position:absolute;left:4874;top:6919;width:2;height:245" coordorigin="4874,6919" coordsize="2,245">
              <v:shape style="position:absolute;left:4874;top:6919;width:2;height:245" coordorigin="4874,6919" coordsize="0,245" path="m4874,7164l4874,6919e" filled="f" stroked="t" strokeweight=".72pt" strokecolor="#183434">
                <v:path arrowok="t"/>
              </v:shape>
            </v:group>
            <v:group style="position:absolute;left:5047;top:7135;width:540;height:2" coordorigin="5047,7135" coordsize="540,2">
              <v:shape style="position:absolute;left:5047;top:7135;width:540;height:2" coordorigin="5047,7135" coordsize="540,0" path="m5047,7135l5587,7135e" filled="f" stroked="t" strokeweight=".72pt" strokecolor="#2B5B2F">
                <v:path arrowok="t"/>
              </v:shape>
            </v:group>
            <v:group style="position:absolute;left:850;top:7135;width:13291;height:2" coordorigin="850,7135" coordsize="13291,2">
              <v:shape style="position:absolute;left:850;top:7135;width:13291;height:2" coordorigin="850,7135" coordsize="13291,0" path="m850,7135l14141,7135e" filled="f" stroked="t" strokeweight=".72pt" strokecolor="#343838">
                <v:path arrowok="t"/>
              </v:shape>
            </v:group>
            <v:group style="position:absolute;left:850;top:7290;width:1210;height:2" coordorigin="850,7290" coordsize="1210,2">
              <v:shape style="position:absolute;left:850;top:7290;width:1210;height:2" coordorigin="850,7290" coordsize="1210,0" path="m850,7290l2059,7290e" filled="f" stroked="t" strokeweight=".36pt" strokecolor="#03030C">
                <v:path arrowok="t"/>
              </v:shape>
            </v:group>
            <v:group style="position:absolute;left:1994;top:7294;width:446;height:2" coordorigin="1994,7294" coordsize="446,2">
              <v:shape style="position:absolute;left:1994;top:7294;width:446;height:2" coordorigin="1994,7294" coordsize="446,0" path="m1994,7294l2441,7294e" filled="f" stroked="t" strokeweight=".36pt" strokecolor="#182B2B">
                <v:path arrowok="t"/>
              </v:shape>
            </v:group>
            <v:group style="position:absolute;left:2221;top:7085;width:2;height:230" coordorigin="2221,7085" coordsize="2,230">
              <v:shape style="position:absolute;left:2221;top:7085;width:2;height:230" coordorigin="2221,7085" coordsize="0,230" path="m2221,7315l2221,7085e" filled="f" stroked="t" strokeweight=".36pt" strokecolor="#0C2B2B">
                <v:path arrowok="t"/>
              </v:shape>
            </v:group>
            <v:group style="position:absolute;left:2376;top:7290;width:842;height:2" coordorigin="2376,7290" coordsize="842,2">
              <v:shape style="position:absolute;left:2376;top:7290;width:842;height:2" coordorigin="2376,7290" coordsize="842,0" path="m2376,7290l3218,7290e" filled="f" stroked="t" strokeweight=".36pt" strokecolor="#030303">
                <v:path arrowok="t"/>
              </v:shape>
            </v:group>
            <v:group style="position:absolute;left:3154;top:7290;width:641;height:2" coordorigin="3154,7290" coordsize="641,2">
              <v:shape style="position:absolute;left:3154;top:7290;width:641;height:2" coordorigin="3154,7290" coordsize="641,0" path="m3154,7290l3794,7290e" filled="f" stroked="t" strokeweight=".36pt" strokecolor="#2B0C0C">
                <v:path arrowok="t"/>
              </v:shape>
            </v:group>
            <v:group style="position:absolute;left:3550;top:7085;width:2;height:230" coordorigin="3550,7085" coordsize="2,230">
              <v:shape style="position:absolute;left:3550;top:7085;width:2;height:230" coordorigin="3550,7085" coordsize="0,230" path="m3550,7315l3550,7085e" filled="f" stroked="t" strokeweight="1.08pt" strokecolor="#4B2323">
                <v:path arrowok="t"/>
              </v:shape>
            </v:group>
            <v:group style="position:absolute;left:3730;top:7290;width:511;height:2" coordorigin="3730,7290" coordsize="511,2">
              <v:shape style="position:absolute;left:3730;top:7290;width:511;height:2" coordorigin="3730,7290" coordsize="511,0" path="m3730,7290l4241,7290e" filled="f" stroked="t" strokeweight=".36pt" strokecolor="#000000">
                <v:path arrowok="t"/>
              </v:shape>
            </v:group>
            <v:group style="position:absolute;left:4162;top:7290;width:382;height:2" coordorigin="4162,7290" coordsize="382,2">
              <v:shape style="position:absolute;left:4162;top:7290;width:382;height:2" coordorigin="4162,7290" coordsize="382,0" path="m4162,7290l4543,7290e" filled="f" stroked="t" strokeweight=".36pt" strokecolor="#1F131F">
                <v:path arrowok="t"/>
              </v:shape>
            </v:group>
            <v:group style="position:absolute;left:4478;top:7294;width:266;height:2" coordorigin="4478,7294" coordsize="266,2">
              <v:shape style="position:absolute;left:4478;top:7294;width:266;height:2" coordorigin="4478,7294" coordsize="266,0" path="m4478,7294l4745,7294e" filled="f" stroked="t" strokeweight=".72pt" strokecolor="#3F2B3F">
                <v:path arrowok="t"/>
              </v:shape>
            </v:group>
            <v:group style="position:absolute;left:4680;top:7290;width:583;height:2" coordorigin="4680,7290" coordsize="583,2">
              <v:shape style="position:absolute;left:4680;top:7290;width:583;height:2" coordorigin="4680,7290" coordsize="583,0" path="m4680,7290l5263,7290e" filled="f" stroked="t" strokeweight=".36pt" strokecolor="#080808">
                <v:path arrowok="t"/>
              </v:shape>
            </v:group>
            <v:group style="position:absolute;left:4874;top:7085;width:2;height:886" coordorigin="4874,7085" coordsize="2,886">
              <v:shape style="position:absolute;left:4874;top:7085;width:2;height:886" coordorigin="4874,7085" coordsize="0,886" path="m4874,7970l4874,7085e" filled="f" stroked="t" strokeweight=".72pt" strokecolor="#341828">
                <v:path arrowok="t"/>
              </v:shape>
            </v:group>
            <v:group style="position:absolute;left:5198;top:7294;width:382;height:2" coordorigin="5198,7294" coordsize="382,2">
              <v:shape style="position:absolute;left:5198;top:7294;width:382;height:2" coordorigin="5198,7294" coordsize="382,0" path="m5198,7294l5580,7294e" filled="f" stroked="t" strokeweight=".72pt" strokecolor="#283838">
                <v:path arrowok="t"/>
              </v:shape>
            </v:group>
            <v:group style="position:absolute;left:5501;top:7294;width:720;height:2" coordorigin="5501,7294" coordsize="720,2">
              <v:shape style="position:absolute;left:5501;top:7294;width:720;height:2" coordorigin="5501,7294" coordsize="720,0" path="m5501,7294l6221,7294e" filled="f" stroked="t" strokeweight=".36pt" strokecolor="#543F54">
                <v:path arrowok="t"/>
              </v:shape>
            </v:group>
            <v:group style="position:absolute;left:6178;top:7128;width:2;height:187" coordorigin="6178,7128" coordsize="2,187">
              <v:shape style="position:absolute;left:6178;top:7128;width:2;height:187" coordorigin="6178,7128" coordsize="0,187" path="m6178,7315l6178,7128e" filled="f" stroked="t" strokeweight="2.16pt" strokecolor="#C318C3">
                <v:path arrowok="t"/>
              </v:shape>
            </v:group>
            <v:group style="position:absolute;left:6127;top:7290;width:346;height:2" coordorigin="6127,7290" coordsize="346,2">
              <v:shape style="position:absolute;left:6127;top:7290;width:346;height:2" coordorigin="6127,7290" coordsize="346,0" path="m6127,7290l6473,7290e" filled="f" stroked="t" strokeweight=".72pt" strokecolor="#AC0FAC">
                <v:path arrowok="t"/>
              </v:shape>
            </v:group>
            <v:group style="position:absolute;left:6408;top:7290;width:7733;height:2" coordorigin="6408,7290" coordsize="7733,2">
              <v:shape style="position:absolute;left:6408;top:7290;width:7733;height:2" coordorigin="6408,7290" coordsize="7733,0" path="m6408,7290l14141,7290e" filled="f" stroked="t" strokeweight=".36pt" strokecolor="#030303">
                <v:path arrowok="t"/>
              </v:shape>
            </v:group>
            <v:group style="position:absolute;left:850;top:7456;width:734;height:2" coordorigin="850,7456" coordsize="734,2">
              <v:shape style="position:absolute;left:850;top:7456;width:734;height:2" coordorigin="850,7456" coordsize="734,0" path="m850,7456l1584,7456e" filled="f" stroked="t" strokeweight=".36pt" strokecolor="#0F0F0F">
                <v:path arrowok="t"/>
              </v:shape>
            </v:group>
            <v:group style="position:absolute;left:1498;top:7459;width:288;height:2" coordorigin="1498,7459" coordsize="288,2">
              <v:shape style="position:absolute;left:1498;top:7459;width:288;height:2" coordorigin="1498,7459" coordsize="288,0" path="m1498,7459l1786,7459e" filled="f" stroked="t" strokeweight=".72pt" strokecolor="#383848">
                <v:path arrowok="t"/>
              </v:shape>
            </v:group>
            <v:group style="position:absolute;left:1728;top:7459;width:144;height:2" coordorigin="1728,7459" coordsize="144,2">
              <v:shape style="position:absolute;left:1728;top:7459;width:144;height:2" coordorigin="1728,7459" coordsize="144,0" path="m1728,7459l1872,7459e" filled="f" stroked="t" strokeweight=".36pt" strokecolor="#232323">
                <v:path arrowok="t"/>
              </v:shape>
            </v:group>
            <v:group style="position:absolute;left:1814;top:7456;width:425;height:2" coordorigin="1814,7456" coordsize="425,2">
              <v:shape style="position:absolute;left:1814;top:7456;width:425;height:2" coordorigin="1814,7456" coordsize="425,0" path="m1814,7456l2239,7456e" filled="f" stroked="t" strokeweight=".36pt" strokecolor="#030303">
                <v:path arrowok="t"/>
              </v:shape>
            </v:group>
            <v:group style="position:absolute;left:2218;top:7236;width:2;height:266" coordorigin="2218,7236" coordsize="2,266">
              <v:shape style="position:absolute;left:2218;top:7236;width:2;height:266" coordorigin="2218,7236" coordsize="0,266" path="m2218,7502l2218,7236e" filled="f" stroked="t" strokeweight=".72pt" strokecolor="#134B4B">
                <v:path arrowok="t"/>
              </v:shape>
            </v:group>
            <v:group style="position:absolute;left:2167;top:7459;width:274;height:2" coordorigin="2167,7459" coordsize="274,2">
              <v:shape style="position:absolute;left:2167;top:7459;width:274;height:2" coordorigin="2167,7459" coordsize="274,0" path="m2167,7459l2441,7459e" filled="f" stroked="t" strokeweight=".36pt" strokecolor="#1F2F2F">
                <v:path arrowok="t"/>
              </v:shape>
            </v:group>
            <v:group style="position:absolute;left:2333;top:7459;width:230;height:2" coordorigin="2333,7459" coordsize="230,2">
              <v:shape style="position:absolute;left:2333;top:7459;width:230;height:2" coordorigin="2333,7459" coordsize="230,0" path="m2333,7459l2563,7459e" filled="f" stroked="t" strokeweight=".72pt" strokecolor="#384444">
                <v:path arrowok="t"/>
              </v:shape>
            </v:group>
            <v:group style="position:absolute;left:2455;top:7459;width:194;height:2" coordorigin="2455,7459" coordsize="194,2">
              <v:shape style="position:absolute;left:2455;top:7459;width:194;height:2" coordorigin="2455,7459" coordsize="194,0" path="m2455,7459l2650,7459e" filled="f" stroked="t" strokeweight=".72pt" strokecolor="#2B2B2B">
                <v:path arrowok="t"/>
              </v:shape>
            </v:group>
            <v:group style="position:absolute;left:2592;top:7456;width:1001;height:2" coordorigin="2592,7456" coordsize="1001,2">
              <v:shape style="position:absolute;left:2592;top:7456;width:1001;height:2" coordorigin="2592,7456" coordsize="1001,0" path="m2592,7456l3593,7456e" filled="f" stroked="t" strokeweight=".36pt" strokecolor="#080808">
                <v:path arrowok="t"/>
              </v:shape>
            </v:group>
            <v:group style="position:absolute;left:3550;top:7272;width:2;height:194" coordorigin="3550,7272" coordsize="2,194">
              <v:shape style="position:absolute;left:3550;top:7272;width:2;height:194" coordorigin="3550,7272" coordsize="0,194" path="m3550,7466l3550,7272e" filled="f" stroked="t" strokeweight="2.16pt" strokecolor="#701313">
                <v:path arrowok="t"/>
              </v:shape>
            </v:group>
            <v:group style="position:absolute;left:3492;top:7459;width:504;height:2" coordorigin="3492,7459" coordsize="504,2">
              <v:shape style="position:absolute;left:3492;top:7459;width:504;height:2" coordorigin="3492,7459" coordsize="504,0" path="m3492,7459l3996,7459e" filled="f" stroked="t" strokeweight=".72pt" strokecolor="#342B2B">
                <v:path arrowok="t"/>
              </v:shape>
            </v:group>
            <v:group style="position:absolute;left:3931;top:7456;width:612;height:2" coordorigin="3931,7456" coordsize="612,2">
              <v:shape style="position:absolute;left:3931;top:7456;width:612;height:2" coordorigin="3931,7456" coordsize="612,0" path="m3931,7456l4543,7456e" filled="f" stroked="t" strokeweight=".36pt" strokecolor="#0F0F0F">
                <v:path arrowok="t"/>
              </v:shape>
            </v:group>
            <v:group style="position:absolute;left:4212;top:7236;width:2;height:418" coordorigin="4212,7236" coordsize="2,418">
              <v:shape style="position:absolute;left:4212;top:7236;width:2;height:418" coordorigin="4212,7236" coordsize="0,418" path="m4212,7654l4212,7236e" filled="f" stroked="t" strokeweight=".72pt" strokecolor="#2F1F1F">
                <v:path arrowok="t"/>
              </v:shape>
            </v:group>
            <v:group style="position:absolute;left:4478;top:7459;width:785;height:2" coordorigin="4478,7459" coordsize="785,2">
              <v:shape style="position:absolute;left:4478;top:7459;width:785;height:2" coordorigin="4478,7459" coordsize="785,0" path="m4478,7459l5263,7459e" filled="f" stroked="t" strokeweight=".36pt" strokecolor="#341C34">
                <v:path arrowok="t"/>
              </v:shape>
            </v:group>
            <v:group style="position:absolute;left:5198;top:7456;width:382;height:2" coordorigin="5198,7456" coordsize="382,2">
              <v:shape style="position:absolute;left:5198;top:7456;width:382;height:2" coordorigin="5198,7456" coordsize="382,0" path="m5198,7456l5580,7456e" filled="f" stroked="t" strokeweight=".36pt" strokecolor="#0F1313">
                <v:path arrowok="t"/>
              </v:shape>
            </v:group>
            <v:group style="position:absolute;left:5501;top:7459;width:288;height:2" coordorigin="5501,7459" coordsize="288,2">
              <v:shape style="position:absolute;left:5501;top:7459;width:288;height:2" coordorigin="5501,7459" coordsize="288,0" path="m5501,7459l5789,7459e" filled="f" stroked="t" strokeweight=".72pt" strokecolor="#2F4444">
                <v:path arrowok="t"/>
              </v:shape>
            </v:group>
            <v:group style="position:absolute;left:5623;top:7459;width:850;height:2" coordorigin="5623,7459" coordsize="850,2">
              <v:shape style="position:absolute;left:5623;top:7459;width:850;height:2" coordorigin="5623,7459" coordsize="850,0" path="m5623,7459l6473,7459e" filled="f" stroked="t" strokeweight=".72pt" strokecolor="#2B602F">
                <v:path arrowok="t"/>
              </v:shape>
            </v:group>
            <v:group style="position:absolute;left:6178;top:7243;width:2;height:259" coordorigin="6178,7243" coordsize="2,259">
              <v:shape style="position:absolute;left:6178;top:7243;width:2;height:259" coordorigin="6178,7243" coordsize="0,259" path="m6178,7502l6178,7243e" filled="f" stroked="t" strokeweight="3.24pt" strokecolor="#AC4BAC">
                <v:path arrowok="t"/>
              </v:shape>
            </v:group>
            <v:group style="position:absolute;left:6408;top:7459;width:468;height:2" coordorigin="6408,7459" coordsize="468,2">
              <v:shape style="position:absolute;left:6408;top:7459;width:468;height:2" coordorigin="6408,7459" coordsize="468,0" path="m6408,7459l6876,7459e" filled="f" stroked="t" strokeweight=".72pt" strokecolor="#3B283B">
                <v:path arrowok="t"/>
              </v:shape>
            </v:group>
            <v:group style="position:absolute;left:6797;top:7456;width:4500;height:2" coordorigin="6797,7456" coordsize="4500,2">
              <v:shape style="position:absolute;left:6797;top:7456;width:4500;height:2" coordorigin="6797,7456" coordsize="4500,0" path="m6797,7456l11297,7456e" filled="f" stroked="t" strokeweight=".36pt" strokecolor="#0C0C0C">
                <v:path arrowok="t"/>
              </v:shape>
            </v:group>
            <v:group style="position:absolute;left:7517;top:7236;width:2;height:418" coordorigin="7517,7236" coordsize="2,418">
              <v:shape style="position:absolute;left:7517;top:7236;width:2;height:418" coordorigin="7517,7236" coordsize="0,418" path="m7517,7654l7517,7236e" filled="f" stroked="t" strokeweight="1.08pt" strokecolor="#23234F">
                <v:path arrowok="t"/>
              </v:shape>
            </v:group>
            <v:group style="position:absolute;left:10282;top:7265;width:2;height:209" coordorigin="10282,7265" coordsize="2,209">
              <v:shape style="position:absolute;left:10282;top:7265;width:2;height:209" coordorigin="10282,7265" coordsize="0,209" path="m10282,7474l10282,7265e" filled="f" stroked="t" strokeweight=".36pt" strokecolor="#000000">
                <v:path arrowok="t"/>
              </v:shape>
            </v:group>
            <v:group style="position:absolute;left:13349;top:7265;width:2;height:202" coordorigin="13349,7265" coordsize="2,202">
              <v:shape style="position:absolute;left:13349;top:7265;width:2;height:202" coordorigin="13349,7265" coordsize="0,202" path="m13349,7466l13349,7265e" filled="f" stroked="t" strokeweight=".36pt" strokecolor="#000000">
                <v:path arrowok="t"/>
              </v:shape>
            </v:group>
            <v:group style="position:absolute;left:850;top:7625;width:461;height:2" coordorigin="850,7625" coordsize="461,2">
              <v:shape style="position:absolute;left:850;top:7625;width:461;height:2" coordorigin="850,7625" coordsize="461,0" path="m850,7625l1310,7625e" filled="f" stroked="t" strokeweight=".72pt" strokecolor="#386067">
                <v:path arrowok="t"/>
              </v:shape>
            </v:group>
            <v:group style="position:absolute;left:1202;top:7625;width:10094;height:2" coordorigin="1202,7625" coordsize="10094,2">
              <v:shape style="position:absolute;left:1202;top:7625;width:10094;height:2" coordorigin="1202,7625" coordsize="10094,0" path="m1202,7625l11297,7625e" filled="f" stroked="t" strokeweight=".72pt" strokecolor="#3B3B3B">
                <v:path arrowok="t"/>
              </v:shape>
            </v:group>
            <v:group style="position:absolute;left:2221;top:7423;width:2;height:374" coordorigin="2221,7423" coordsize="2,374">
              <v:shape style="position:absolute;left:2221;top:7423;width:2;height:374" coordorigin="2221,7423" coordsize="0,374" path="m2221,7798l2221,7423e" filled="f" stroked="t" strokeweight=".36pt" strokecolor="#0C0C0C">
                <v:path arrowok="t"/>
              </v:shape>
            </v:group>
            <v:group style="position:absolute;left:3550;top:7423;width:2;height:1022" coordorigin="3550,7423" coordsize="2,1022">
              <v:shape style="position:absolute;left:3550;top:7423;width:2;height:1022" coordorigin="3550,7423" coordsize="0,1022" path="m3550,8446l3550,7423e" filled="f" stroked="t" strokeweight=".72pt" strokecolor="#2F3B3B">
                <v:path arrowok="t"/>
              </v:shape>
            </v:group>
            <v:group style="position:absolute;left:6178;top:7452;width:2;height:180" coordorigin="6178,7452" coordsize="2,180">
              <v:shape style="position:absolute;left:6178;top:7452;width:2;height:180" coordorigin="6178,7452" coordsize="0,180" path="m6178,7632l6178,7452e" filled="f" stroked="t" strokeweight="2.52pt" strokecolor="#18C818">
                <v:path arrowok="t"/>
              </v:shape>
            </v:group>
            <v:group style="position:absolute;left:10282;top:7452;width:2;height:878" coordorigin="10282,7452" coordsize="2,878">
              <v:shape style="position:absolute;left:10282;top:7452;width:2;height:878" coordorigin="10282,7452" coordsize="0,878" path="m10282,8330l10282,7452e" filled="f" stroked="t" strokeweight=".36pt" strokecolor="#1F1F1F">
                <v:path arrowok="t"/>
              </v:shape>
            </v:group>
            <v:group style="position:absolute;left:850;top:7776;width:5364;height:2" coordorigin="850,7776" coordsize="5364,2">
              <v:shape style="position:absolute;left:850;top:7776;width:5364;height:2" coordorigin="850,7776" coordsize="5364,0" path="m850,7776l6214,7776e" filled="f" stroked="t" strokeweight=".72pt" strokecolor="#1C1F23">
                <v:path arrowok="t"/>
              </v:shape>
            </v:group>
            <v:group style="position:absolute;left:2884;top:7574;width:2;height:396" coordorigin="2884,7574" coordsize="2,396">
              <v:shape style="position:absolute;left:2884;top:7574;width:2;height:396" coordorigin="2884,7574" coordsize="0,396" path="m2884,7970l2884,7574e" filled="f" stroked="t" strokeweight=".36pt" strokecolor="#082B2B">
                <v:path arrowok="t"/>
              </v:shape>
            </v:group>
            <v:group style="position:absolute;left:4205;top:7618;width:2;height:166" coordorigin="4205,7618" coordsize="2,166">
              <v:shape style="position:absolute;left:4205;top:7618;width:2;height:166" coordorigin="4205,7618" coordsize="0,166" path="m4205,7783l4205,7618e" filled="f" stroked="t" strokeweight="2.88pt" strokecolor="#6B1313">
                <v:path arrowok="t"/>
              </v:shape>
            </v:group>
            <v:group style="position:absolute;left:6134;top:7776;width:338;height:2" coordorigin="6134,7776" coordsize="338,2">
              <v:shape style="position:absolute;left:6134;top:7776;width:338;height:2" coordorigin="6134,7776" coordsize="338,0" path="m6134,7776l6473,7776e" filled="f" stroked="t" strokeweight=".72pt" strokecolor="#183B3B">
                <v:path arrowok="t"/>
              </v:shape>
            </v:group>
            <v:group style="position:absolute;left:6408;top:7776;width:468;height:2" coordorigin="6408,7776" coordsize="468,2">
              <v:shape style="position:absolute;left:6408;top:7776;width:468;height:2" coordorigin="6408,7776" coordsize="468,0" path="m6408,7776l6876,7776e" filled="f" stroked="t" strokeweight=".72pt" strokecolor="#135B13">
                <v:path arrowok="t"/>
              </v:shape>
            </v:group>
            <v:group style="position:absolute;left:6851;top:7574;width:2;height:223" coordorigin="6851,7574" coordsize="2,223">
              <v:shape style="position:absolute;left:6851;top:7574;width:2;height:223" coordorigin="6851,7574" coordsize="0,223" path="m6851,7798l6851,7574e" filled="f" stroked="t" strokeweight=".36pt" strokecolor="#2B232B">
                <v:path arrowok="t"/>
              </v:shape>
            </v:group>
            <v:group style="position:absolute;left:6797;top:7776;width:4500;height:2" coordorigin="6797,7776" coordsize="4500,2">
              <v:shape style="position:absolute;left:6797;top:7776;width:4500;height:2" coordorigin="6797,7776" coordsize="4500,0" path="m6797,7776l11297,7776e" filled="f" stroked="t" strokeweight=".72pt" strokecolor="#1C1C1F">
                <v:path arrowok="t"/>
              </v:shape>
            </v:group>
            <v:group style="position:absolute;left:7517;top:7574;width:2;height:223" coordorigin="7517,7574" coordsize="2,223">
              <v:shape style="position:absolute;left:7517;top:7574;width:2;height:223" coordorigin="7517,7574" coordsize="0,223" path="m7517,7798l7517,7574e" filled="f" stroked="t" strokeweight=".72pt" strokecolor="#343434">
                <v:path arrowok="t"/>
              </v:shape>
            </v:group>
            <v:group style="position:absolute;left:850;top:7942;width:1390;height:2" coordorigin="850,7942" coordsize="1390,2">
              <v:shape style="position:absolute;left:850;top:7942;width:1390;height:2" coordorigin="850,7942" coordsize="1390,0" path="m850,7942l2239,7942e" filled="f" stroked="t" strokeweight=".72pt" strokecolor="#1C1C1F">
                <v:path arrowok="t"/>
              </v:shape>
            </v:group>
            <v:group style="position:absolute;left:2218;top:7726;width:2;height:396" coordorigin="2218,7726" coordsize="2,396">
              <v:shape style="position:absolute;left:2218;top:7726;width:2;height:396" coordorigin="2218,7726" coordsize="0,396" path="m2218,8122l2218,7726e" filled="f" stroked="t" strokeweight=".72pt" strokecolor="#131338">
                <v:path arrowok="t"/>
              </v:shape>
            </v:group>
            <v:group style="position:absolute;left:2167;top:7942;width:274;height:2" coordorigin="2167,7942" coordsize="274,2">
              <v:shape style="position:absolute;left:2167;top:7942;width:274;height:2" coordorigin="2167,7942" coordsize="274,0" path="m2167,7942l2441,7942e" filled="f" stroked="t" strokeweight=".72pt" strokecolor="#131344">
                <v:path arrowok="t"/>
              </v:shape>
            </v:group>
            <v:group style="position:absolute;left:2376;top:7942;width:4500;height:2" coordorigin="2376,7942" coordsize="4500,2">
              <v:shape style="position:absolute;left:2376;top:7942;width:4500;height:2" coordorigin="2376,7942" coordsize="4500,0" path="m2376,7942l6876,7942e" filled="f" stroked="t" strokeweight=".72pt" strokecolor="#1F1C1F">
                <v:path arrowok="t"/>
              </v:shape>
            </v:group>
            <v:group style="position:absolute;left:4212;top:7726;width:2;height:554" coordorigin="4212,7726" coordsize="2,554">
              <v:shape style="position:absolute;left:4212;top:7726;width:2;height:554" coordorigin="4212,7726" coordsize="0,554" path="m4212,8280l4212,7726e" filled="f" stroked="t" strokeweight=".72pt" strokecolor="#281F1F">
                <v:path arrowok="t"/>
              </v:shape>
            </v:group>
            <v:group style="position:absolute;left:6851;top:7726;width:2;height:245" coordorigin="6851,7726" coordsize="2,245">
              <v:shape style="position:absolute;left:6851;top:7726;width:2;height:245" coordorigin="6851,7726" coordsize="0,245" path="m6851,7970l6851,7726e" filled="f" stroked="t" strokeweight=".72pt" strokecolor="#136413">
                <v:path arrowok="t"/>
              </v:shape>
            </v:group>
            <v:group style="position:absolute;left:6797;top:7942;width:742;height:2" coordorigin="6797,7942" coordsize="742,2">
              <v:shape style="position:absolute;left:6797;top:7942;width:742;height:2" coordorigin="6797,7942" coordsize="742,0" path="m6797,7942l7538,7942e" filled="f" stroked="t" strokeweight=".72pt" strokecolor="#483F48">
                <v:path arrowok="t"/>
              </v:shape>
            </v:group>
            <v:group style="position:absolute;left:7517;top:7726;width:2;height:245" coordorigin="7517,7726" coordsize="2,245">
              <v:shape style="position:absolute;left:7517;top:7726;width:2;height:245" coordorigin="7517,7726" coordsize="0,245" path="m7517,7970l7517,7726e" filled="f" stroked="t" strokeweight="1.08pt" strokecolor="#7C237C">
                <v:path arrowok="t"/>
              </v:shape>
            </v:group>
            <v:group style="position:absolute;left:7466;top:7942;width:360;height:2" coordorigin="7466,7942" coordsize="360,2">
              <v:shape style="position:absolute;left:7466;top:7942;width:360;height:2" coordorigin="7466,7942" coordsize="360,0" path="m7466,7942l7826,7942e" filled="f" stroked="t" strokeweight=".72pt" strokecolor="#830F83">
                <v:path arrowok="t"/>
              </v:shape>
            </v:group>
            <v:group style="position:absolute;left:7762;top:7942;width:3535;height:2" coordorigin="7762,7942" coordsize="3535,2">
              <v:shape style="position:absolute;left:7762;top:7942;width:3535;height:2" coordorigin="7762,7942" coordsize="3535,0" path="m7762,7942l11297,7942e" filled="f" stroked="t" strokeweight=".72pt" strokecolor="#1C1C1C">
                <v:path arrowok="t"/>
              </v:shape>
            </v:group>
            <v:group style="position:absolute;left:8179;top:7726;width:2;height:245" coordorigin="8179,7726" coordsize="2,245">
              <v:shape style="position:absolute;left:8179;top:7726;width:2;height:245" coordorigin="8179,7726" coordsize="0,245" path="m8179,7970l8179,7726e" filled="f" stroked="t" strokeweight="1.8pt" strokecolor="#181860">
                <v:path arrowok="t"/>
              </v:shape>
            </v:group>
            <v:group style="position:absolute;left:850;top:8093;width:5371;height:2" coordorigin="850,8093" coordsize="5371,2">
              <v:shape style="position:absolute;left:850;top:8093;width:5371;height:2" coordorigin="850,8093" coordsize="5371,0" path="m850,8093l6221,8093e" filled="f" stroked="t" strokeweight=".72pt" strokecolor="#232328">
                <v:path arrowok="t"/>
              </v:shape>
            </v:group>
            <v:group style="position:absolute;left:2884;top:7891;width:2;height:1577" coordorigin="2884,7891" coordsize="2,1577">
              <v:shape style="position:absolute;left:2884;top:7891;width:2;height:1577" coordorigin="2884,7891" coordsize="0,1577" path="m2884,9468l2884,7891e" filled="f" stroked="t" strokeweight=".36pt" strokecolor="#030C18">
                <v:path arrowok="t"/>
              </v:shape>
            </v:group>
            <v:group style="position:absolute;left:4871;top:7920;width:2;height:180" coordorigin="4871,7920" coordsize="2,180">
              <v:shape style="position:absolute;left:4871;top:7920;width:2;height:180" coordorigin="4871,7920" coordsize="0,180" path="m4871,8100l4871,7920e" filled="f" stroked="t" strokeweight="2.52pt" strokecolor="#6B0F0F">
                <v:path arrowok="t"/>
              </v:shape>
            </v:group>
            <v:group style="position:absolute;left:6127;top:8093;width:346;height:2" coordorigin="6127,8093" coordsize="346,2">
              <v:shape style="position:absolute;left:6127;top:8093;width:346;height:2" coordorigin="6127,8093" coordsize="346,0" path="m6127,8093l6473,8093e" filled="f" stroked="t" strokeweight=".72pt" strokecolor="#441F44">
                <v:path arrowok="t"/>
              </v:shape>
            </v:group>
            <v:group style="position:absolute;left:6408;top:8093;width:2455;height:2" coordorigin="6408,8093" coordsize="2455,2">
              <v:shape style="position:absolute;left:6408;top:8093;width:2455;height:2" coordorigin="6408,8093" coordsize="2455,0" path="m6408,8093l8863,8093e" filled="f" stroked="t" strokeweight=".72pt" strokecolor="#1F2F2B">
                <v:path arrowok="t"/>
              </v:shape>
            </v:group>
            <v:group style="position:absolute;left:6851;top:7891;width:2;height:1577" coordorigin="6851,7891" coordsize="2,1577">
              <v:shape style="position:absolute;left:6851;top:7891;width:2;height:1577" coordorigin="6851,7891" coordsize="0,1577" path="m6851,9468l6851,7891e" filled="f" stroked="t" strokeweight=".36pt" strokecolor="#13131C">
                <v:path arrowok="t"/>
              </v:shape>
            </v:group>
            <v:group style="position:absolute;left:7502;top:7920;width:2;height:194" coordorigin="7502,7920" coordsize="2,194">
              <v:shape style="position:absolute;left:7502;top:7920;width:2;height:194" coordorigin="7502,7920" coordsize="0,194" path="m7502,8114l7502,7920e" filled="f" stroked="t" strokeweight="2.88pt" strokecolor="#C338C3">
                <v:path arrowok="t"/>
              </v:shape>
            </v:group>
            <v:group style="position:absolute;left:8179;top:7891;width:2;height:230" coordorigin="8179,7891" coordsize="2,230">
              <v:shape style="position:absolute;left:8179;top:7891;width:2;height:230" coordorigin="8179,7891" coordsize="0,230" path="m8179,8122l8179,7891e" filled="f" stroked="t" strokeweight=".72pt" strokecolor="#282828">
                <v:path arrowok="t"/>
              </v:shape>
            </v:group>
            <v:group style="position:absolute;left:8842;top:7934;width:2;height:346" coordorigin="8842,7934" coordsize="2,346">
              <v:shape style="position:absolute;left:8842;top:7934;width:2;height:346" coordorigin="8842,7934" coordsize="0,346" path="m8842,8280l8842,7934e" filled="f" stroked="t" strokeweight="1.44pt" strokecolor="#13134F">
                <v:path arrowok="t"/>
              </v:shape>
            </v:group>
            <v:group style="position:absolute;left:8791;top:8093;width:353;height:2" coordorigin="8791,8093" coordsize="353,2">
              <v:shape style="position:absolute;left:8791;top:8093;width:353;height:2" coordorigin="8791,8093" coordsize="353,0" path="m8791,8093l9144,8093e" filled="f" stroked="t" strokeweight=".72pt" strokecolor="#13134B">
                <v:path arrowok="t"/>
              </v:shape>
            </v:group>
            <v:group style="position:absolute;left:9086;top:8093;width:5054;height:2" coordorigin="9086,8093" coordsize="5054,2">
              <v:shape style="position:absolute;left:9086;top:8093;width:5054;height:2" coordorigin="9086,8093" coordsize="5054,0" path="m9086,8093l14141,8093e" filled="f" stroked="t" strokeweight=".72pt" strokecolor="#232323">
                <v:path arrowok="t"/>
              </v:shape>
            </v:group>
            <v:group style="position:absolute;left:850;top:8258;width:936;height:2" coordorigin="850,8258" coordsize="936,2">
              <v:shape style="position:absolute;left:850;top:8258;width:936;height:2" coordorigin="850,8258" coordsize="936,0" path="m850,8258l1786,8258e" filled="f" stroked="t" strokeweight=".72pt" strokecolor="#232B2B">
                <v:path arrowok="t"/>
              </v:shape>
            </v:group>
            <v:group style="position:absolute;left:1555;top:8042;width:2;height:238" coordorigin="1555,8042" coordsize="2,238">
              <v:shape style="position:absolute;left:1555;top:8042;width:2;height:238" coordorigin="1555,8042" coordsize="0,238" path="m1555,8280l1555,8042e" filled="f" stroked="t" strokeweight=".72pt" strokecolor="#284B57">
                <v:path arrowok="t"/>
              </v:shape>
            </v:group>
            <v:group style="position:absolute;left:1728;top:8258;width:144;height:2" coordorigin="1728,8258" coordsize="144,2">
              <v:shape style="position:absolute;left:1728;top:8258;width:144;height:2" coordorigin="1728,8258" coordsize="144,0" path="m1728,8258l1872,8258e" filled="f" stroked="t" strokeweight=".72pt" strokecolor="#1F3F48">
                <v:path arrowok="t"/>
              </v:shape>
            </v:group>
            <v:group style="position:absolute;left:1814;top:8258;width:5731;height:2" coordorigin="1814,8258" coordsize="5731,2">
              <v:shape style="position:absolute;left:1814;top:8258;width:5731;height:2" coordorigin="1814,8258" coordsize="5731,0" path="m1814,8258l7546,8258e" filled="f" stroked="t" strokeweight=".72pt" strokecolor="#28282B">
                <v:path arrowok="t"/>
              </v:shape>
            </v:group>
            <v:group style="position:absolute;left:2221;top:8042;width:2;height:403" coordorigin="2221,8042" coordsize="2,403">
              <v:shape style="position:absolute;left:2221;top:8042;width:2;height:403" coordorigin="2221,8042" coordsize="0,403" path="m2221,8446l2221,8042e" filled="f" stroked="t" strokeweight=".36pt" strokecolor="#080808">
                <v:path arrowok="t"/>
              </v:shape>
            </v:group>
            <v:group style="position:absolute;left:4874;top:8042;width:2;height:403" coordorigin="4874,8042" coordsize="2,403">
              <v:shape style="position:absolute;left:4874;top:8042;width:2;height:403" coordorigin="4874,8042" coordsize="0,403" path="m4874,8446l4874,8042e" filled="f" stroked="t" strokeweight=".72pt" strokecolor="#1C1C1C">
                <v:path arrowok="t"/>
              </v:shape>
            </v:group>
            <v:group style="position:absolute;left:7517;top:8042;width:2;height:238" coordorigin="7517,8042" coordsize="2,238">
              <v:shape style="position:absolute;left:7517;top:8042;width:2;height:238" coordorigin="7517,8042" coordsize="0,238" path="m7517,8280l7517,8042e" filled="f" stroked="t" strokeweight="1.08pt" strokecolor="#189C1C">
                <v:path arrowok="t"/>
              </v:shape>
            </v:group>
            <v:group style="position:absolute;left:7416;top:8258;width:792;height:2" coordorigin="7416,8258" coordsize="792,2">
              <v:shape style="position:absolute;left:7416;top:8258;width:792;height:2" coordorigin="7416,8258" coordsize="792,0" path="m7416,8258l8208,8258e" filled="f" stroked="t" strokeweight=".72pt" strokecolor="#484F4F">
                <v:path arrowok="t"/>
              </v:shape>
            </v:group>
            <v:group style="position:absolute;left:8165;top:8086;width:2;height:194" coordorigin="8165,8086" coordsize="2,194">
              <v:shape style="position:absolute;left:8165;top:8086;width:2;height:194" coordorigin="8165,8086" coordsize="0,194" path="m8165,8280l8165,8086e" filled="f" stroked="t" strokeweight="2.16pt" strokecolor="#BF0CBF">
                <v:path arrowok="t"/>
              </v:shape>
            </v:group>
            <v:group style="position:absolute;left:8122;top:8258;width:432;height:2" coordorigin="8122,8258" coordsize="432,2">
              <v:shape style="position:absolute;left:8122;top:8258;width:432;height:2" coordorigin="8122,8258" coordsize="432,0" path="m8122,8258l8554,8258e" filled="f" stroked="t" strokeweight=".72pt" strokecolor="#801880">
                <v:path arrowok="t"/>
              </v:shape>
            </v:group>
            <v:group style="position:absolute;left:8496;top:8258;width:5645;height:2" coordorigin="8496,8258" coordsize="5645,2">
              <v:shape style="position:absolute;left:8496;top:8258;width:5645;height:2" coordorigin="8496,8258" coordsize="5645,0" path="m8496,8258l14141,8258e" filled="f" stroked="t" strokeweight=".72pt" strokecolor="#232328">
                <v:path arrowok="t"/>
              </v:shape>
            </v:group>
            <v:group style="position:absolute;left:11484;top:8014;width:2;height:1454" coordorigin="11484,8014" coordsize="2,1454">
              <v:shape style="position:absolute;left:11484;top:8014;width:2;height:1454" coordorigin="11484,8014" coordsize="0,1454" path="m11484,9468l11484,8014e" filled="f" stroked="t" strokeweight=".72pt" strokecolor="#1F1C2F">
                <v:path arrowok="t"/>
              </v:shape>
            </v:group>
            <v:group style="position:absolute;left:12146;top:8014;width:2;height:1080" coordorigin="12146,8014" coordsize="2,1080">
              <v:shape style="position:absolute;left:12146;top:8014;width:2;height:1080" coordorigin="12146,8014" coordsize="0,1080" path="m12146,9094l12146,8014e" filled="f" stroked="t" strokeweight=".72pt" strokecolor="#2B2B2B">
                <v:path arrowok="t"/>
              </v:shape>
            </v:group>
            <v:group style="position:absolute;left:12809;top:8014;width:2;height:1454" coordorigin="12809,8014" coordsize="2,1454">
              <v:shape style="position:absolute;left:12809;top:8014;width:2;height:1454" coordorigin="12809,8014" coordsize="0,1454" path="m12809,9468l12809,8014e" filled="f" stroked="t" strokeweight=".72pt" strokecolor="#1C1C1C">
                <v:path arrowok="t"/>
              </v:shape>
            </v:group>
            <v:group style="position:absolute;left:13349;top:8071;width:2;height:259" coordorigin="13349,8071" coordsize="2,259">
              <v:shape style="position:absolute;left:13349;top:8071;width:2;height:259" coordorigin="13349,8071" coordsize="0,259" path="m13349,8330l13349,8071e" filled="f" stroked="t" strokeweight=".36pt" strokecolor="#232323">
                <v:path arrowok="t"/>
              </v:shape>
            </v:group>
            <v:group style="position:absolute;left:14134;top:8014;width:2;height:1253" coordorigin="14134,8014" coordsize="2,1253">
              <v:shape style="position:absolute;left:14134;top:8014;width:2;height:1253" coordorigin="14134,8014" coordsize="0,1253" path="m14134,9266l14134,8014e" filled="f" stroked="t" strokeweight=".72pt" strokecolor="#878787">
                <v:path arrowok="t"/>
              </v:shape>
            </v:group>
            <v:group style="position:absolute;left:1555;top:8201;width:2;height:1267" coordorigin="1555,8201" coordsize="2,1267">
              <v:shape style="position:absolute;left:1555;top:8201;width:2;height:1267" coordorigin="1555,8201" coordsize="0,1267" path="m1555,9468l1555,8201e" filled="f" stroked="t" strokeweight=".72pt" strokecolor="#2F2F2F">
                <v:path arrowok="t"/>
              </v:shape>
            </v:group>
            <v:group style="position:absolute;left:7517;top:8201;width:2;height:245" coordorigin="7517,8201" coordsize="2,245">
              <v:shape style="position:absolute;left:7517;top:8201;width:2;height:245" coordorigin="7517,8201" coordsize="0,245" path="m7517,8446l7517,8201e" filled="f" stroked="t" strokeweight=".72pt" strokecolor="#2F3B3B">
                <v:path arrowok="t"/>
              </v:shape>
            </v:group>
            <v:group style="position:absolute;left:7762;top:8424;width:454;height:2" coordorigin="7762,8424" coordsize="454,2">
              <v:shape style="position:absolute;left:7762;top:8424;width:454;height:2" coordorigin="7762,8424" coordsize="454,0" path="m7762,8424l8215,8424e" filled="f" stroked="t" strokeweight=".72pt" strokecolor="#1C742F">
                <v:path arrowok="t"/>
              </v:shape>
            </v:group>
            <v:group style="position:absolute;left:8165;top:8201;width:2;height:230" coordorigin="8165,8201" coordsize="2,230">
              <v:shape style="position:absolute;left:8165;top:8201;width:2;height:230" coordorigin="8165,8201" coordsize="0,230" path="m8165,8431l8165,8201e" filled="f" stroked="t" strokeweight="3.96pt" strokecolor="#937093">
                <v:path arrowok="t"/>
              </v:shape>
            </v:group>
            <v:group style="position:absolute;left:8042;top:8399;width:511;height:2" coordorigin="8042,8399" coordsize="511,2">
              <v:shape style="position:absolute;left:8042;top:8399;width:511;height:2" coordorigin="8042,8399" coordsize="511,0" path="m8042,8399l8554,8399e" filled="f" stroked="t" strokeweight="1.8pt" strokecolor="#34B834">
                <v:path arrowok="t"/>
              </v:shape>
            </v:group>
            <v:group style="position:absolute;left:8842;top:8201;width:2;height:245" coordorigin="8842,8201" coordsize="2,245">
              <v:shape style="position:absolute;left:8842;top:8201;width:2;height:245" coordorigin="8842,8201" coordsize="0,245" path="m8842,8446l8842,8201e" filled="f" stroked="t" strokeweight=".72pt" strokecolor="#1C1C1C">
                <v:path arrowok="t"/>
              </v:shape>
            </v:group>
            <v:group style="position:absolute;left:9508;top:8201;width:2;height:245" coordorigin="9508,8201" coordsize="2,245">
              <v:shape style="position:absolute;left:9508;top:8201;width:2;height:245" coordorigin="9508,8201" coordsize="0,245" path="m9508,8446l9508,8201e" filled="f" stroked="t" strokeweight="1.8pt" strokecolor="#181860">
                <v:path arrowok="t"/>
              </v:shape>
            </v:group>
            <v:group style="position:absolute;left:850;top:8424;width:6977;height:2" coordorigin="850,8424" coordsize="6977,2">
              <v:shape style="position:absolute;left:850;top:8424;width:6977;height:2" coordorigin="850,8424" coordsize="6977,0" path="m850,8424l7826,8424e" filled="f" stroked="t" strokeweight=".72pt" strokecolor="#2B282B">
                <v:path arrowok="t"/>
              </v:shape>
            </v:group>
            <v:group style="position:absolute;left:8496;top:8424;width:367;height:2" coordorigin="8496,8424" coordsize="367,2">
              <v:shape style="position:absolute;left:8496;top:8424;width:367;height:2" coordorigin="8496,8424" coordsize="367,0" path="m8496,8424l8863,8424e" filled="f" stroked="t" strokeweight=".72pt" strokecolor="#442344">
                <v:path arrowok="t"/>
              </v:shape>
            </v:group>
            <v:group style="position:absolute;left:8791;top:8424;width:5350;height:2" coordorigin="8791,8424" coordsize="5350,2">
              <v:shape style="position:absolute;left:8791;top:8424;width:5350;height:2" coordorigin="8791,8424" coordsize="5350,0" path="m8791,8424l14141,8424e" filled="f" stroked="t" strokeweight=".72pt" strokecolor="#28282B">
                <v:path arrowok="t"/>
              </v:shape>
            </v:group>
            <v:group style="position:absolute;left:10282;top:8323;width:2;height:94" coordorigin="10282,8323" coordsize="2,94">
              <v:shape style="position:absolute;left:10282;top:8323;width:2;height:94" coordorigin="10282,8323" coordsize="0,94" path="m10282,8417l10282,8323e" filled="f" stroked="t" strokeweight=".36pt" strokecolor="#545454">
                <v:path arrowok="t"/>
              </v:shape>
            </v:group>
            <v:group style="position:absolute;left:13349;top:8323;width:2;height:94" coordorigin="13349,8323" coordsize="2,94">
              <v:shape style="position:absolute;left:13349;top:8323;width:2;height:94" coordorigin="13349,8323" coordsize="0,94" path="m13349,8417l13349,8323e" filled="f" stroked="t" strokeweight=".36pt" strokecolor="#545454">
                <v:path arrowok="t"/>
              </v:shape>
            </v:group>
            <v:group style="position:absolute;left:850;top:8579;width:1390;height:2" coordorigin="850,8579" coordsize="1390,2">
              <v:shape style="position:absolute;left:850;top:8579;width:1390;height:2" coordorigin="850,8579" coordsize="1390,0" path="m850,8579l2239,8579e" filled="f" stroked="t" strokeweight=".36pt" strokecolor="#030303">
                <v:path arrowok="t"/>
              </v:shape>
            </v:group>
            <v:group style="position:absolute;left:2218;top:8374;width:2;height:230" coordorigin="2218,8374" coordsize="2,230">
              <v:shape style="position:absolute;left:2218;top:8374;width:2;height:230" coordorigin="2218,8374" coordsize="0,230" path="m2218,8604l2218,8374e" filled="f" stroked="t" strokeweight=".72pt" strokecolor="#1F5460">
                <v:path arrowok="t"/>
              </v:shape>
            </v:group>
            <v:group style="position:absolute;left:2167;top:8575;width:274;height:2" coordorigin="2167,8575" coordsize="274,2">
              <v:shape style="position:absolute;left:2167;top:8575;width:274;height:2" coordorigin="2167,8575" coordsize="274,0" path="m2167,8575l2441,8575e" filled="f" stroked="t" strokeweight=".36pt" strokecolor="#1F3F44">
                <v:path arrowok="t"/>
              </v:shape>
            </v:group>
            <v:group style="position:absolute;left:2376;top:8579;width:144;height:2" coordorigin="2376,8579" coordsize="144,2">
              <v:shape style="position:absolute;left:2376;top:8579;width:144;height:2" coordorigin="2376,8579" coordsize="144,0" path="m2376,8579l2520,8579e" filled="f" stroked="t" strokeweight=".36pt" strokecolor="#2B5B67">
                <v:path arrowok="t"/>
              </v:shape>
            </v:group>
            <v:group style="position:absolute;left:2455;top:8582;width:194;height:2" coordorigin="2455,8582" coordsize="194,2">
              <v:shape style="position:absolute;left:2455;top:8582;width:194;height:2" coordorigin="2455,8582" coordsize="194,0" path="m2455,8582l2650,8582e" filled="f" stroked="t" strokeweight=".36pt" strokecolor="#282B2B">
                <v:path arrowok="t"/>
              </v:shape>
            </v:group>
            <v:group style="position:absolute;left:2592;top:8579;width:1202;height:2" coordorigin="2592,8579" coordsize="1202,2">
              <v:shape style="position:absolute;left:2592;top:8579;width:1202;height:2" coordorigin="2592,8579" coordsize="1202,0" path="m2592,8579l3794,8579e" filled="f" stroked="t" strokeweight=".36pt" strokecolor="#030308">
                <v:path arrowok="t"/>
              </v:shape>
            </v:group>
            <v:group style="position:absolute;left:3730;top:8579;width:266;height:2" coordorigin="3730,8579" coordsize="266,2">
              <v:shape style="position:absolute;left:3730;top:8579;width:266;height:2" coordorigin="3730,8579" coordsize="266,0" path="m3730,8579l3996,8579e" filled="f" stroked="t" strokeweight=".36pt" strokecolor="#131354">
                <v:path arrowok="t"/>
              </v:shape>
            </v:group>
            <v:group style="position:absolute;left:3931;top:8579;width:979;height:2" coordorigin="3931,8579" coordsize="979,2">
              <v:shape style="position:absolute;left:3931;top:8579;width:979;height:2" coordorigin="3931,8579" coordsize="979,0" path="m3931,8579l4910,8579e" filled="f" stroked="t" strokeweight=".36pt" strokecolor="#000303">
                <v:path arrowok="t"/>
              </v:shape>
            </v:group>
            <v:group style="position:absolute;left:4212;top:8374;width:2;height:230" coordorigin="4212,8374" coordsize="2,230">
              <v:shape style="position:absolute;left:4212;top:8374;width:2;height:230" coordorigin="4212,8374" coordsize="0,230" path="m4212,8604l4212,8374e" filled="f" stroked="t" strokeweight=".72pt" strokecolor="#232B2B">
                <v:path arrowok="t"/>
              </v:shape>
            </v:group>
            <v:group style="position:absolute;left:4874;top:8374;width:2;height:230" coordorigin="4874,8374" coordsize="2,230">
              <v:shape style="position:absolute;left:4874;top:8374;width:2;height:230" coordorigin="4874,8374" coordsize="0,230" path="m4874,8604l4874,8374e" filled="f" stroked="t" strokeweight=".72pt" strokecolor="#184848">
                <v:path arrowok="t"/>
              </v:shape>
            </v:group>
            <v:group style="position:absolute;left:4824;top:8579;width:439;height:2" coordorigin="4824,8579" coordsize="439,2">
              <v:shape style="position:absolute;left:4824;top:8579;width:439;height:2" coordorigin="4824,8579" coordsize="439,0" path="m4824,8579l5263,8579e" filled="f" stroked="t" strokeweight=".36pt" strokecolor="#132F2F">
                <v:path arrowok="t"/>
              </v:shape>
            </v:group>
            <v:group style="position:absolute;left:5198;top:8579;width:1030;height:2" coordorigin="5198,8579" coordsize="1030,2">
              <v:shape style="position:absolute;left:5198;top:8579;width:1030;height:2" coordorigin="5198,8579" coordsize="1030,0" path="m5198,8579l6228,8579e" filled="f" stroked="t" strokeweight=".36pt" strokecolor="#000000">
                <v:path arrowok="t"/>
              </v:shape>
            </v:group>
            <v:group style="position:absolute;left:6185;top:8381;width:2;height:202" coordorigin="6185,8381" coordsize="2,202">
              <v:shape style="position:absolute;left:6185;top:8381;width:2;height:202" coordorigin="6185,8381" coordsize="0,202" path="m6185,8582l6185,8381e" filled="f" stroked="t" strokeweight="2.52pt" strokecolor="#741313">
                <v:path arrowok="t"/>
              </v:shape>
            </v:group>
            <v:group style="position:absolute;left:6127;top:8579;width:1418;height:2" coordorigin="6127,8579" coordsize="1418,2">
              <v:shape style="position:absolute;left:6127;top:8579;width:1418;height:2" coordorigin="6127,8579" coordsize="1418,0" path="m6127,8579l7546,8579e" filled="f" stroked="t" strokeweight=".36pt" strokecolor="#180C0F">
                <v:path arrowok="t"/>
              </v:shape>
            </v:group>
            <v:group style="position:absolute;left:7513;top:8302;width:2;height:742" coordorigin="7513,8302" coordsize="2,742">
              <v:shape style="position:absolute;left:7513;top:8302;width:2;height:742" coordorigin="7513,8302" coordsize="0,742" path="m7513,9043l7513,8302e" filled="f" stroked="t" strokeweight="1.08pt" strokecolor="#572838">
                <v:path arrowok="t"/>
              </v:shape>
            </v:group>
            <v:group style="position:absolute;left:7459;top:8575;width:367;height:2" coordorigin="7459,8575" coordsize="367,2">
              <v:shape style="position:absolute;left:7459;top:8575;width:367;height:2" coordorigin="7459,8575" coordsize="367,0" path="m7459,8575l7826,8575e" filled="f" stroked="t" strokeweight=".36pt" strokecolor="#481F48">
                <v:path arrowok="t"/>
              </v:shape>
            </v:group>
            <v:group style="position:absolute;left:7762;top:8579;width:439;height:2" coordorigin="7762,8579" coordsize="439,2">
              <v:shape style="position:absolute;left:7762;top:8579;width:439;height:2" coordorigin="7762,8579" coordsize="439,0" path="m7762,8579l8201,8579e" filled="f" stroked="t" strokeweight=".36pt" strokecolor="#0C1818">
                <v:path arrowok="t"/>
              </v:shape>
            </v:group>
            <v:group style="position:absolute;left:8179;top:8374;width:2;height:230" coordorigin="8179,8374" coordsize="2,230">
              <v:shape style="position:absolute;left:8179;top:8374;width:2;height:230" coordorigin="8179,8374" coordsize="0,230" path="m8179,8604l8179,8374e" filled="f" stroked="t" strokeweight=".72pt" strokecolor="#138C1F">
                <v:path arrowok="t"/>
              </v:shape>
            </v:group>
            <v:group style="position:absolute;left:8129;top:8579;width:1015;height:2" coordorigin="8129,8579" coordsize="1015,2">
              <v:shape style="position:absolute;left:8129;top:8579;width:1015;height:2" coordorigin="8129,8579" coordsize="1015,0" path="m8129,8579l9144,8579e" filled="f" stroked="t" strokeweight=".72pt" strokecolor="#486754">
                <v:path arrowok="t"/>
              </v:shape>
            </v:group>
            <v:group style="position:absolute;left:9086;top:8579;width:5054;height:2" coordorigin="9086,8579" coordsize="5054,2">
              <v:shape style="position:absolute;left:9086;top:8579;width:5054;height:2" coordorigin="9086,8579" coordsize="5054,0" path="m9086,8579l14141,8579e" filled="f" stroked="t" strokeweight=".36pt" strokecolor="#030308">
                <v:path arrowok="t"/>
              </v:shape>
            </v:group>
            <v:group style="position:absolute;left:9504;top:8374;width:2;height:230" coordorigin="9504,8374" coordsize="2,230">
              <v:shape style="position:absolute;left:9504;top:8374;width:2;height:230" coordorigin="9504,8374" coordsize="0,230" path="m9504,8604l9504,8374e" filled="f" stroked="t" strokeweight=".72pt" strokecolor="#13132F">
                <v:path arrowok="t"/>
              </v:shape>
            </v:group>
            <v:group style="position:absolute;left:10282;top:8402;width:2;height:173" coordorigin="10282,8402" coordsize="2,173">
              <v:shape style="position:absolute;left:10282;top:8402;width:2;height:173" coordorigin="10282,8402" coordsize="0,173" path="m10282,8575l10282,8402e" filled="f" stroked="t" strokeweight=".36pt" strokecolor="#1C1C1C">
                <v:path arrowok="t"/>
              </v:shape>
            </v:group>
            <v:group style="position:absolute;left:13349;top:8402;width:2;height:173" coordorigin="13349,8402" coordsize="2,173">
              <v:shape style="position:absolute;left:13349;top:8402;width:2;height:173" coordorigin="13349,8402" coordsize="0,173" path="m13349,8575l13349,8402e" filled="f" stroked="t" strokeweight=".36pt" strokecolor="#1C1C1C">
                <v:path arrowok="t"/>
              </v:shape>
            </v:group>
            <v:group style="position:absolute;left:850;top:8744;width:1591;height:2" coordorigin="850,8744" coordsize="1591,2">
              <v:shape style="position:absolute;left:850;top:8744;width:1591;height:2" coordorigin="850,8744" coordsize="1591,0" path="m850,8744l2441,8744e" filled="f" stroked="t" strokeweight=".36pt" strokecolor="#0F0303">
                <v:path arrowok="t"/>
              </v:shape>
            </v:group>
            <v:group style="position:absolute;left:2221;top:8525;width:2;height:259" coordorigin="2221,8525" coordsize="2,259">
              <v:shape style="position:absolute;left:2221;top:8525;width:2;height:259" coordorigin="2221,8525" coordsize="0,259" path="m2221,8784l2221,8525e" filled="f" stroked="t" strokeweight=".36pt" strokecolor="#132B2F">
                <v:path arrowok="t"/>
              </v:shape>
            </v:group>
            <v:group style="position:absolute;left:2376;top:8744;width:526;height:2" coordorigin="2376,8744" coordsize="526,2">
              <v:shape style="position:absolute;left:2376;top:8744;width:526;height:2" coordorigin="2376,8744" coordsize="526,0" path="m2376,8744l2902,8744e" filled="f" stroked="t" strokeweight=".72pt" strokecolor="#285B67">
                <v:path arrowok="t"/>
              </v:shape>
            </v:group>
            <v:group style="position:absolute;left:2830;top:8744;width:389;height:2" coordorigin="2830,8744" coordsize="389,2">
              <v:shape style="position:absolute;left:2830;top:8744;width:389;height:2" coordorigin="2830,8744" coordsize="389,0" path="m2830,8744l3218,8744e" filled="f" stroked="t" strokeweight=".72pt" strokecolor="#287787">
                <v:path arrowok="t"/>
              </v:shape>
            </v:group>
            <v:group style="position:absolute;left:3154;top:8744;width:1591;height:2" coordorigin="3154,8744" coordsize="1591,2">
              <v:shape style="position:absolute;left:3154;top:8744;width:1591;height:2" coordorigin="3154,8744" coordsize="1591,0" path="m3154,8744l4745,8744e" filled="f" stroked="t" strokeweight=".36pt" strokecolor="#080818">
                <v:path arrowok="t"/>
              </v:shape>
            </v:group>
            <v:group style="position:absolute;left:3550;top:8525;width:2;height:943" coordorigin="3550,8525" coordsize="2,943">
              <v:shape style="position:absolute;left:3550;top:8525;width:2;height:943" coordorigin="3550,8525" coordsize="0,943" path="m3550,9468l3550,8525e" filled="f" stroked="t" strokeweight=".72pt" strokecolor="#2F3838">
                <v:path arrowok="t"/>
              </v:shape>
            </v:group>
            <v:group style="position:absolute;left:4680;top:8748;width:230;height:2" coordorigin="4680,8748" coordsize="230,2">
              <v:shape style="position:absolute;left:4680;top:8748;width:230;height:2" coordorigin="4680,8748" coordsize="230,0" path="m4680,8748l4910,8748e" filled="f" stroked="t" strokeweight=".36pt" strokecolor="#970808">
                <v:path arrowok="t"/>
              </v:shape>
            </v:group>
            <v:group style="position:absolute;left:4874;top:8525;width:2;height:259" coordorigin="4874,8525" coordsize="2,259">
              <v:shape style="position:absolute;left:4874;top:8525;width:2;height:259" coordorigin="4874,8525" coordsize="0,259" path="m4874,8784l4874,8525e" filled="f" stroked="t" strokeweight="1.08pt" strokecolor="#602F2F">
                <v:path arrowok="t"/>
              </v:shape>
            </v:group>
            <v:group style="position:absolute;left:4824;top:8752;width:756;height:2" coordorigin="4824,8752" coordsize="756,2">
              <v:shape style="position:absolute;left:4824;top:8752;width:756;height:2" coordorigin="4824,8752" coordsize="756,0" path="m4824,8752l5580,8752e" filled="f" stroked="t" strokeweight="1.08pt" strokecolor="#E41818">
                <v:path arrowok="t"/>
              </v:shape>
            </v:group>
            <v:group style="position:absolute;left:5537;top:8525;width:2;height:266" coordorigin="5537,8525" coordsize="2,266">
              <v:shape style="position:absolute;left:5537;top:8525;width:2;height:266" coordorigin="5537,8525" coordsize="0,266" path="m5537,8791l5537,8525e" filled="f" stroked="t" strokeweight=".72pt" strokecolor="#641C1C">
                <v:path arrowok="t"/>
              </v:shape>
            </v:group>
            <v:group style="position:absolute;left:5501;top:8744;width:230;height:2" coordorigin="5501,8744" coordsize="230,2">
              <v:shape style="position:absolute;left:5501;top:8744;width:230;height:2" coordorigin="5501,8744" coordsize="230,0" path="m5501,8744l5731,8744e" filled="f" stroked="t" strokeweight=".36pt" strokecolor="#5B3B3B">
                <v:path arrowok="t"/>
              </v:shape>
            </v:group>
            <v:group style="position:absolute;left:5674;top:8748;width:540;height:2" coordorigin="5674,8748" coordsize="540,2">
              <v:shape style="position:absolute;left:5674;top:8748;width:540;height:2" coordorigin="5674,8748" coordsize="540,0" path="m5674,8748l6214,8748e" filled="f" stroked="t" strokeweight=".36pt" strokecolor="#233434">
                <v:path arrowok="t"/>
              </v:shape>
            </v:group>
            <v:group style="position:absolute;left:6134;top:8744;width:742;height:2" coordorigin="6134,8744" coordsize="742,2">
              <v:shape style="position:absolute;left:6134;top:8744;width:742;height:2" coordorigin="6134,8744" coordsize="742,0" path="m6134,8744l6876,8744e" filled="f" stroked="t" strokeweight=".36pt" strokecolor="#030303">
                <v:path arrowok="t"/>
              </v:shape>
            </v:group>
            <v:group style="position:absolute;left:6797;top:8744;width:1757;height:2" coordorigin="6797,8744" coordsize="1757,2">
              <v:shape style="position:absolute;left:6797;top:8744;width:1757;height:2" coordorigin="6797,8744" coordsize="1757,0" path="m6797,8744l8554,8744e" filled="f" stroked="t" strokeweight=".36pt" strokecolor="#230C18">
                <v:path arrowok="t"/>
              </v:shape>
            </v:group>
            <v:group style="position:absolute;left:8496;top:8744;width:374;height:2" coordorigin="8496,8744" coordsize="374,2">
              <v:shape style="position:absolute;left:8496;top:8744;width:374;height:2" coordorigin="8496,8744" coordsize="374,0" path="m8496,8744l8870,8744e" filled="f" stroked="t" strokeweight=".72pt" strokecolor="#3F6767">
                <v:path arrowok="t"/>
              </v:shape>
            </v:group>
            <v:group style="position:absolute;left:8827;top:8518;width:2;height:230" coordorigin="8827,8518" coordsize="2,230">
              <v:shape style="position:absolute;left:8827;top:8518;width:2;height:230" coordorigin="8827,8518" coordsize="0,230" path="m8827,8748l8827,8518e" filled="f" stroked="t" strokeweight="2.88pt" strokecolor="#6B8C7C">
                <v:path arrowok="t"/>
              </v:shape>
            </v:group>
            <v:group style="position:absolute;left:8611;top:8744;width:842;height:2" coordorigin="8611,8744" coordsize="842,2">
              <v:shape style="position:absolute;left:8611;top:8744;width:842;height:2" coordorigin="8611,8744" coordsize="842,0" path="m8611,8744l9454,8744e" filled="f" stroked="t" strokeweight="1.08pt" strokecolor="#677474">
                <v:path arrowok="t"/>
              </v:shape>
            </v:group>
            <v:group style="position:absolute;left:9504;top:8525;width:2;height:187" coordorigin="9504,8525" coordsize="2,187">
              <v:shape style="position:absolute;left:9504;top:8525;width:2;height:187" coordorigin="9504,8525" coordsize="0,187" path="m9504,8712l9504,8525e" filled="f" stroked="t" strokeweight=".72pt" strokecolor="#7C0F7C">
                <v:path arrowok="t"/>
              </v:shape>
            </v:group>
            <v:group style="position:absolute;left:9450;top:8741;width:2;height:7" coordorigin="9450,8741" coordsize="2,7">
              <v:shape style="position:absolute;left:9450;top:8741;width:2;height:7" coordorigin="9450,8741" coordsize="0,7" path="m9450,8748l9450,8741e" filled="f" stroked="t" strokeweight=".36pt" strokecolor="#970097">
                <v:path arrowok="t"/>
              </v:shape>
            </v:group>
            <v:group style="position:absolute;left:9540;top:8744;width:252;height:2" coordorigin="9540,8744" coordsize="252,2">
              <v:shape style="position:absolute;left:9540;top:8744;width:252;height:2" coordorigin="9540,8744" coordsize="252,0" path="m9540,8744l9792,8744e" filled="f" stroked="t" strokeweight=".36pt" strokecolor="#970097">
                <v:path arrowok="t"/>
              </v:shape>
            </v:group>
            <v:group style="position:absolute;left:9727;top:8744;width:3982;height:2" coordorigin="9727,8744" coordsize="3982,2">
              <v:shape style="position:absolute;left:9727;top:8744;width:3982;height:2" coordorigin="9727,8744" coordsize="3982,0" path="m9727,8744l13709,8744e" filled="f" stroked="t" strokeweight=".36pt" strokecolor="#030303">
                <v:path arrowok="t"/>
              </v:shape>
            </v:group>
            <v:group style="position:absolute;left:10282;top:8554;width:2;height:202" coordorigin="10282,8554" coordsize="2,202">
              <v:shape style="position:absolute;left:10282;top:8554;width:2;height:202" coordorigin="10282,8554" coordsize="0,202" path="m10282,8755l10282,8554e" filled="f" stroked="t" strokeweight=".36pt" strokecolor="#28284F">
                <v:path arrowok="t"/>
              </v:shape>
            </v:group>
            <v:group style="position:absolute;left:13349;top:8554;width:2;height:202" coordorigin="13349,8554" coordsize="2,202">
              <v:shape style="position:absolute;left:13349;top:8554;width:2;height:202" coordorigin="13349,8554" coordsize="0,202" path="m13349,8755l13349,8554e" filled="f" stroked="t" strokeweight=".36pt" strokecolor="#000000">
                <v:path arrowok="t"/>
              </v:shape>
            </v:group>
            <v:group style="position:absolute;left:13644;top:8744;width:497;height:2" coordorigin="13644,8744" coordsize="497,2">
              <v:shape style="position:absolute;left:13644;top:8744;width:497;height:2" coordorigin="13644,8744" coordsize="497,0" path="m13644,8744l14141,8744e" filled="f" stroked="t" strokeweight=".36pt" strokecolor="#181818">
                <v:path arrowok="t"/>
              </v:shape>
            </v:group>
            <v:group style="position:absolute;left:882;top:8705;width:2;height:216" coordorigin="882,8705" coordsize="2,216">
              <v:shape style="position:absolute;left:882;top:8705;width:2;height:216" coordorigin="882,8705" coordsize="0,216" path="m882,8921l882,8705e" filled="f" stroked="t" strokeweight="1.44pt" strokecolor="#A81C1C">
                <v:path arrowok="t"/>
              </v:shape>
            </v:group>
            <v:group style="position:absolute;left:850;top:8899;width:2052;height:2" coordorigin="850,8899" coordsize="2052,2">
              <v:shape style="position:absolute;left:850;top:8899;width:2052;height:2" coordorigin="850,8899" coordsize="2052,0" path="m850,8899l2902,8899e" filled="f" stroked="t" strokeweight=".72pt" strokecolor="#2B2B2B">
                <v:path arrowok="t"/>
              </v:shape>
            </v:group>
            <v:group style="position:absolute;left:2221;top:8705;width:2;height:763" coordorigin="2221,8705" coordsize="2,763">
              <v:shape style="position:absolute;left:2221;top:8705;width:2;height:763" coordorigin="2221,8705" coordsize="0,763" path="m2221,9468l2221,8705e" filled="f" stroked="t" strokeweight=".36pt" strokecolor="#080808">
                <v:path arrowok="t"/>
              </v:shape>
            </v:group>
            <v:group style="position:absolute;left:2830;top:8899;width:756;height:2" coordorigin="2830,8899" coordsize="756,2">
              <v:shape style="position:absolute;left:2830;top:8899;width:756;height:2" coordorigin="2830,8899" coordsize="756,0" path="m2830,8899l3586,8899e" filled="f" stroked="t" strokeweight=".72pt" strokecolor="#1F444F">
                <v:path arrowok="t"/>
              </v:shape>
            </v:group>
            <v:group style="position:absolute;left:3492;top:8899;width:302;height:2" coordorigin="3492,8899" coordsize="302,2">
              <v:shape style="position:absolute;left:3492;top:8899;width:302;height:2" coordorigin="3492,8899" coordsize="302,0" path="m3492,8899l3794,8899e" filled="f" stroked="t" strokeweight=".72pt" strokecolor="#136477">
                <v:path arrowok="t"/>
              </v:shape>
            </v:group>
            <v:group style="position:absolute;left:3600;top:8899;width:5717;height:2" coordorigin="3600,8899" coordsize="5717,2">
              <v:shape style="position:absolute;left:3600;top:8899;width:5717;height:2" coordorigin="3600,8899" coordsize="5717,0" path="m3600,8899l9317,8899e" filled="f" stroked="t" strokeweight=".72pt" strokecolor="#2F2B34">
                <v:path arrowok="t"/>
              </v:shape>
            </v:group>
            <v:group style="position:absolute;left:4212;top:8705;width:2;height:223" coordorigin="4212,8705" coordsize="2,223">
              <v:shape style="position:absolute;left:4212;top:8705;width:2;height:223" coordorigin="4212,8705" coordsize="0,223" path="m4212,8928l4212,8705e" filled="f" stroked="t" strokeweight=".72pt" strokecolor="#232323">
                <v:path arrowok="t"/>
              </v:shape>
            </v:group>
            <v:group style="position:absolute;left:5555;top:8698;width:2;height:230" coordorigin="5555,8698" coordsize="2,230">
              <v:shape style="position:absolute;left:5555;top:8698;width:2;height:230" coordorigin="5555,8698" coordsize="0,230" path="m5555,8928l5555,8698e" filled="f" stroked="t" strokeweight="1.8pt" strokecolor="#A82B2B">
                <v:path arrowok="t"/>
              </v:shape>
            </v:group>
            <v:group style="position:absolute;left:7506;top:8741;width:2;height:166" coordorigin="7506,8741" coordsize="2,166">
              <v:shape style="position:absolute;left:7506;top:8741;width:2;height:166" coordorigin="7506,8741" coordsize="0,166" path="m7506,8906l7506,8741e" filled="f" stroked="t" strokeweight="2.52pt" strokecolor="#701313">
                <v:path arrowok="t"/>
              </v:shape>
            </v:group>
            <v:group style="position:absolute;left:8179;top:8705;width:2;height:223" coordorigin="8179,8705" coordsize="2,223">
              <v:shape style="position:absolute;left:8179;top:8705;width:2;height:223" coordorigin="8179,8705" coordsize="0,223" path="m8179,8928l8179,8705e" filled="f" stroked="t" strokeweight=".72pt" strokecolor="#641C44">
                <v:path arrowok="t"/>
              </v:shape>
            </v:group>
            <v:group style="position:absolute;left:8842;top:8705;width:2;height:223" coordorigin="8842,8705" coordsize="2,223">
              <v:shape style="position:absolute;left:8842;top:8705;width:2;height:223" coordorigin="8842,8705" coordsize="0,223" path="m8842,8928l8842,8705e" filled="f" stroked="t" strokeweight="1.08pt" strokecolor="#3F345B">
                <v:path arrowok="t"/>
              </v:shape>
            </v:group>
            <v:group style="position:absolute;left:9086;top:8899;width:1231;height:2" coordorigin="9086,8899" coordsize="1231,2">
              <v:shape style="position:absolute;left:9086;top:8899;width:1231;height:2" coordorigin="9086,8899" coordsize="1231,0" path="m9086,8899l10318,8899e" filled="f" stroked="t" strokeweight=".72pt" strokecolor="#2B6734">
                <v:path arrowok="t"/>
              </v:shape>
            </v:group>
            <v:group style="position:absolute;left:9497;top:8712;width:2;height:209" coordorigin="9497,8712" coordsize="2,209">
              <v:shape style="position:absolute;left:9497;top:8712;width:2;height:209" coordorigin="9497,8712" coordsize="0,209" path="m9497,8921l9497,8712e" filled="f" stroked="t" strokeweight="4.32pt" strokecolor="#8C7493">
                <v:path arrowok="t"/>
              </v:shape>
            </v:group>
            <v:group style="position:absolute;left:10282;top:8734;width:2;height:166" coordorigin="10282,8734" coordsize="2,166">
              <v:shape style="position:absolute;left:10282;top:8734;width:2;height:166" coordorigin="10282,8734" coordsize="0,166" path="m10282,8899l10282,8734e" filled="f" stroked="t" strokeweight=".36pt" strokecolor="#1C1C1C">
                <v:path arrowok="t"/>
              </v:shape>
            </v:group>
            <v:group style="position:absolute;left:10246;top:8899;width:3895;height:2" coordorigin="10246,8899" coordsize="3895,2">
              <v:shape style="position:absolute;left:10246;top:8899;width:3895;height:2" coordorigin="10246,8899" coordsize="3895,0" path="m10246,8899l14141,8899e" filled="f" stroked="t" strokeweight=".72pt" strokecolor="#2B2B2B">
                <v:path arrowok="t"/>
              </v:shape>
            </v:group>
            <v:group style="position:absolute;left:10832;top:8705;width:2;height:223" coordorigin="10832,8705" coordsize="2,223">
              <v:shape style="position:absolute;left:10832;top:8705;width:2;height:223" coordorigin="10832,8705" coordsize="0,223" path="m10832,8928l10832,8705e" filled="f" stroked="t" strokeweight="1.8pt" strokecolor="#181864">
                <v:path arrowok="t"/>
              </v:shape>
            </v:group>
            <v:group style="position:absolute;left:13349;top:8734;width:2;height:770" coordorigin="13349,8734" coordsize="2,770">
              <v:shape style="position:absolute;left:13349;top:8734;width:2;height:770" coordorigin="13349,8734" coordsize="0,770" path="m13349,9504l13349,8734e" filled="f" stroked="t" strokeweight=".36pt" strokecolor="#1F1F1F">
                <v:path arrowok="t"/>
              </v:shape>
            </v:group>
            <v:group style="position:absolute;left:893;top:8856;width:2;height:612" coordorigin="893,8856" coordsize="2,612">
              <v:shape style="position:absolute;left:893;top:8856;width:2;height:612" coordorigin="893,8856" coordsize="0,612" path="m893,9468l893,8856e" filled="f" stroked="t" strokeweight=".72pt" strokecolor="#282323">
                <v:path arrowok="t"/>
              </v:shape>
            </v:group>
            <v:group style="position:absolute;left:850;top:9065;width:3391;height:2" coordorigin="850,9065" coordsize="3391,2">
              <v:shape style="position:absolute;left:850;top:9065;width:3391;height:2" coordorigin="850,9065" coordsize="3391,0" path="m850,9065l4241,9065e" filled="f" stroked="t" strokeweight=".72pt" strokecolor="#282828">
                <v:path arrowok="t"/>
              </v:shape>
            </v:group>
            <v:group style="position:absolute;left:4212;top:8849;width:2;height:245" coordorigin="4212,8849" coordsize="2,245">
              <v:shape style="position:absolute;left:4212;top:8849;width:2;height:245" coordorigin="4212,8849" coordsize="0,245" path="m4212,9094l4212,8849e" filled="f" stroked="t" strokeweight=".72pt" strokecolor="#1C444B">
                <v:path arrowok="t"/>
              </v:shape>
            </v:group>
            <v:group style="position:absolute;left:4162;top:9065;width:382;height:2" coordorigin="4162,9065" coordsize="382,2">
              <v:shape style="position:absolute;left:4162;top:9065;width:382;height:2" coordorigin="4162,9065" coordsize="382,0" path="m4162,9065l4543,9065e" filled="f" stroked="t" strokeweight=".72pt" strokecolor="#1F484F">
                <v:path arrowok="t"/>
              </v:shape>
            </v:group>
            <v:group style="position:absolute;left:4478;top:9065;width:1735;height:2" coordorigin="4478,9065" coordsize="1735,2">
              <v:shape style="position:absolute;left:4478;top:9065;width:1735;height:2" coordorigin="4478,9065" coordsize="1735,0" path="m4478,9065l6214,9065e" filled="f" stroked="t" strokeweight=".72pt" strokecolor="#2F2338">
                <v:path arrowok="t"/>
              </v:shape>
            </v:group>
            <v:group style="position:absolute;left:4874;top:8849;width:2;height:245" coordorigin="4874,8849" coordsize="2,245">
              <v:shape style="position:absolute;left:4874;top:8849;width:2;height:245" coordorigin="4874,8849" coordsize="0,245" path="m4874,9094l4874,8849e" filled="f" stroked="t" strokeweight=".72pt" strokecolor="#1C1C28">
                <v:path arrowok="t"/>
              </v:shape>
            </v:group>
            <v:group style="position:absolute;left:6185;top:8813;width:2;height:648" coordorigin="6185,8813" coordsize="2,648">
              <v:shape style="position:absolute;left:6185;top:8813;width:2;height:648" coordorigin="6185,8813" coordsize="0,648" path="m6185,9461l6185,8813e" filled="f" stroked="t" strokeweight="1.08pt" strokecolor="#2F4F64">
                <v:path arrowok="t"/>
              </v:shape>
            </v:group>
            <v:group style="position:absolute;left:6134;top:9065;width:338;height:2" coordorigin="6134,9065" coordsize="338,2">
              <v:shape style="position:absolute;left:6134;top:9065;width:338;height:2" coordorigin="6134,9065" coordsize="338,0" path="m6134,9065l6473,9065e" filled="f" stroked="t" strokeweight=".72pt" strokecolor="#1C1C74">
                <v:path arrowok="t"/>
              </v:shape>
            </v:group>
            <v:group style="position:absolute;left:6408;top:9065;width:720;height:2" coordorigin="6408,9065" coordsize="720,2">
              <v:shape style="position:absolute;left:6408;top:9065;width:720;height:2" coordorigin="6408,9065" coordsize="720,0" path="m6408,9065l7128,9065e" filled="f" stroked="t" strokeweight=".72pt" strokecolor="#282828">
                <v:path arrowok="t"/>
              </v:shape>
            </v:group>
            <v:group style="position:absolute;left:7063;top:9065;width:475;height:2" coordorigin="7063,9065" coordsize="475,2">
              <v:shape style="position:absolute;left:7063;top:9065;width:475;height:2" coordorigin="7063,9065" coordsize="475,0" path="m7063,9065l7538,9065e" filled="f" stroked="t" strokeweight=".72pt" strokecolor="#234444">
                <v:path arrowok="t"/>
              </v:shape>
            </v:group>
            <v:group style="position:absolute;left:7517;top:8849;width:2;height:245" coordorigin="7517,8849" coordsize="2,245">
              <v:shape style="position:absolute;left:7517;top:8849;width:2;height:245" coordorigin="7517,8849" coordsize="0,245" path="m7517,9094l7517,8849e" filled="f" stroked="t" strokeweight=".72pt" strokecolor="#384444">
                <v:path arrowok="t"/>
              </v:shape>
            </v:group>
            <v:group style="position:absolute;left:7466;top:9065;width:1087;height:2" coordorigin="7466,9065" coordsize="1087,2">
              <v:shape style="position:absolute;left:7466;top:9065;width:1087;height:2" coordorigin="7466,9065" coordsize="1087,0" path="m7466,9065l8554,9065e" filled="f" stroked="t" strokeweight=".72pt" strokecolor="#282828">
                <v:path arrowok="t"/>
              </v:shape>
            </v:group>
            <v:group style="position:absolute;left:8172;top:8892;width:2;height:180" coordorigin="8172,8892" coordsize="2,180">
              <v:shape style="position:absolute;left:8172;top:8892;width:2;height:180" coordorigin="8172,8892" coordsize="0,180" path="m8172,9072l8172,8892e" filled="f" stroked="t" strokeweight="2.52pt" strokecolor="#6B0F0F">
                <v:path arrowok="t"/>
              </v:shape>
            </v:group>
            <v:group style="position:absolute;left:8496;top:9065;width:1030;height:2" coordorigin="8496,9065" coordsize="1030,2">
              <v:shape style="position:absolute;left:8496;top:9065;width:1030;height:2" coordorigin="8496,9065" coordsize="1030,0" path="m8496,9065l9526,9065e" filled="f" stroked="t" strokeweight=".72pt" strokecolor="#4B1F2F">
                <v:path arrowok="t"/>
              </v:shape>
            </v:group>
            <v:group style="position:absolute;left:8827;top:8892;width:2;height:209" coordorigin="8827,8892" coordsize="2,209">
              <v:shape style="position:absolute;left:8827;top:8892;width:2;height:209" coordorigin="8827,8892" coordsize="0,209" path="m8827,9101l8827,8892e" filled="f" stroked="t" strokeweight="1.8pt" strokecolor="#7C1838">
                <v:path arrowok="t"/>
              </v:shape>
            </v:group>
            <v:group style="position:absolute;left:9490;top:8849;width:2;height:245" coordorigin="9490,8849" coordsize="2,245">
              <v:shape style="position:absolute;left:9490;top:8849;width:2;height:245" coordorigin="9490,8849" coordsize="0,245" path="m9490,9094l9490,8849e" filled="f" stroked="t" strokeweight="2.16pt" strokecolor="#44A864">
                <v:path arrowok="t"/>
              </v:shape>
            </v:group>
            <v:group style="position:absolute;left:9454;top:9065;width:864;height:2" coordorigin="9454,9065" coordsize="864,2">
              <v:shape style="position:absolute;left:9454;top:9065;width:864;height:2" coordorigin="9454,9065" coordsize="864,0" path="m9454,9065l10318,9065e" filled="f" stroked="t" strokeweight=".72pt" strokecolor="#23672F">
                <v:path arrowok="t"/>
              </v:shape>
            </v:group>
            <v:group style="position:absolute;left:10282;top:8878;width:2;height:187" coordorigin="10282,8878" coordsize="2,187">
              <v:shape style="position:absolute;left:10282;top:8878;width:2;height:187" coordorigin="10282,8878" coordsize="0,187" path="m10282,9065l10282,8878e" filled="f" stroked="t" strokeweight=".36pt" strokecolor="#704F70">
                <v:path arrowok="t"/>
              </v:shape>
            </v:group>
            <v:group style="position:absolute;left:10246;top:9065;width:1282;height:2" coordorigin="10246,9065" coordsize="1282,2">
              <v:shape style="position:absolute;left:10246;top:9065;width:1282;height:2" coordorigin="10246,9065" coordsize="1282,0" path="m10246,9065l11527,9065e" filled="f" stroked="t" strokeweight=".72pt" strokecolor="#2F2F34">
                <v:path arrowok="t"/>
              </v:shape>
            </v:group>
            <v:group style="position:absolute;left:10829;top:8849;width:2;height:245" coordorigin="10829,8849" coordsize="2,245">
              <v:shape style="position:absolute;left:10829;top:8849;width:2;height:245" coordorigin="10829,8849" coordsize="0,245" path="m10829,9094l10829,8849e" filled="f" stroked="t" strokeweight=".72pt" strokecolor="#282834">
                <v:path arrowok="t"/>
              </v:shape>
            </v:group>
            <v:group style="position:absolute;left:11495;top:8892;width:2;height:180" coordorigin="11495,8892" coordsize="2,180">
              <v:shape style="position:absolute;left:11495;top:8892;width:2;height:180" coordorigin="11495,8892" coordsize="0,180" path="m11495,9072l11495,8892e" filled="f" stroked="t" strokeweight="1.8pt" strokecolor="#131367">
                <v:path arrowok="t"/>
              </v:shape>
            </v:group>
            <v:group style="position:absolute;left:11426;top:9043;width:281;height:2" coordorigin="11426,9043" coordsize="281,2">
              <v:shape style="position:absolute;left:11426;top:9043;width:281;height:2" coordorigin="11426,9043" coordsize="281,0" path="m11426,9043l11707,9043e" filled="f" stroked="t" strokeweight="1.44pt" strokecolor="#1C1C6B">
                <v:path arrowok="t"/>
              </v:shape>
            </v:group>
            <v:group style="position:absolute;left:11642;top:9065;width:2498;height:2" coordorigin="11642,9065" coordsize="2498,2">
              <v:shape style="position:absolute;left:11642;top:9065;width:2498;height:2" coordorigin="11642,9065" coordsize="2498,0" path="m11642,9065l14141,9065e" filled="f" stroked="t" strokeweight=".72pt" strokecolor="#282828">
                <v:path arrowok="t"/>
              </v:shape>
            </v:group>
            <v:group style="position:absolute;left:4212;top:9014;width:2;height:130" coordorigin="4212,9014" coordsize="2,130">
              <v:shape style="position:absolute;left:4212;top:9014;width:2;height:130" coordorigin="4212,9014" coordsize="0,130" path="m4212,9144l4212,9014e" filled="f" stroked="t" strokeweight=".72pt" strokecolor="#185767">
                <v:path arrowok="t"/>
              </v:shape>
            </v:group>
            <v:group style="position:absolute;left:4853;top:9058;width:2;height:86" coordorigin="4853,9058" coordsize="2,86">
              <v:shape style="position:absolute;left:4853;top:9058;width:2;height:86" coordorigin="4853,9058" coordsize="0,86" path="m4853,9144l4853,9058e" filled="f" stroked="t" strokeweight="1.44pt" strokecolor="#0F83A0">
                <v:path arrowok="t"/>
              </v:shape>
            </v:group>
            <v:group style="position:absolute;left:5562;top:9014;width:2;height:130" coordorigin="5562,9014" coordsize="2,130">
              <v:shape style="position:absolute;left:5562;top:9014;width:2;height:130" coordorigin="5562,9014" coordsize="0,130" path="m5562,9144l5562,9014e" filled="f" stroked="t" strokeweight="2.88pt" strokecolor="#CF1C1C">
                <v:path arrowok="t"/>
              </v:shape>
            </v:group>
            <v:group style="position:absolute;left:7517;top:9014;width:2;height:130" coordorigin="7517,9014" coordsize="2,130">
              <v:shape style="position:absolute;left:7517;top:9014;width:2;height:130" coordorigin="7517,9014" coordsize="0,130" path="m7517,9144l7517,9014e" filled="f" stroked="t" strokeweight="1.08pt" strokecolor="#2B6B6B">
                <v:path arrowok="t"/>
              </v:shape>
            </v:group>
            <v:group style="position:absolute;left:7466;top:9230;width:742;height:2" coordorigin="7466,9230" coordsize="742,2">
              <v:shape style="position:absolute;left:7466;top:9230;width:742;height:2" coordorigin="7466,9230" coordsize="742,0" path="m7466,9230l8208,9230e" filled="f" stroked="t" strokeweight=".72pt" strokecolor="#1F232F">
                <v:path arrowok="t"/>
              </v:shape>
            </v:group>
            <v:group style="position:absolute;left:8179;top:9014;width:2;height:454" coordorigin="8179,9014" coordsize="2,454">
              <v:shape style="position:absolute;left:8179;top:9014;width:2;height:454" coordorigin="8179,9014" coordsize="0,454" path="m8179,9468l8179,9014e" filled="f" stroked="t" strokeweight=".72pt" strokecolor="#233B57">
                <v:path arrowok="t"/>
              </v:shape>
            </v:group>
            <v:group style="position:absolute;left:8831;top:9043;width:2;height:101" coordorigin="8831,9043" coordsize="2,101">
              <v:shape style="position:absolute;left:8831;top:9043;width:2;height:101" coordorigin="8831,9043" coordsize="0,101" path="m8831,9144l8831,9043e" filled="f" stroked="t" strokeweight="3.24pt" strokecolor="#830F0F">
                <v:path arrowok="t"/>
              </v:shape>
            </v:group>
            <v:group style="position:absolute;left:9493;top:9058;width:2;height:230" coordorigin="9493,9058" coordsize="2,230">
              <v:shape style="position:absolute;left:9493;top:9058;width:2;height:230" coordorigin="9493,9058" coordsize="0,230" path="m9493,9288l9493,9058e" filled="f" stroked="t" strokeweight="2.52pt" strokecolor="#801C34">
                <v:path arrowok="t"/>
              </v:shape>
            </v:group>
            <v:group style="position:absolute;left:10282;top:9022;width:2;height:252" coordorigin="10282,9022" coordsize="2,252">
              <v:shape style="position:absolute;left:10282;top:9022;width:2;height:252" coordorigin="10282,9022" coordsize="0,252" path="m10282,9274l10282,9022e" filled="f" stroked="t" strokeweight="1.44pt" strokecolor="#54A86B">
                <v:path arrowok="t"/>
              </v:shape>
            </v:group>
            <v:group style="position:absolute;left:10238;top:9230;width:634;height:2" coordorigin="10238,9230" coordsize="634,2">
              <v:shape style="position:absolute;left:10238;top:9230;width:634;height:2" coordorigin="10238,9230" coordsize="634,0" path="m10238,9230l10872,9230e" filled="f" stroked="t" strokeweight=".72pt" strokecolor="#238034">
                <v:path arrowok="t"/>
              </v:shape>
            </v:group>
            <v:group style="position:absolute;left:10822;top:9058;width:2;height:216" coordorigin="10822,9058" coordsize="2,216">
              <v:shape style="position:absolute;left:10822;top:9058;width:2;height:216" coordorigin="10822,9058" coordsize="0,216" path="m10822,9274l10822,9058e" filled="f" stroked="t" strokeweight="3.24pt" strokecolor="#777080">
                <v:path arrowok="t"/>
              </v:shape>
            </v:group>
            <v:group style="position:absolute;left:12146;top:9014;width:2;height:252" coordorigin="12146,9014" coordsize="2,252">
              <v:shape style="position:absolute;left:12146;top:9014;width:2;height:252" coordorigin="12146,9014" coordsize="0,252" path="m12146,9266l12146,9014e" filled="f" stroked="t" strokeweight="1.44pt" strokecolor="#181864">
                <v:path arrowok="t"/>
              </v:shape>
            </v:group>
            <v:group style="position:absolute;left:5494;top:9209;width:180;height:2" coordorigin="5494,9209" coordsize="180,2">
              <v:shape style="position:absolute;left:5494;top:9209;width:180;height:2" coordorigin="5494,9209" coordsize="180,0" path="m5494,9209l5674,9209e" filled="f" stroked="t" strokeweight="1.44pt" strokecolor="#AC343B">
                <v:path arrowok="t"/>
              </v:shape>
            </v:group>
            <v:group style="position:absolute;left:850;top:9230;width:4738;height:2" coordorigin="850,9230" coordsize="4738,2">
              <v:shape style="position:absolute;left:850;top:9230;width:4738;height:2" coordorigin="850,9230" coordsize="4738,0" path="m850,9230l5587,9230e" filled="f" stroked="t" strokeweight=".72pt" strokecolor="#282323">
                <v:path arrowok="t"/>
              </v:shape>
            </v:group>
            <v:group style="position:absolute;left:4212;top:9086;width:2;height:382" coordorigin="4212,9086" coordsize="2,382">
              <v:shape style="position:absolute;left:4212;top:9086;width:2;height:382" coordorigin="4212,9086" coordsize="0,382" path="m4212,9468l4212,9086e" filled="f" stroked="t" strokeweight=".72pt" strokecolor="#232323">
                <v:path arrowok="t"/>
              </v:shape>
            </v:group>
            <v:group style="position:absolute;left:4874;top:9086;width:2;height:180" coordorigin="4874,9086" coordsize="2,180">
              <v:shape style="position:absolute;left:4874;top:9086;width:2;height:180" coordorigin="4874,9086" coordsize="0,180" path="m4874,9266l4874,9086e" filled="f" stroked="t" strokeweight=".72pt" strokecolor="#134B57">
                <v:path arrowok="t"/>
              </v:shape>
            </v:group>
            <v:group style="position:absolute;left:5544;top:9115;width:2;height:389" coordorigin="5544,9115" coordsize="2,389">
              <v:shape style="position:absolute;left:5544;top:9115;width:2;height:389" coordorigin="5544,9115" coordsize="0,389" path="m5544,9504l5544,9115e" filled="f" stroked="t" strokeweight="1.44pt" strokecolor="#931318">
                <v:path arrowok="t"/>
              </v:shape>
            </v:group>
            <v:group style="position:absolute;left:5674;top:9230;width:1454;height:2" coordorigin="5674,9230" coordsize="1454,2">
              <v:shape style="position:absolute;left:5674;top:9230;width:1454;height:2" coordorigin="5674,9230" coordsize="1454,0" path="m5674,9230l7128,9230e" filled="f" stroked="t" strokeweight=".72pt" strokecolor="#232828">
                <v:path arrowok="t"/>
              </v:shape>
            </v:group>
            <v:group style="position:absolute;left:7063;top:9230;width:475;height:2" coordorigin="7063,9230" coordsize="475,2">
              <v:shape style="position:absolute;left:7063;top:9230;width:475;height:2" coordorigin="7063,9230" coordsize="475,0" path="m7063,9230l7538,9230e" filled="f" stroked="t" strokeweight=".72pt" strokecolor="#1F1F6B">
                <v:path arrowok="t"/>
              </v:shape>
            </v:group>
            <v:group style="position:absolute;left:7524;top:9086;width:2;height:187" coordorigin="7524,9086" coordsize="2,187">
              <v:shape style="position:absolute;left:7524;top:9086;width:2;height:187" coordorigin="7524,9086" coordsize="0,187" path="m7524,9274l7524,9086e" filled="f" stroked="t" strokeweight="1.08pt" strokecolor="#1F3F8C">
                <v:path arrowok="t"/>
              </v:shape>
            </v:group>
            <v:group style="position:absolute;left:8129;top:9230;width:425;height:2" coordorigin="8129,9230" coordsize="425,2">
              <v:shape style="position:absolute;left:8129;top:9230;width:425;height:2" coordorigin="8129,9230" coordsize="425,0" path="m8129,9230l8554,9230e" filled="f" stroked="t" strokeweight=".72pt" strokecolor="#1F4848">
                <v:path arrowok="t"/>
              </v:shape>
            </v:group>
            <v:group style="position:absolute;left:8496;top:9230;width:1822;height:2" coordorigin="8496,9230" coordsize="1822,2">
              <v:shape style="position:absolute;left:8496;top:9230;width:1822;height:2" coordorigin="8496,9230" coordsize="1822,0" path="m8496,9230l10318,9230e" filled="f" stroked="t" strokeweight=".72pt" strokecolor="#381F28">
                <v:path arrowok="t"/>
              </v:shape>
            </v:group>
            <v:group style="position:absolute;left:8834;top:9086;width:2;height:151" coordorigin="8834,9086" coordsize="2,151">
              <v:shape style="position:absolute;left:8834;top:9086;width:2;height:151" coordorigin="8834,9086" coordsize="0,151" path="m8834,9238l8834,9086e" filled="f" stroked="t" strokeweight="1.44pt" strokecolor="#600F0F">
                <v:path arrowok="t"/>
              </v:shape>
            </v:group>
            <v:group style="position:absolute;left:10764;top:9230;width:583;height:2" coordorigin="10764,9230" coordsize="583,2">
              <v:shape style="position:absolute;left:10764;top:9230;width:583;height:2" coordorigin="10764,9230" coordsize="583,0" path="m10764,9230l11347,9230e" filled="f" stroked="t" strokeweight=".72pt" strokecolor="#3B5B3B">
                <v:path arrowok="t"/>
              </v:shape>
            </v:group>
            <v:group style="position:absolute;left:11290;top:9230;width:2851;height:2" coordorigin="11290,9230" coordsize="2851,2">
              <v:shape style="position:absolute;left:11290;top:9230;width:2851;height:2" coordorigin="11290,9230" coordsize="2851,0" path="m11290,9230l14141,9230e" filled="f" stroked="t" strokeweight=".72pt" strokecolor="#23232B">
                <v:path arrowok="t"/>
              </v:shape>
            </v:group>
            <v:group style="position:absolute;left:4874;top:9194;width:2;height:274" coordorigin="4874,9194" coordsize="2,274">
              <v:shape style="position:absolute;left:4874;top:9194;width:2;height:274" coordorigin="4874,9194" coordsize="0,274" path="m4874,9468l4874,9194e" filled="f" stroked="t" strokeweight=".72pt" strokecolor="#1C1C1C">
                <v:path arrowok="t"/>
              </v:shape>
            </v:group>
            <v:group style="position:absolute;left:7517;top:9187;width:2;height:281" coordorigin="7517,9187" coordsize="2,281">
              <v:shape style="position:absolute;left:7517;top:9187;width:2;height:281" coordorigin="7517,9187" coordsize="0,281" path="m7517,9468l7517,9187e" filled="f" stroked="t" strokeweight="1.08pt" strokecolor="#2B2B57">
                <v:path arrowok="t"/>
              </v:shape>
            </v:group>
            <v:group style="position:absolute;left:8842;top:9194;width:2;height:274" coordorigin="8842,9194" coordsize="2,274">
              <v:shape style="position:absolute;left:8842;top:9194;width:2;height:274" coordorigin="8842,9194" coordsize="0,274" path="m8842,9468l8842,9194e" filled="f" stroked="t" strokeweight="1.08pt" strokecolor="#1C4444">
                <v:path arrowok="t"/>
              </v:shape>
            </v:group>
            <v:group style="position:absolute;left:9493;top:9187;width:2;height:202" coordorigin="9493,9187" coordsize="2,202">
              <v:shape style="position:absolute;left:9493;top:9187;width:2;height:202" coordorigin="9493,9187" coordsize="0,202" path="m9493,9389l9493,9187e" filled="f" stroked="t" strokeweight="1.8pt" strokecolor="#6B1818">
                <v:path arrowok="t"/>
              </v:shape>
            </v:group>
            <v:group style="position:absolute;left:10282;top:9216;width:2;height:288" coordorigin="10282,9216" coordsize="2,288">
              <v:shape style="position:absolute;left:10282;top:9216;width:2;height:288" coordorigin="10282,9216" coordsize="0,288" path="m10282,9504l10282,9216e" filled="f" stroked="t" strokeweight=".36pt" strokecolor="#5B384B">
                <v:path arrowok="t"/>
              </v:shape>
            </v:group>
            <v:group style="position:absolute;left:10822;top:9187;width:2;height:202" coordorigin="10822,9187" coordsize="2,202">
              <v:shape style="position:absolute;left:10822;top:9187;width:2;height:202" coordorigin="10822,9187" coordsize="0,202" path="m10822,9389l10822,9187e" filled="f" stroked="t" strokeweight="2.88pt" strokecolor="#5B9374">
                <v:path arrowok="t"/>
              </v:shape>
            </v:group>
            <v:group style="position:absolute;left:12146;top:9194;width:2;height:274" coordorigin="12146,9194" coordsize="2,274">
              <v:shape style="position:absolute;left:12146;top:9194;width:2;height:274" coordorigin="12146,9194" coordsize="0,274" path="m12146,9468l12146,9194e" filled="f" stroked="t" strokeweight=".72pt" strokecolor="#1C1C4F">
                <v:path arrowok="t"/>
              </v:shape>
            </v:group>
            <v:group style="position:absolute;left:14134;top:9194;width:2;height:274" coordorigin="14134,9194" coordsize="2,274">
              <v:shape style="position:absolute;left:14134;top:9194;width:2;height:274" coordorigin="14134,9194" coordsize="0,274" path="m14134,9468l14134,9194e" filled="f" stroked="t" strokeweight=".72pt" strokecolor="#646464">
                <v:path arrowok="t"/>
              </v:shape>
            </v:group>
            <v:group style="position:absolute;left:8536;top:3391;width:2;height:223" coordorigin="8536,3391" coordsize="2,223">
              <v:shape style="position:absolute;left:8536;top:3391;width:2;height:223" coordorigin="8536,3391" coordsize="0,223" path="m8536,3614l8536,3391e" filled="f" stroked="t" strokeweight="1.08pt" strokecolor="#4B4B08">
                <v:path arrowok="t"/>
              </v:shape>
            </v:group>
            <v:group style="position:absolute;left:8532;top:3550;width:2;height:1404" coordorigin="8532,3550" coordsize="2,1404">
              <v:shape style="position:absolute;left:8532;top:3550;width:2;height:1404" coordorigin="8532,3550" coordsize="0,1404" path="m8532,4954l8532,3550e" filled="f" stroked="t" strokeweight=".72pt" strokecolor="#676764">
                <v:path arrowok="t"/>
              </v:shape>
            </v:group>
            <v:group style="position:absolute;left:8165;top:4867;width:662;height:2" coordorigin="8165,4867" coordsize="662,2">
              <v:shape style="position:absolute;left:8165;top:4867;width:662;height:2" coordorigin="8165,4867" coordsize="662,0" path="m8165,4867l8827,4867e" filled="f" stroked="t" strokeweight=".36pt" strokecolor="#6B6B6B">
                <v:path arrowok="t"/>
              </v:shape>
            </v:group>
            <v:group style="position:absolute;left:8827;top:4867;width:518;height:2" coordorigin="8827,4867" coordsize="518,2">
              <v:shape style="position:absolute;left:8827;top:4867;width:518;height:2" coordorigin="8827,4867" coordsize="518,0" path="m8827,4867l9346,4867e" filled="f" stroked="t" strokeweight=".36pt" strokecolor="#575757">
                <v:path arrowok="t"/>
              </v:shape>
            </v:group>
            <v:group style="position:absolute;left:9346;top:4867;width:144;height:2" coordorigin="9346,4867" coordsize="144,2">
              <v:shape style="position:absolute;left:9346;top:4867;width:144;height:2" coordorigin="9346,4867" coordsize="144,0" path="m9346,4867l9490,4867e" filled="f" stroked="t" strokeweight=".36pt" strokecolor="#000000">
                <v:path arrowok="t"/>
              </v:shape>
            </v:group>
            <v:group style="position:absolute;left:9781;top:3715;width:2;height:216" coordorigin="9781,3715" coordsize="2,216">
              <v:shape style="position:absolute;left:9781;top:3715;width:2;height:216" coordorigin="9781,3715" coordsize="0,216" path="m9781,3931l9781,3715e" filled="f" stroked="t" strokeweight="1.8pt" strokecolor="#1F1F1F">
                <v:path arrowok="t"/>
              </v:shape>
            </v:group>
            <v:group style="position:absolute;left:9778;top:3866;width:2;height:1102" coordorigin="9778,3866" coordsize="2,1102">
              <v:shape style="position:absolute;left:9778;top:3866;width:2;height:1102" coordorigin="9778,3866" coordsize="0,1102" path="m9778,4968l9778,3866e" filled="f" stroked="t" strokeweight="1.44pt" strokecolor="#2B2B2B">
                <v:path arrowok="t"/>
              </v:shape>
            </v:group>
            <v:group style="position:absolute;left:9490;top:4867;width:288;height:2" coordorigin="9490,4867" coordsize="288,2">
              <v:shape style="position:absolute;left:9490;top:4867;width:288;height:2" coordorigin="9490,4867" coordsize="288,0" path="m9490,4867l9778,4867e" filled="f" stroked="t" strokeweight=".36pt" strokecolor="#575757">
                <v:path arrowok="t"/>
              </v:shape>
            </v:group>
            <v:group style="position:absolute;left:9742;top:4867;width:540;height:2" coordorigin="9742,4867" coordsize="540,2">
              <v:shape style="position:absolute;left:9742;top:4867;width:540;height:2" coordorigin="9742,4867" coordsize="540,0" path="m9742,4867l10282,4867e" filled="f" stroked="t" strokeweight=".36pt" strokecolor="#2F2F2F">
                <v:path arrowok="t"/>
              </v:shape>
            </v:group>
            <v:group style="position:absolute;left:9778;top:5162;width:534;height:2" coordorigin="9778,5162" coordsize="534,2">
              <v:shape style="position:absolute;left:9778;top:5162;width:534;height:2" coordorigin="9778,5162" coordsize="534,0" path="m9778,5162l10312,5162e" filled="f" stroked="t" strokeweight="1.44pt" strokecolor="#2F2F2F">
                <v:path arrowok="t"/>
              </v:shape>
            </v:group>
            <v:group style="position:absolute;left:9756;top:5371;width:556;height:2" coordorigin="9756,5371" coordsize="556,2">
              <v:shape style="position:absolute;left:9756;top:5371;width:556;height:2" coordorigin="9756,5371" coordsize="556,0" path="m9756,5371l10312,5371e" filled="f" stroked="t" strokeweight=".36pt" strokecolor="#000000">
                <v:path arrowok="t"/>
              </v:shape>
            </v:group>
            <v:group style="position:absolute;left:10312;top:4708;width:616;height:1050" coordorigin="10312,4708" coordsize="616,1050">
              <v:shape style="position:absolute;left:10312;top:4708;width:616;height:1050" coordorigin="10312,4708" coordsize="616,1050" path="m10312,4708l10928,4708,10928,5758,10312,5758,10312,4708e" filled="t" fillcolor="#EDEDED" stroked="f">
                <v:path arrowok="t"/>
                <v:fill/>
              </v:shape>
            </v:group>
            <v:group style="position:absolute;left:10694;top:4874;width:544;height:1446" coordorigin="10694,4874" coordsize="544,1446">
              <v:shape style="position:absolute;left:10694;top:4874;width:544;height:1446" coordorigin="10694,4874" coordsize="544,1446" path="m10694,4874l11238,4874,11238,6320,10694,6320,10694,4874e" filled="t" fillcolor="#EDEDED" stroked="f">
                <v:path arrowok="t"/>
                <v:fill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-12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-13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44283B"/>
          <w:spacing w:val="1"/>
          <w:w w:val="76"/>
          <w:position w:val="2"/>
        </w:rPr>
        <w:t>1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23"/>
          <w:position w:val="2"/>
        </w:rPr>
        <w:t>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44283B"/>
          <w:spacing w:val="8"/>
          <w:w w:val="69"/>
          <w:position w:val="2"/>
        </w:rPr>
        <w:t>1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14"/>
          <w:position w:val="2"/>
        </w:rPr>
        <w:t>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-44"/>
          <w:w w:val="100"/>
          <w:position w:val="2"/>
        </w:rPr>
        <w:t>2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  <w:t>0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-10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25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30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35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40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45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50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-36"/>
          <w:w w:val="100"/>
          <w:position w:val="2"/>
        </w:rPr>
        <w:t>5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  <w:t>5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-11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010101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60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-141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</w:r>
      <w:r>
        <w:rPr>
          <w:rFonts w:ascii="Courier New" w:hAnsi="Courier New" w:cs="Courier New" w:eastAsia="Courier New"/>
          <w:sz w:val="25"/>
          <w:szCs w:val="25"/>
          <w:color w:val="010101"/>
          <w:spacing w:val="-33"/>
          <w:w w:val="100"/>
          <w:position w:val="2"/>
        </w:rPr>
        <w:t>6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-98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70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75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80</w:t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85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90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>95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100"/>
          <w:position w:val="2"/>
        </w:rPr>
        <w:tab/>
      </w:r>
      <w:r>
        <w:rPr>
          <w:rFonts w:ascii="Courier New" w:hAnsi="Courier New" w:cs="Courier New" w:eastAsia="Courier New"/>
          <w:sz w:val="25"/>
          <w:szCs w:val="25"/>
          <w:color w:val="212323"/>
          <w:spacing w:val="0"/>
          <w:w w:val="94"/>
          <w:position w:val="2"/>
        </w:rPr>
        <w:t>1</w:t>
      </w:r>
      <w:r>
        <w:rPr>
          <w:rFonts w:ascii="Courier New" w:hAnsi="Courier New" w:cs="Courier New" w:eastAsia="Courier New"/>
          <w:sz w:val="25"/>
          <w:szCs w:val="25"/>
          <w:color w:val="212323"/>
          <w:spacing w:val="-39"/>
          <w:w w:val="94"/>
          <w:position w:val="2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212323"/>
          <w:spacing w:val="0"/>
          <w:w w:val="117"/>
          <w:position w:val="2"/>
        </w:rPr>
        <w:t>0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194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10101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color w:val="010101"/>
          <w:spacing w:val="0"/>
          <w:w w:val="100"/>
          <w:b/>
          <w:bCs/>
        </w:rPr>
        <w:t>%</w:t>
      </w:r>
      <w:r>
        <w:rPr>
          <w:rFonts w:ascii="Arial" w:hAnsi="Arial" w:cs="Arial" w:eastAsia="Arial"/>
          <w:sz w:val="28"/>
          <w:szCs w:val="28"/>
          <w:color w:val="010101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color w:val="010101"/>
          <w:spacing w:val="0"/>
          <w:w w:val="103"/>
          <w:b/>
          <w:bCs/>
        </w:rPr>
        <w:t>Transmission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80" w:right="0"/>
        </w:sectPr>
      </w:pPr>
      <w:rPr/>
    </w:p>
    <w:p>
      <w:pPr>
        <w:spacing w:before="46" w:after="0" w:line="507" w:lineRule="exact"/>
        <w:ind w:left="732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Application</w:t>
      </w:r>
      <w:r>
        <w:rPr>
          <w:rFonts w:ascii="Arial" w:hAnsi="Arial" w:cs="Arial" w:eastAsia="Arial"/>
          <w:sz w:val="45"/>
          <w:szCs w:val="45"/>
          <w:spacing w:val="87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et</w:t>
      </w:r>
      <w:r>
        <w:rPr>
          <w:rFonts w:ascii="Arial" w:hAnsi="Arial" w:cs="Arial" w:eastAsia="Arial"/>
          <w:sz w:val="45"/>
          <w:szCs w:val="45"/>
          <w:spacing w:val="57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comparaison</w:t>
      </w:r>
      <w:r>
        <w:rPr>
          <w:rFonts w:ascii="Arial" w:hAnsi="Arial" w:cs="Arial" w:eastAsia="Arial"/>
          <w:sz w:val="45"/>
          <w:szCs w:val="45"/>
          <w:spacing w:val="98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entr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e</w:t>
      </w:r>
      <w:r>
        <w:rPr>
          <w:rFonts w:ascii="Arial" w:hAnsi="Arial" w:cs="Arial" w:eastAsia="Arial"/>
          <w:sz w:val="45"/>
          <w:szCs w:val="45"/>
          <w:spacing w:val="119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AERONET</w:t>
      </w:r>
      <w:r>
        <w:rPr>
          <w:rFonts w:ascii="Arial" w:hAnsi="Arial" w:cs="Arial" w:eastAsia="Arial"/>
          <w:sz w:val="45"/>
          <w:szCs w:val="45"/>
          <w:spacing w:val="-36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0"/>
          <w:b/>
          <w:bCs/>
          <w:position w:val="-2"/>
        </w:rPr>
        <w:t>et</w:t>
      </w:r>
      <w:r>
        <w:rPr>
          <w:rFonts w:ascii="Arial" w:hAnsi="Arial" w:cs="Arial" w:eastAsia="Arial"/>
          <w:sz w:val="45"/>
          <w:szCs w:val="45"/>
          <w:spacing w:val="54"/>
          <w:w w:val="100"/>
          <w:b/>
          <w:bCs/>
          <w:position w:val="-2"/>
        </w:rPr>
        <w:t> </w:t>
      </w:r>
      <w:r>
        <w:rPr>
          <w:rFonts w:ascii="Arial" w:hAnsi="Arial" w:cs="Arial" w:eastAsia="Arial"/>
          <w:sz w:val="45"/>
          <w:szCs w:val="45"/>
          <w:spacing w:val="0"/>
          <w:w w:val="103"/>
          <w:b/>
          <w:bCs/>
          <w:position w:val="-2"/>
        </w:rPr>
        <w:t>Calitoo</w:t>
      </w:r>
      <w:r>
        <w:rPr>
          <w:rFonts w:ascii="Arial" w:hAnsi="Arial" w:cs="Arial" w:eastAsia="Arial"/>
          <w:sz w:val="45"/>
          <w:szCs w:val="45"/>
          <w:spacing w:val="0"/>
          <w:w w:val="100"/>
          <w:position w:val="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420" w:bottom="280" w:left="220" w:right="80"/>
          <w:headerReference w:type="default" r:id="rId224"/>
          <w:pgSz w:w="14400" w:h="10800" w:orient="landscape"/>
        </w:sectPr>
      </w:pPr>
      <w:rPr/>
    </w:p>
    <w:p>
      <w:pPr>
        <w:spacing w:before="33" w:after="0" w:line="240" w:lineRule="auto"/>
        <w:ind w:left="218" w:right="-86"/>
        <w:jc w:val="left"/>
        <w:tabs>
          <w:tab w:pos="344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/>
        <w:pict>
          <v:group style="position:absolute;margin-left:23.791304pt;margin-top:6.759636pt;width:688.695679pt;height:401.050048pt;mso-position-horizontal-relative:page;mso-position-vertical-relative:paragraph;z-index:-4323" coordorigin="476,135" coordsize="13774,8021">
            <v:shape style="position:absolute;left:476;top:6654;width:13774;height:1503" type="#_x0000_t75">
              <v:imagedata r:id="rId225" o:title=""/>
            </v:shape>
            <v:group style="position:absolute;left:826;top:173;width:2730;height:2" coordorigin="826,173" coordsize="2730,2">
              <v:shape style="position:absolute;left:826;top:173;width:2730;height:2" coordorigin="826,173" coordsize="2730,0" path="m826,173l3556,173e" filled="f" stroked="t" strokeweight=".626087pt" strokecolor="#000000">
                <v:path arrowok="t"/>
              </v:shape>
            </v:group>
            <v:group style="position:absolute;left:883;top:166;width:2;height:5744" coordorigin="883,166" coordsize="2,5744">
              <v:shape style="position:absolute;left:883;top:166;width:2;height:5744" coordorigin="883,166" coordsize="0,5744" path="m883,5911l883,166e" filled="f" stroked="t" strokeweight=".626087pt" strokecolor="#000000">
                <v:path arrowok="t"/>
              </v:shape>
            </v:group>
            <v:group style="position:absolute;left:1146;top:166;width:2;height:5744" coordorigin="1146,166" coordsize="2,5744">
              <v:shape style="position:absolute;left:1146;top:166;width:2;height:5744" coordorigin="1146,166" coordsize="0,5744" path="m1146,5911l1146,166e" filled="f" stroked="t" strokeweight=".626087pt" strokecolor="#000000">
                <v:path arrowok="t"/>
              </v:shape>
            </v:group>
            <v:group style="position:absolute;left:1409;top:166;width:2;height:5744" coordorigin="1409,166" coordsize="2,5744">
              <v:shape style="position:absolute;left:1409;top:166;width:2;height:5744" coordorigin="1409,166" coordsize="0,5744" path="m1409,5911l1409,166e" filled="f" stroked="t" strokeweight=".626087pt" strokecolor="#000000">
                <v:path arrowok="t"/>
              </v:shape>
            </v:group>
            <v:group style="position:absolute;left:1672;top:166;width:2;height:5744" coordorigin="1672,166" coordsize="2,5744">
              <v:shape style="position:absolute;left:1672;top:166;width:2;height:5744" coordorigin="1672,166" coordsize="0,5744" path="m1672,5911l1672,166e" filled="f" stroked="t" strokeweight=".626087pt" strokecolor="#000000">
                <v:path arrowok="t"/>
              </v:shape>
            </v:group>
            <v:group style="position:absolute;left:1947;top:166;width:2;height:5744" coordorigin="1947,166" coordsize="2,5744">
              <v:shape style="position:absolute;left:1947;top:166;width:2;height:5744" coordorigin="1947,166" coordsize="0,5744" path="m1947,5911l1947,166e" filled="f" stroked="t" strokeweight=".626087pt" strokecolor="#000000">
                <v:path arrowok="t"/>
              </v:shape>
            </v:group>
            <v:group style="position:absolute;left:2210;top:166;width:2;height:5744" coordorigin="2210,166" coordsize="2,5744">
              <v:shape style="position:absolute;left:2210;top:166;width:2;height:5744" coordorigin="2210,166" coordsize="0,5744" path="m2210,5911l2210,166e" filled="f" stroked="t" strokeweight=".626087pt" strokecolor="#000000">
                <v:path arrowok="t"/>
              </v:shape>
            </v:group>
            <v:group style="position:absolute;left:2473;top:166;width:2;height:1076" coordorigin="2473,166" coordsize="2,1076">
              <v:shape style="position:absolute;left:2473;top:166;width:2;height:1076" coordorigin="2473,166" coordsize="0,1076" path="m2473,1243l2473,166e" filled="f" stroked="t" strokeweight=".626087pt" strokecolor="#000000">
                <v:path arrowok="t"/>
              </v:shape>
            </v:group>
            <v:group style="position:absolute;left:2742;top:166;width:2;height:6658" coordorigin="2742,166" coordsize="2,6658">
              <v:shape style="position:absolute;left:2742;top:166;width:2;height:6658" coordorigin="2742,166" coordsize="0,6658" path="m2742,6824l2742,166e" filled="f" stroked="t" strokeweight=".626087pt" strokecolor="#0C0003">
                <v:path arrowok="t"/>
              </v:shape>
            </v:group>
            <v:group style="position:absolute;left:3011;top:166;width:2;height:914" coordorigin="3011,166" coordsize="2,914">
              <v:shape style="position:absolute;left:3011;top:166;width:2;height:914" coordorigin="3011,166" coordsize="0,914" path="m3011,1080l3011,166e" filled="f" stroked="t" strokeweight=".626087pt" strokecolor="#000000">
                <v:path arrowok="t"/>
              </v:shape>
            </v:group>
            <v:group style="position:absolute;left:3274;top:166;width:2;height:901" coordorigin="3274,166" coordsize="2,901">
              <v:shape style="position:absolute;left:3274;top:166;width:2;height:901" coordorigin="3274,166" coordsize="0,901" path="m3274,1068l3274,166e" filled="f" stroked="t" strokeweight=".626087pt" strokecolor="#000000">
                <v:path arrowok="t"/>
              </v:shape>
            </v:group>
            <v:group style="position:absolute;left:3537;top:166;width:2;height:6658" coordorigin="3537,166" coordsize="2,6658">
              <v:shape style="position:absolute;left:3537;top:166;width:2;height:6658" coordorigin="3537,166" coordsize="0,6658" path="m3537,6824l3537,166e" filled="f" stroked="t" strokeweight=".626087pt" strokecolor="#000000">
                <v:path arrowok="t"/>
              </v:shape>
            </v:group>
            <v:group style="position:absolute;left:814;top:160;width:2993;height:2" coordorigin="814,160" coordsize="2993,2">
              <v:shape style="position:absolute;left:814;top:160;width:2993;height:2" coordorigin="814,160" coordsize="2993,0" path="m814,160l3807,160e" filled="f" stroked="t" strokeweight=".626087pt" strokecolor="#001818">
                <v:path arrowok="t"/>
              </v:shape>
            </v:group>
            <v:group style="position:absolute;left:3800;top:141;width:2;height:225" coordorigin="3800,141" coordsize="2,225">
              <v:shape style="position:absolute;left:3800;top:141;width:2;height:225" coordorigin="3800,141" coordsize="0,225" path="m3800,367l3800,141e" filled="f" stroked="t" strokeweight=".626087pt" strokecolor="#037474">
                <v:path arrowok="t"/>
              </v:shape>
            </v:group>
            <v:group style="position:absolute;left:3819;top:173;width:10368;height:2" coordorigin="3819,173" coordsize="10368,2">
              <v:shape style="position:absolute;left:3819;top:173;width:10368;height:2" coordorigin="3819,173" coordsize="10368,0" path="m3819,173l14187,173e" filled="f" stroked="t" strokeweight=".626087pt" strokecolor="#000000">
                <v:path arrowok="t"/>
              </v:shape>
            </v:group>
            <v:group style="position:absolute;left:4063;top:166;width:2;height:1076" coordorigin="4063,166" coordsize="2,1076">
              <v:shape style="position:absolute;left:4063;top:166;width:2;height:1076" coordorigin="4063,166" coordsize="0,1076" path="m4063,1243l4063,166e" filled="f" stroked="t" strokeweight=".626087pt" strokecolor="#000000">
                <v:path arrowok="t"/>
              </v:shape>
            </v:group>
            <v:group style="position:absolute;left:4339;top:166;width:2;height:288" coordorigin="4339,166" coordsize="2,288">
              <v:shape style="position:absolute;left:4339;top:166;width:2;height:288" coordorigin="4339,166" coordsize="0,288" path="m4339,454l4339,166e" filled="f" stroked="t" strokeweight="1.878261pt" strokecolor="#007C7C">
                <v:path arrowok="t"/>
              </v:shape>
            </v:group>
            <v:group style="position:absolute;left:4282;top:611;width:826;height:2" coordorigin="4282,611" coordsize="826,2">
              <v:shape style="position:absolute;left:4282;top:611;width:826;height:2" coordorigin="4282,611" coordsize="826,0" path="m4282,611l5109,611e" filled="f" stroked="t" strokeweight=".626087pt" strokecolor="#000000">
                <v:path arrowok="t"/>
              </v:shape>
            </v:group>
            <v:group style="position:absolute;left:4602;top:166;width:2;height:2465" coordorigin="4602,166" coordsize="2,2465">
              <v:shape style="position:absolute;left:4602;top:166;width:2;height:2465" coordorigin="4602,166" coordsize="0,2465" path="m4602,2632l4602,166e" filled="f" stroked="t" strokeweight=".626087pt" strokecolor="#030003">
                <v:path arrowok="t"/>
              </v:shape>
            </v:group>
            <v:group style="position:absolute;left:4865;top:166;width:2;height:638" coordorigin="4865,166" coordsize="2,638">
              <v:shape style="position:absolute;left:4865;top:166;width:2;height:638" coordorigin="4865,166" coordsize="0,638" path="m4865,805l4865,166e" filled="f" stroked="t" strokeweight=".626087pt" strokecolor="#002828">
                <v:path arrowok="t"/>
              </v:shape>
            </v:group>
            <v:group style="position:absolute;left:5128;top:166;width:2;height:400" coordorigin="5128,166" coordsize="2,400">
              <v:shape style="position:absolute;left:5128;top:166;width:2;height:400" coordorigin="5128,166" coordsize="0,400" path="m5128,567l5128,166e" filled="f" stroked="t" strokeweight=".626087pt" strokecolor="#00A8A8">
                <v:path arrowok="t"/>
              </v:shape>
            </v:group>
            <v:group style="position:absolute;left:5403;top:166;width:2;height:2240" coordorigin="5403,166" coordsize="2,2240">
              <v:shape style="position:absolute;left:5403;top:166;width:2;height:2240" coordorigin="5403,166" coordsize="0,2240" path="m5403,2407l5403,166e" filled="f" stroked="t" strokeweight=".626087pt" strokecolor="#000303">
                <v:path arrowok="t"/>
              </v:shape>
            </v:group>
            <v:group style="position:absolute;left:5666;top:166;width:2;height:901" coordorigin="5666,166" coordsize="2,901">
              <v:shape style="position:absolute;left:5666;top:166;width:2;height:901" coordorigin="5666,166" coordsize="0,901" path="m5666,1068l5666,166e" filled="f" stroked="t" strokeweight=".626087pt" strokecolor="#000000">
                <v:path arrowok="t"/>
              </v:shape>
            </v:group>
            <v:group style="position:absolute;left:5929;top:166;width:2;height:6658" coordorigin="5929,166" coordsize="2,6658">
              <v:shape style="position:absolute;left:5929;top:166;width:2;height:6658" coordorigin="5929,166" coordsize="0,6658" path="m5929,6824l5929,166e" filled="f" stroked="t" strokeweight=".626087pt" strokecolor="#030808">
                <v:path arrowok="t"/>
              </v:shape>
            </v:group>
            <v:group style="position:absolute;left:6192;top:166;width:2;height:638" coordorigin="6192,166" coordsize="2,638">
              <v:shape style="position:absolute;left:6192;top:166;width:2;height:638" coordorigin="6192,166" coordsize="0,638" path="m6192,805l6192,166e" filled="f" stroked="t" strokeweight=".626087pt" strokecolor="#000000">
                <v:path arrowok="t"/>
              </v:shape>
            </v:group>
            <v:group style="position:absolute;left:6467;top:166;width:2;height:638" coordorigin="6467,166" coordsize="2,638">
              <v:shape style="position:absolute;left:6467;top:166;width:2;height:638" coordorigin="6467,166" coordsize="0,638" path="m6467,805l6467,166e" filled="f" stroked="t" strokeweight=".626087pt" strokecolor="#000000">
                <v:path arrowok="t"/>
              </v:shape>
            </v:group>
            <v:group style="position:absolute;left:6737;top:166;width:2;height:3216" coordorigin="6737,166" coordsize="2,3216">
              <v:shape style="position:absolute;left:6737;top:166;width:2;height:3216" coordorigin="6737,166" coordsize="0,3216" path="m6737,3383l6737,166e" filled="f" stroked="t" strokeweight="1.252174pt" strokecolor="#3F1357">
                <v:path arrowok="t"/>
              </v:shape>
            </v:group>
            <v:group style="position:absolute;left:6993;top:166;width:2;height:3166" coordorigin="6993,166" coordsize="2,3166">
              <v:shape style="position:absolute;left:6993;top:166;width:2;height:3166" coordorigin="6993,166" coordsize="0,3166" path="m6993,3333l6993,166e" filled="f" stroked="t" strokeweight=".626087pt" strokecolor="#000000">
                <v:path arrowok="t"/>
              </v:shape>
            </v:group>
            <v:group style="position:absolute;left:7256;top:166;width:2;height:2228" coordorigin="7256,166" coordsize="2,2228">
              <v:shape style="position:absolute;left:7256;top:166;width:2;height:2228" coordorigin="7256,166" coordsize="0,2228" path="m7256,2394l7256,166e" filled="f" stroked="t" strokeweight=".626087pt" strokecolor="#030308">
                <v:path arrowok="t"/>
              </v:shape>
            </v:group>
            <v:group style="position:absolute;left:7532;top:166;width:2;height:6658" coordorigin="7532,166" coordsize="2,6658">
              <v:shape style="position:absolute;left:7532;top:166;width:2;height:6658" coordorigin="7532,166" coordsize="0,6658" path="m7532,6824l7532,166e" filled="f" stroked="t" strokeweight=".626087pt" strokecolor="#080C0C">
                <v:path arrowok="t"/>
              </v:shape>
            </v:group>
            <v:group style="position:absolute;left:7795;top:166;width:2;height:901" coordorigin="7795,166" coordsize="2,901">
              <v:shape style="position:absolute;left:7795;top:166;width:2;height:901" coordorigin="7795,166" coordsize="0,901" path="m7795,1068l7795,166e" filled="f" stroked="t" strokeweight=".626087pt" strokecolor="#000000">
                <v:path arrowok="t"/>
              </v:shape>
            </v:group>
            <v:group style="position:absolute;left:8058;top:166;width:2;height:5744" coordorigin="8058,166" coordsize="2,5744">
              <v:shape style="position:absolute;left:8058;top:166;width:2;height:5744" coordorigin="8058,166" coordsize="0,5744" path="m8058,5911l8058,166e" filled="f" stroked="t" strokeweight=".626087pt" strokecolor="#000000">
                <v:path arrowok="t"/>
              </v:shape>
            </v:group>
            <v:group style="position:absolute;left:8321;top:166;width:2;height:5744" coordorigin="8321,166" coordsize="2,5744">
              <v:shape style="position:absolute;left:8321;top:166;width:2;height:5744" coordorigin="8321,166" coordsize="0,5744" path="m8321,5911l8321,166e" filled="f" stroked="t" strokeweight=".626087pt" strokecolor="#000000">
                <v:path arrowok="t"/>
              </v:shape>
            </v:group>
            <v:group style="position:absolute;left:8596;top:166;width:2;height:1289" coordorigin="8596,166" coordsize="2,1289">
              <v:shape style="position:absolute;left:8596;top:166;width:2;height:1289" coordorigin="8596,166" coordsize="0,1289" path="m8596,1455l8596,166e" filled="f" stroked="t" strokeweight=".626087pt" strokecolor="#000000">
                <v:path arrowok="t"/>
              </v:shape>
            </v:group>
            <v:group style="position:absolute;left:8859;top:166;width:2;height:3166" coordorigin="8859,166" coordsize="2,3166">
              <v:shape style="position:absolute;left:8859;top:166;width:2;height:3166" coordorigin="8859,166" coordsize="0,3166" path="m8859,3333l8859,166e" filled="f" stroked="t" strokeweight=".626087pt" strokecolor="#000000">
                <v:path arrowok="t"/>
              </v:shape>
            </v:group>
            <v:group style="position:absolute;left:9122;top:166;width:2;height:5744" coordorigin="9122,166" coordsize="2,5744">
              <v:shape style="position:absolute;left:9122;top:166;width:2;height:5744" coordorigin="9122,166" coordsize="0,5744" path="m9122,5911l9122,166e" filled="f" stroked="t" strokeweight=".626087pt" strokecolor="#000000">
                <v:path arrowok="t"/>
              </v:shape>
            </v:group>
            <v:group style="position:absolute;left:9385;top:166;width:2;height:3304" coordorigin="9385,166" coordsize="2,3304">
              <v:shape style="position:absolute;left:9385;top:166;width:2;height:3304" coordorigin="9385,166" coordsize="0,3304" path="m9385,3470l9385,166e" filled="f" stroked="t" strokeweight=".626087pt" strokecolor="#000000">
                <v:path arrowok="t"/>
              </v:shape>
            </v:group>
            <v:group style="position:absolute;left:9661;top:166;width:2;height:2052" coordorigin="9661,166" coordsize="2,2052">
              <v:shape style="position:absolute;left:9661;top:166;width:2;height:2052" coordorigin="9661,166" coordsize="0,2052" path="m9661,2219l9661,166e" filled="f" stroked="t" strokeweight=".626087pt" strokecolor="#000000">
                <v:path arrowok="t"/>
              </v:shape>
            </v:group>
            <v:group style="position:absolute;left:9923;top:166;width:2;height:2653" coordorigin="9923,166" coordsize="2,2653">
              <v:shape style="position:absolute;left:9923;top:166;width:2;height:2653" coordorigin="9923,166" coordsize="0,2653" path="m9923,2820l9923,166e" filled="f" stroked="t" strokeweight=".626087pt" strokecolor="#000303">
                <v:path arrowok="t"/>
              </v:shape>
            </v:group>
            <v:group style="position:absolute;left:14181;top:166;width:2;height:5744" coordorigin="14181,166" coordsize="2,5744">
              <v:shape style="position:absolute;left:14181;top:166;width:2;height:5744" coordorigin="14181,166" coordsize="0,5744" path="m14181,5911l14181,166e" filled="f" stroked="t" strokeweight=".626087pt" strokecolor="#000000">
                <v:path arrowok="t"/>
              </v:shape>
            </v:group>
            <v:group style="position:absolute;left:826;top:611;width:3256;height:2" coordorigin="826,611" coordsize="3256,2">
              <v:shape style="position:absolute;left:826;top:611;width:3256;height:2" coordorigin="826,611" coordsize="3256,0" path="m826,611l4082,611e" filled="f" stroked="t" strokeweight=".626087pt" strokecolor="#000000">
                <v:path arrowok="t"/>
              </v:shape>
            </v:group>
            <v:group style="position:absolute;left:3800;top:304;width:2;height:501" coordorigin="3800,304" coordsize="2,501">
              <v:shape style="position:absolute;left:3800;top:304;width:2;height:501" coordorigin="3800,304" coordsize="0,501" path="m3800,805l3800,304e" filled="f" stroked="t" strokeweight=".626087pt" strokecolor="#000000">
                <v:path arrowok="t"/>
              </v:shape>
            </v:group>
            <v:group style="position:absolute;left:3994;top:611;width:363;height:2" coordorigin="3994,611" coordsize="363,2">
              <v:shape style="position:absolute;left:3994;top:611;width:363;height:2" coordorigin="3994,611" coordsize="363,0" path="m3994,611l4358,611e" filled="f" stroked="t" strokeweight=".626087pt" strokecolor="#004444">
                <v:path arrowok="t"/>
              </v:shape>
            </v:group>
            <v:group style="position:absolute;left:4333;top:304;width:2;height:325" coordorigin="4333,304" coordsize="2,325">
              <v:shape style="position:absolute;left:4333;top:304;width:2;height:325" coordorigin="4333,304" coordsize="0,325" path="m4333,630l4333,304e" filled="f" stroked="t" strokeweight="1.252174pt" strokecolor="#03AFAF">
                <v:path arrowok="t"/>
              </v:shape>
            </v:group>
            <v:group style="position:absolute;left:5109;top:379;width:2;height:188" coordorigin="5109,379" coordsize="2,188">
              <v:shape style="position:absolute;left:5109;top:379;width:2;height:188" coordorigin="5109,379" coordsize="0,188" path="m5109,567l5109,379e" filled="f" stroked="t" strokeweight="3.130435pt" strokecolor="#03F7F7">
                <v:path arrowok="t"/>
              </v:shape>
            </v:group>
            <v:group style="position:absolute;left:5159;top:611;width:2655;height:2" coordorigin="5159,611" coordsize="2655,2">
              <v:shape style="position:absolute;left:5159;top:611;width:2655;height:2" coordorigin="5159,611" coordsize="2655,0" path="m5159,611l7814,611e" filled="f" stroked="t" strokeweight=".626087pt" strokecolor="#000000">
                <v:path arrowok="t"/>
              </v:shape>
            </v:group>
            <v:group style="position:absolute;left:7726;top:604;width:351;height:2" coordorigin="7726,604" coordsize="351,2">
              <v:shape style="position:absolute;left:7726;top:604;width:351;height:2" coordorigin="7726,604" coordsize="351,0" path="m7726,604l8077,604e" filled="f" stroked="t" strokeweight=".626087pt" strokecolor="#007474">
                <v:path arrowok="t"/>
              </v:shape>
            </v:group>
            <v:group style="position:absolute;left:8001;top:611;width:2079;height:2" coordorigin="8001,611" coordsize="2079,2">
              <v:shape style="position:absolute;left:8001;top:611;width:2079;height:2" coordorigin="8001,611" coordsize="2079,0" path="m8001,611l10080,611e" filled="f" stroked="t" strokeweight=".626087pt" strokecolor="#000000">
                <v:path arrowok="t"/>
              </v:shape>
            </v:group>
            <v:group style="position:absolute;left:4345;top:166;width:2;height:6658" coordorigin="4345,166" coordsize="2,6658">
              <v:shape style="position:absolute;left:4345;top:166;width:2;height:6658" coordorigin="4345,166" coordsize="0,6658" path="m4345,6824l4345,166e" filled="f" stroked="t" strokeweight="1.252174pt" strokecolor="#0C0F13">
                <v:path arrowok="t"/>
              </v:shape>
            </v:group>
            <v:group style="position:absolute;left:5128;top:166;width:2;height:3429" coordorigin="5128,166" coordsize="2,3429">
              <v:shape style="position:absolute;left:5128;top:166;width:2;height:3429" coordorigin="5128,166" coordsize="0,3429" path="m5128,3595l5128,166e" filled="f" stroked="t" strokeweight=".626087pt" strokecolor="#381C48">
                <v:path arrowok="t"/>
              </v:shape>
            </v:group>
            <v:group style="position:absolute;left:826;top:1049;width:4057;height:2" coordorigin="826,1049" coordsize="4057,2">
              <v:shape style="position:absolute;left:826;top:1049;width:4057;height:2" coordorigin="826,1049" coordsize="4057,0" path="m826,1049l4883,1049e" filled="f" stroked="t" strokeweight=".626087pt" strokecolor="#08000F">
                <v:path arrowok="t"/>
              </v:shape>
            </v:group>
            <v:group style="position:absolute;left:3782;top:830;width:2;height:250" coordorigin="3782,830" coordsize="2,250">
              <v:shape style="position:absolute;left:3782;top:830;width:2;height:250" coordorigin="3782,830" coordsize="0,250" path="m3782,1080l3782,830e" filled="f" stroked="t" strokeweight="3.756522pt" strokecolor="#AF00D4">
                <v:path arrowok="t"/>
              </v:shape>
            </v:group>
            <v:group style="position:absolute;left:4865;top:742;width:2;height:325" coordorigin="4865,742" coordsize="2,325">
              <v:shape style="position:absolute;left:4865;top:742;width:2;height:325" coordorigin="4865,742" coordsize="0,325" path="m4865,1068l4865,742e" filled="f" stroked="t" strokeweight=".626087pt" strokecolor="#000003">
                <v:path arrowok="t"/>
              </v:shape>
            </v:group>
            <v:group style="position:absolute;left:4796;top:1055;width:351;height:2" coordorigin="4796,1055" coordsize="351,2">
              <v:shape style="position:absolute;left:4796;top:1055;width:351;height:2" coordorigin="4796,1055" coordsize="351,0" path="m4796,1055l5146,1055e" filled="f" stroked="t" strokeweight=".626087pt" strokecolor="#030354">
                <v:path arrowok="t"/>
              </v:shape>
            </v:group>
            <v:group style="position:absolute;left:5128;top:630;width:2;height:2966" coordorigin="5128,630" coordsize="2,2966">
              <v:shape style="position:absolute;left:5128;top:630;width:2;height:2966" coordorigin="5128,630" coordsize="0,2966" path="m5128,3595l5128,630e" filled="f" stroked="t" strokeweight="1.252174pt" strokecolor="#440338">
                <v:path arrowok="t"/>
              </v:shape>
            </v:group>
            <v:group style="position:absolute;left:5059;top:1049;width:363;height:2" coordorigin="5059,1049" coordsize="363,2">
              <v:shape style="position:absolute;left:5059;top:1049;width:363;height:2" coordorigin="5059,1049" coordsize="363,0" path="m5059,1049l5422,1049e" filled="f" stroked="t" strokeweight="1.878261pt" strokecolor="#086090">
                <v:path arrowok="t"/>
              </v:shape>
            </v:group>
            <v:group style="position:absolute;left:5372;top:1049;width:313;height:2" coordorigin="5372,1049" coordsize="313,2">
              <v:shape style="position:absolute;left:5372;top:1049;width:313;height:2" coordorigin="5372,1049" coordsize="313,0" path="m5372,1049l5685,1049e" filled="f" stroked="t" strokeweight=".626087pt" strokecolor="#000C0C">
                <v:path arrowok="t"/>
              </v:shape>
            </v:group>
            <v:group style="position:absolute;left:5610;top:1049;width:338;height:2" coordorigin="5610,1049" coordsize="338,2">
              <v:shape style="position:absolute;left:5610;top:1049;width:338;height:2" coordorigin="5610,1049" coordsize="338,0" path="m5610,1049l5948,1049e" filled="f" stroked="t" strokeweight=".626087pt" strokecolor="#005454">
                <v:path arrowok="t"/>
              </v:shape>
            </v:group>
            <v:group style="position:absolute;left:5935;top:992;width:2;height:125" coordorigin="5935,992" coordsize="2,125">
              <v:shape style="position:absolute;left:5935;top:992;width:2;height:125" coordorigin="5935,992" coordsize="0,125" path="m5935,1118l5935,992e" filled="f" stroked="t" strokeweight="1.252174pt" strokecolor="#00DFDF">
                <v:path arrowok="t"/>
              </v:shape>
            </v:group>
            <v:group style="position:absolute;left:5873;top:1049;width:313;height:2" coordorigin="5873,1049" coordsize="313,2">
              <v:shape style="position:absolute;left:5873;top:1049;width:313;height:2" coordorigin="5873,1049" coordsize="313,0" path="m5873,1049l6186,1049e" filled="f" stroked="t" strokeweight=".626087pt" strokecolor="#00A8A8">
                <v:path arrowok="t"/>
              </v:shape>
            </v:group>
            <v:group style="position:absolute;left:6192;top:742;width:2;height:275" coordorigin="6192,742" coordsize="2,275">
              <v:shape style="position:absolute;left:6192;top:742;width:2;height:275" coordorigin="6192,742" coordsize="0,275" path="m6192,1017l6192,742e" filled="f" stroked="t" strokeweight=".626087pt" strokecolor="#007777">
                <v:path arrowok="t"/>
              </v:shape>
            </v:group>
            <v:group style="position:absolute;left:6261;top:1049;width:225;height:2" coordorigin="6261,1049" coordsize="225,2">
              <v:shape style="position:absolute;left:6261;top:1049;width:225;height:2" coordorigin="6261,1049" coordsize="225,0" path="m6261,1049l6486,1049e" filled="f" stroked="t" strokeweight=".626087pt" strokecolor="#006060">
                <v:path arrowok="t"/>
              </v:shape>
            </v:group>
            <v:group style="position:absolute;left:6467;top:742;width:2;height:701" coordorigin="6467,742" coordsize="2,701">
              <v:shape style="position:absolute;left:6467;top:742;width:2;height:701" coordorigin="6467,742" coordsize="0,701" path="m6467,1443l6467,742e" filled="f" stroked="t" strokeweight=".626087pt" strokecolor="#002F2F">
                <v:path arrowok="t"/>
              </v:shape>
            </v:group>
            <v:group style="position:absolute;left:6399;top:1049;width:3681;height:2" coordorigin="6399,1049" coordsize="3681,2">
              <v:shape style="position:absolute;left:6399;top:1049;width:3681;height:2" coordorigin="6399,1049" coordsize="3681,0" path="m6399,1049l10080,1049e" filled="f" stroked="t" strokeweight=".626087pt" strokecolor="#000000">
                <v:path arrowok="t"/>
              </v:shape>
            </v:group>
            <v:group style="position:absolute;left:7513;top:742;width:2;height:325" coordorigin="7513,742" coordsize="2,325">
              <v:shape style="position:absolute;left:7513;top:742;width:2;height:325" coordorigin="7513,742" coordsize="0,325" path="m7513,1068l7513,742e" filled="f" stroked="t" strokeweight="1.878261pt" strokecolor="#03B8B8">
                <v:path arrowok="t"/>
              </v:shape>
            </v:group>
            <v:group style="position:absolute;left:3274;top:992;width:2;height:250" coordorigin="3274,992" coordsize="2,250">
              <v:shape style="position:absolute;left:3274;top:992;width:2;height:250" coordorigin="3274,992" coordsize="0,250" path="m3274,1243l3274,992e" filled="f" stroked="t" strokeweight=".626087pt" strokecolor="#1F081F">
                <v:path arrowok="t"/>
              </v:shape>
            </v:group>
            <v:group style="position:absolute;left:3794;top:992;width:2;height:250" coordorigin="3794,992" coordsize="2,250">
              <v:shape style="position:absolute;left:3794;top:992;width:2;height:250" coordorigin="3794,992" coordsize="0,250" path="m3794,1243l3794,992e" filled="f" stroked="t" strokeweight="1.252174pt" strokecolor="#3B0083">
                <v:path arrowok="t"/>
              </v:shape>
            </v:group>
            <v:group style="position:absolute;left:4827;top:992;width:2;height:463" coordorigin="4827,992" coordsize="2,463">
              <v:shape style="position:absolute;left:4827;top:992;width:2;height:463" coordorigin="4827,992" coordsize="0,463" path="m4827,1455l4827,992e" filled="f" stroked="t" strokeweight="2.504348pt" strokecolor="#03036B">
                <v:path arrowok="t"/>
              </v:shape>
            </v:group>
            <v:group style="position:absolute;left:5109;top:630;width:2;height:613" coordorigin="5109,630" coordsize="2,613">
              <v:shape style="position:absolute;left:5109;top:630;width:2;height:613" coordorigin="5109,630" coordsize="0,613" path="m5109,1243l5109,630e" filled="f" stroked="t" strokeweight="1.252174pt" strokecolor="#030F48">
                <v:path arrowok="t"/>
              </v:shape>
            </v:group>
            <v:group style="position:absolute;left:5666;top:992;width:2;height:425" coordorigin="5666,992" coordsize="2,425">
              <v:shape style="position:absolute;left:5666;top:992;width:2;height:425" coordorigin="5666,992" coordsize="0,425" path="m5666,1418l5666,992e" filled="f" stroked="t" strokeweight=".626087pt" strokecolor="#003434">
                <v:path arrowok="t"/>
              </v:shape>
            </v:group>
            <v:group style="position:absolute;left:6192;top:1055;width:2;height:188" coordorigin="6192,1055" coordsize="2,188">
              <v:shape style="position:absolute;left:6192;top:1055;width:2;height:188" coordorigin="6192,1055" coordsize="0,188" path="m6192,1243l6192,1055e" filled="f" stroked="t" strokeweight=".626087pt" strokecolor="#003838">
                <v:path arrowok="t"/>
              </v:shape>
            </v:group>
            <v:group style="position:absolute;left:7795;top:992;width:2;height:463" coordorigin="7795,992" coordsize="2,463">
              <v:shape style="position:absolute;left:7795;top:992;width:2;height:463" coordorigin="7795,992" coordsize="0,463" path="m7795,1455l7795,992e" filled="f" stroked="t" strokeweight=".626087pt" strokecolor="#007C7C">
                <v:path arrowok="t"/>
              </v:shape>
            </v:group>
            <v:group style="position:absolute;left:2473;top:1193;width:2;height:526" coordorigin="2473,1193" coordsize="2,526">
              <v:shape style="position:absolute;left:2473;top:1193;width:2;height:526" coordorigin="2473,1193" coordsize="0,526" path="m2473,1718l2473,1193e" filled="f" stroked="t" strokeweight=".626087pt" strokecolor="#380000">
                <v:path arrowok="t"/>
              </v:shape>
            </v:group>
            <v:group style="position:absolute;left:3011;top:1193;width:2;height:4718" coordorigin="3011,1193" coordsize="2,4718">
              <v:shape style="position:absolute;left:3011;top:1193;width:2;height:4718" coordorigin="3011,1193" coordsize="0,4718" path="m3011,5911l3011,1193e" filled="f" stroked="t" strokeweight=".626087pt" strokecolor="#000000">
                <v:path arrowok="t"/>
              </v:shape>
            </v:group>
            <v:group style="position:absolute;left:3274;top:1193;width:2;height:1026" coordorigin="3274,1193" coordsize="2,1026">
              <v:shape style="position:absolute;left:3274;top:1193;width:2;height:1026" coordorigin="3274,1193" coordsize="0,1026" path="m3274,2219l3274,1193e" filled="f" stroked="t" strokeweight=".626087pt" strokecolor="#000000">
                <v:path arrowok="t"/>
              </v:shape>
            </v:group>
            <v:group style="position:absolute;left:3800;top:1193;width:2;height:263" coordorigin="3800,1193" coordsize="2,263">
              <v:shape style="position:absolute;left:3800;top:1193;width:2;height:263" coordorigin="3800,1193" coordsize="0,263" path="m3800,1455l3800,1193e" filled="f" stroked="t" strokeweight=".626087pt" strokecolor="#000000">
                <v:path arrowok="t"/>
              </v:shape>
            </v:group>
            <v:group style="position:absolute;left:4063;top:1193;width:2;height:738" coordorigin="4063,1193" coordsize="2,738">
              <v:shape style="position:absolute;left:4063;top:1193;width:2;height:738" coordorigin="4063,1193" coordsize="0,738" path="m4063,1931l4063,1193e" filled="f" stroked="t" strokeweight=".626087pt" strokecolor="#2F2823">
                <v:path arrowok="t"/>
              </v:shape>
            </v:group>
            <v:group style="position:absolute;left:5128;top:1193;width:2;height:263" coordorigin="5128,1193" coordsize="2,263">
              <v:shape style="position:absolute;left:5128;top:1193;width:2;height:263" coordorigin="5128,1193" coordsize="0,263" path="m5128,1455l5128,1193e" filled="f" stroked="t" strokeweight=".626087pt" strokecolor="#00002F">
                <v:path arrowok="t"/>
              </v:shape>
            </v:group>
            <v:group style="position:absolute;left:6192;top:1042;width:2;height:1176" coordorigin="6192,1042" coordsize="2,1176">
              <v:shape style="position:absolute;left:6192;top:1042;width:2;height:1176" coordorigin="6192,1042" coordsize="0,1176" path="m6192,2219l6192,1042e" filled="f" stroked="t" strokeweight=".626087pt" strokecolor="#000808">
                <v:path arrowok="t"/>
              </v:shape>
            </v:group>
            <v:group style="position:absolute;left:826;top:1499;width:1402;height:2" coordorigin="826,1499" coordsize="1402,2">
              <v:shape style="position:absolute;left:826;top:1499;width:1402;height:2" coordorigin="826,1499" coordsize="1402,0" path="m826,1499l2229,1499e" filled="f" stroked="t" strokeweight=".626087pt" strokecolor="#000000">
                <v:path arrowok="t"/>
              </v:shape>
            </v:group>
            <v:group style="position:absolute;left:2204;top:1512;width:351;height:2" coordorigin="2204,1512" coordsize="351,2">
              <v:shape style="position:absolute;left:2204;top:1512;width:351;height:2" coordorigin="2204,1512" coordsize="351,0" path="m2204,1512l2554,1512e" filled="f" stroked="t" strokeweight="2.504348pt" strokecolor="#6B0808">
                <v:path arrowok="t"/>
              </v:shape>
            </v:group>
            <v:group style="position:absolute;left:2454;top:1430;width:2;height:163" coordorigin="2454,1430" coordsize="2,163">
              <v:shape style="position:absolute;left:2454;top:1430;width:2;height:163" coordorigin="2454,1430" coordsize="0,163" path="m2454,1593l2454,1430e" filled="f" stroked="t" strokeweight="3.756522pt" strokecolor="#7C0808">
                <v:path arrowok="t"/>
              </v:shape>
            </v:group>
            <v:group style="position:absolute;left:2417;top:1487;width:338;height:2" coordorigin="2417,1487" coordsize="338,2">
              <v:shape style="position:absolute;left:2417;top:1487;width:338;height:2" coordorigin="2417,1487" coordsize="338,0" path="m2417,1487l2755,1487e" filled="f" stroked="t" strokeweight="1.878261pt" strokecolor="#640303">
                <v:path arrowok="t"/>
              </v:shape>
            </v:group>
            <v:group style="position:absolute;left:2680;top:1499;width:7400;height:2" coordorigin="2680,1499" coordsize="7400,2">
              <v:shape style="position:absolute;left:2680;top:1499;width:7400;height:2" coordorigin="2680,1499" coordsize="7400,0" path="m2680,1499l10080,1499e" filled="f" stroked="t" strokeweight=".626087pt" strokecolor="#000003">
                <v:path arrowok="t"/>
              </v:shape>
            </v:group>
            <v:group style="position:absolute;left:3800;top:1393;width:2;height:150" coordorigin="3800,1393" coordsize="2,150">
              <v:shape style="position:absolute;left:3800;top:1393;width:2;height:150" coordorigin="3800,1393" coordsize="0,150" path="m3800,1543l3800,1393e" filled="f" stroked="t" strokeweight=".626087pt" strokecolor="#280328">
                <v:path arrowok="t"/>
              </v:shape>
            </v:group>
            <v:group style="position:absolute;left:4865;top:1393;width:2;height:338" coordorigin="4865,1393" coordsize="2,338">
              <v:shape style="position:absolute;left:4865;top:1393;width:2;height:338" coordorigin="4865,1393" coordsize="0,338" path="m4865,1731l4865,1393e" filled="f" stroked="t" strokeweight=".626087pt" strokecolor="#0F000F">
                <v:path arrowok="t"/>
              </v:shape>
            </v:group>
            <v:group style="position:absolute;left:5121;top:1393;width:2;height:150" coordorigin="5121,1393" coordsize="2,150">
              <v:shape style="position:absolute;left:5121;top:1393;width:2;height:150" coordorigin="5121,1393" coordsize="0,150" path="m5121,1543l5121,1393e" filled="f" stroked="t" strokeweight="2.504348pt" strokecolor="#030370">
                <v:path arrowok="t"/>
              </v:shape>
            </v:group>
            <v:group style="position:absolute;left:5647;top:1418;width:2;height:100" coordorigin="5647,1418" coordsize="2,100">
              <v:shape style="position:absolute;left:5647;top:1418;width:2;height:100" coordorigin="5647,1418" coordsize="0,100" path="m5647,1518l5647,1418e" filled="f" stroked="t" strokeweight="1.878261pt" strokecolor="#0C9797">
                <v:path arrowok="t"/>
              </v:shape>
            </v:group>
            <v:group style="position:absolute;left:7795;top:1393;width:2;height:588" coordorigin="7795,1393" coordsize="2,588">
              <v:shape style="position:absolute;left:7795;top:1393;width:2;height:588" coordorigin="7795,1393" coordsize="0,588" path="m7795,1981l7795,1393e" filled="f" stroked="t" strokeweight=".626087pt" strokecolor="#000000">
                <v:path arrowok="t"/>
              </v:shape>
            </v:group>
            <v:group style="position:absolute;left:8596;top:1393;width:2;height:150" coordorigin="8596,1393" coordsize="2,150">
              <v:shape style="position:absolute;left:8596;top:1393;width:2;height:150" coordorigin="8596,1393" coordsize="0,150" path="m8596,1543l8596,1393e" filled="f" stroked="t" strokeweight=".626087pt" strokecolor="#001C1C">
                <v:path arrowok="t"/>
              </v:shape>
            </v:group>
            <v:group style="position:absolute;left:3782;top:1493;width:2;height:225" coordorigin="3782,1493" coordsize="2,225">
              <v:shape style="position:absolute;left:3782;top:1493;width:2;height:225" coordorigin="3782,1493" coordsize="0,225" path="m3782,1718l3782,1493e" filled="f" stroked="t" strokeweight="3.130435pt" strokecolor="#7C187C">
                <v:path arrowok="t"/>
              </v:shape>
            </v:group>
            <v:group style="position:absolute;left:3744;top:1919;width:188;height:2" coordorigin="3744,1919" coordsize="188,2">
              <v:shape style="position:absolute;left:3744;top:1919;width:188;height:2" coordorigin="3744,1919" coordsize="188,0" path="m3744,1919l3932,1919e" filled="f" stroked="t" strokeweight="1.252174pt" strokecolor="#A05783">
                <v:path arrowok="t"/>
              </v:shape>
            </v:group>
            <v:group style="position:absolute;left:4307;top:1693;width:551;height:2" coordorigin="4307,1693" coordsize="551,2">
              <v:shape style="position:absolute;left:4307;top:1693;width:551;height:2" coordorigin="4307,1693" coordsize="551,0" path="m4307,1693l4858,1693e" filled="f" stroked="t" strokeweight=".626087pt" strokecolor="#672867">
                <v:path arrowok="t"/>
              </v:shape>
            </v:group>
            <v:group style="position:absolute;left:5666;top:1493;width:2;height:901" coordorigin="5666,1493" coordsize="2,901">
              <v:shape style="position:absolute;left:5666;top:1493;width:2;height:901" coordorigin="5666,1493" coordsize="0,901" path="m5666,2394l5666,1493e" filled="f" stroked="t" strokeweight=".626087pt" strokecolor="#000000">
                <v:path arrowok="t"/>
              </v:shape>
            </v:group>
            <v:group style="position:absolute;left:6467;top:1468;width:2;height:1164" coordorigin="6467,1468" coordsize="2,1164">
              <v:shape style="position:absolute;left:6467;top:1468;width:2;height:1164" coordorigin="6467,1468" coordsize="0,1164" path="m6467,2632l6467,1468e" filled="f" stroked="t" strokeweight=".626087pt" strokecolor="#030008">
                <v:path arrowok="t"/>
              </v:shape>
            </v:group>
            <v:group style="position:absolute;left:8590;top:1468;width:2;height:250" coordorigin="8590,1468" coordsize="2,250">
              <v:shape style="position:absolute;left:8590;top:1468;width:2;height:250" coordorigin="8590,1468" coordsize="0,250" path="m8590,1718l8590,1468e" filled="f" stroked="t" strokeweight="1.878261pt" strokecolor="#08BFBF">
                <v:path arrowok="t"/>
              </v:shape>
            </v:group>
            <v:group style="position:absolute;left:826;top:1937;width:2730;height:2" coordorigin="826,1937" coordsize="2730,2">
              <v:shape style="position:absolute;left:826;top:1937;width:2730;height:2" coordorigin="826,1937" coordsize="2730,0" path="m826,1937l3556,1937e" filled="f" stroked="t" strokeweight=".626087pt" strokecolor="#000000">
                <v:path arrowok="t"/>
              </v:shape>
            </v:group>
            <v:group style="position:absolute;left:2473;top:1668;width:2;height:4242" coordorigin="2473,1668" coordsize="2,4242">
              <v:shape style="position:absolute;left:2473;top:1668;width:2;height:4242" coordorigin="2473,1668" coordsize="0,4242" path="m2473,5911l2473,1668e" filled="f" stroked="t" strokeweight=".626087pt" strokecolor="#000000">
                <v:path arrowok="t"/>
              </v:shape>
            </v:group>
            <v:group style="position:absolute;left:3469;top:1937;width:351;height:2" coordorigin="3469,1937" coordsize="351,2">
              <v:shape style="position:absolute;left:3469;top:1937;width:351;height:2" coordorigin="3469,1937" coordsize="351,0" path="m3469,1937l3819,1937e" filled="f" stroked="t" strokeweight=".626087pt" strokecolor="#44342F">
                <v:path arrowok="t"/>
              </v:shape>
            </v:group>
            <v:group style="position:absolute;left:3782;top:1668;width:2;height:313" coordorigin="3782,1668" coordsize="2,313">
              <v:shape style="position:absolute;left:3782;top:1668;width:2;height:313" coordorigin="3782,1668" coordsize="0,313" path="m3782,1981l3782,1668e" filled="f" stroked="t" strokeweight="1.878261pt" strokecolor="#873B74">
                <v:path arrowok="t"/>
              </v:shape>
            </v:group>
            <v:group style="position:absolute;left:4057;top:1944;width:301;height:2" coordorigin="4057,1944" coordsize="301,2">
              <v:shape style="position:absolute;left:4057;top:1944;width:301;height:2" coordorigin="4057,1944" coordsize="301,0" path="m4057,1944l4358,1944e" filled="f" stroked="t" strokeweight="1.878261pt" strokecolor="#64703F">
                <v:path arrowok="t"/>
              </v:shape>
            </v:group>
            <v:group style="position:absolute;left:4282;top:1937;width:614;height:2" coordorigin="4282,1937" coordsize="614,2">
              <v:shape style="position:absolute;left:4282;top:1937;width:614;height:2" coordorigin="4282,1937" coordsize="614,0" path="m4282,1937l4896,1937e" filled="f" stroked="t" strokeweight=".626087pt" strokecolor="#080308">
                <v:path arrowok="t"/>
              </v:shape>
            </v:group>
            <v:group style="position:absolute;left:4865;top:1656;width:2;height:325" coordorigin="4865,1656" coordsize="2,325">
              <v:shape style="position:absolute;left:4865;top:1656;width:2;height:325" coordorigin="4865,1656" coordsize="0,325" path="m4865,1981l4865,1656e" filled="f" stroked="t" strokeweight="1.252174pt" strokecolor="#540354">
                <v:path arrowok="t"/>
              </v:shape>
            </v:group>
            <v:group style="position:absolute;left:4783;top:1937;width:376;height:2" coordorigin="4783,1937" coordsize="376,2">
              <v:shape style="position:absolute;left:4783;top:1937;width:376;height:2" coordorigin="4783,1937" coordsize="376,0" path="m4783,1937l5159,1937e" filled="f" stroked="t" strokeweight=".626087pt" strokecolor="#5B035B">
                <v:path arrowok="t"/>
              </v:shape>
            </v:group>
            <v:group style="position:absolute;left:5109;top:1806;width:2;height:175" coordorigin="5109,1806" coordsize="2,175">
              <v:shape style="position:absolute;left:5109;top:1806;width:2;height:175" coordorigin="5109,1806" coordsize="0,175" path="m5109,1981l5109,1806e" filled="f" stroked="t" strokeweight="2.504348pt" strokecolor="#A00FA0">
                <v:path arrowok="t"/>
              </v:shape>
            </v:group>
            <v:group style="position:absolute;left:5059;top:1944;width:363;height:2" coordorigin="5059,1944" coordsize="363,2">
              <v:shape style="position:absolute;left:5059;top:1944;width:363;height:2" coordorigin="5059,1944" coordsize="363,0" path="m5059,1944l5422,1944e" filled="f" stroked="t" strokeweight="1.252174pt" strokecolor="#7C087C">
                <v:path arrowok="t"/>
              </v:shape>
            </v:group>
            <v:group style="position:absolute;left:5347;top:1937;width:4733;height:2" coordorigin="5347,1937" coordsize="4733,2">
              <v:shape style="position:absolute;left:5347;top:1937;width:4733;height:2" coordorigin="5347,1937" coordsize="4733,0" path="m5347,1937l10080,1937e" filled="f" stroked="t" strokeweight=".626087pt" strokecolor="#000003">
                <v:path arrowok="t"/>
              </v:shape>
            </v:group>
            <v:group style="position:absolute;left:8596;top:1668;width:2;height:964" coordorigin="8596,1668" coordsize="2,964">
              <v:shape style="position:absolute;left:8596;top:1668;width:2;height:964" coordorigin="8596,1668" coordsize="0,964" path="m8596,2632l8596,1668e" filled="f" stroked="t" strokeweight=".626087pt" strokecolor="#000000">
                <v:path arrowok="t"/>
              </v:shape>
            </v:group>
            <v:group style="position:absolute;left:2736;top:1893;width:2;height:325" coordorigin="2736,1893" coordsize="2,325">
              <v:shape style="position:absolute;left:2736;top:1893;width:2;height:325" coordorigin="2736,1893" coordsize="0,325" path="m2736,2219l2736,1893e" filled="f" stroked="t" strokeweight="1.878261pt" strokecolor="#5B0303">
                <v:path arrowok="t"/>
              </v:shape>
            </v:group>
            <v:group style="position:absolute;left:3782;top:1893;width:2;height:175" coordorigin="3782,1893" coordsize="2,175">
              <v:shape style="position:absolute;left:3782;top:1893;width:2;height:175" coordorigin="3782,1893" coordsize="0,175" path="m3782,2069l3782,1893e" filled="f" stroked="t" strokeweight="2.504348pt" strokecolor="#B84F93">
                <v:path arrowok="t"/>
              </v:shape>
            </v:group>
            <v:group style="position:absolute;left:4533;top:2375;width:363;height:2" coordorigin="4533,2375" coordsize="363,2">
              <v:shape style="position:absolute;left:4533;top:2375;width:363;height:2" coordorigin="4533,2375" coordsize="363,0" path="m4533,2375l4896,2375e" filled="f" stroked="t" strokeweight=".626087pt" strokecolor="#000000">
                <v:path arrowok="t"/>
              </v:shape>
            </v:group>
            <v:group style="position:absolute;left:4846;top:1931;width:2;height:451" coordorigin="4846,1931" coordsize="2,451">
              <v:shape style="position:absolute;left:4846;top:1931;width:2;height:451" coordorigin="4846,1931" coordsize="0,451" path="m4846,2382l4846,1931e" filled="f" stroked="t" strokeweight="3.130435pt" strokecolor="#D400D4">
                <v:path arrowok="t"/>
              </v:shape>
            </v:group>
            <v:group style="position:absolute;left:7200;top:2369;width:351;height:2" coordorigin="7200,2369" coordsize="351,2">
              <v:shape style="position:absolute;left:7200;top:2369;width:351;height:2" coordorigin="7200,2369" coordsize="351,0" path="m7200,2369l7551,2369e" filled="f" stroked="t" strokeweight=".626087pt" strokecolor="#440844">
                <v:path arrowok="t"/>
              </v:shape>
            </v:group>
            <v:group style="position:absolute;left:5128;top:2069;width:2;height:150" coordorigin="5128,2069" coordsize="2,150">
              <v:shape style="position:absolute;left:5128;top:2069;width:2;height:150" coordorigin="5128,2069" coordsize="0,150" path="m5128,2219l5128,2069e" filled="f" stroked="t" strokeweight=".626087pt" strokecolor="#000000">
                <v:path arrowok="t"/>
              </v:shape>
            </v:group>
            <v:group style="position:absolute;left:826;top:2375;width:2204;height:2" coordorigin="826,2375" coordsize="2204,2">
              <v:shape style="position:absolute;left:826;top:2375;width:2204;height:2" coordorigin="826,2375" coordsize="2204,0" path="m826,2375l3030,2375e" filled="f" stroked="t" strokeweight=".626087pt" strokecolor="#000000">
                <v:path arrowok="t"/>
              </v:shape>
            </v:group>
            <v:group style="position:absolute;left:2943;top:2357;width:351;height:2" coordorigin="2943,2357" coordsize="351,2">
              <v:shape style="position:absolute;left:2943;top:2357;width:351;height:2" coordorigin="2943,2357" coordsize="351,0" path="m2943,2357l3293,2357e" filled="f" stroked="t" strokeweight="1.252174pt" strokecolor="#570303">
                <v:path arrowok="t"/>
              </v:shape>
            </v:group>
            <v:group style="position:absolute;left:3249;top:2294;width:2;height:113" coordorigin="3249,2294" coordsize="2,113">
              <v:shape style="position:absolute;left:3249;top:2294;width:2;height:113" coordorigin="3249,2294" coordsize="0,113" path="m3249,2407l3249,2294e" filled="f" stroked="t" strokeweight="1.878261pt" strokecolor="#770808">
                <v:path arrowok="t"/>
              </v:shape>
            </v:group>
            <v:group style="position:absolute;left:3206;top:2375;width:1152;height:2" coordorigin="3206,2375" coordsize="1152,2">
              <v:shape style="position:absolute;left:3206;top:2375;width:1152;height:2" coordorigin="3206,2375" coordsize="1152,0" path="m3206,2375l4358,2375e" filled="f" stroked="t" strokeweight=".626087pt" strokecolor="#180000">
                <v:path arrowok="t"/>
              </v:shape>
            </v:group>
            <v:group style="position:absolute;left:3800;top:2119;width:2;height:513" coordorigin="3800,2119" coordsize="2,513">
              <v:shape style="position:absolute;left:3800;top:2119;width:2;height:513" coordorigin="3800,2119" coordsize="0,513" path="m3800,2632l3800,2119e" filled="f" stroked="t" strokeweight=".626087pt" strokecolor="#0F0303">
                <v:path arrowok="t"/>
              </v:shape>
            </v:group>
            <v:group style="position:absolute;left:4282;top:2375;width:338;height:2" coordorigin="4282,2375" coordsize="338,2">
              <v:shape style="position:absolute;left:4282;top:2375;width:338;height:2" coordorigin="4282,2375" coordsize="338,0" path="m4282,2375l4621,2375e" filled="f" stroked="t" strokeweight=".626087pt" strokecolor="#830083">
                <v:path arrowok="t"/>
              </v:shape>
            </v:group>
            <v:group style="position:absolute;left:4796;top:2375;width:363;height:2" coordorigin="4796,2375" coordsize="363,2">
              <v:shape style="position:absolute;left:4796;top:2375;width:363;height:2" coordorigin="4796,2375" coordsize="363,0" path="m4796,2375l5159,2375e" filled="f" stroked="t" strokeweight=".626087pt" strokecolor="#830083">
                <v:path arrowok="t"/>
              </v:shape>
            </v:group>
            <v:group style="position:absolute;left:5059;top:2350;width:100;height:2" coordorigin="5059,2350" coordsize="100,2">
              <v:shape style="position:absolute;left:5059;top:2350;width:100;height:2" coordorigin="5059,2350" coordsize="100,0" path="m5059,2350l5159,2350e" filled="f" stroked="t" strokeweight="2.504348pt" strokecolor="#F700F7">
                <v:path arrowok="t"/>
              </v:shape>
            </v:group>
            <v:group style="position:absolute;left:5059;top:2357;width:351;height:2" coordorigin="5059,2357" coordsize="351,2">
              <v:shape style="position:absolute;left:5059;top:2357;width:351;height:2" coordorigin="5059,2357" coordsize="351,0" path="m5059,2357l5409,2357e" filled="f" stroked="t" strokeweight="2.504348pt" strokecolor="#BC03BC">
                <v:path arrowok="t"/>
              </v:shape>
            </v:group>
            <v:group style="position:absolute;left:5347;top:2375;width:1941;height:2" coordorigin="5347,2375" coordsize="1941,2">
              <v:shape style="position:absolute;left:5347;top:2375;width:1941;height:2" coordorigin="5347,2375" coordsize="1941,0" path="m5347,2375l7288,2375e" filled="f" stroked="t" strokeweight=".626087pt" strokecolor="#13031F">
                <v:path arrowok="t"/>
              </v:shape>
            </v:group>
            <v:group style="position:absolute;left:6730;top:2156;width:2;height:526" coordorigin="6730,2156" coordsize="2,526">
              <v:shape style="position:absolute;left:6730;top:2156;width:2;height:526" coordorigin="6730,2156" coordsize="0,526" path="m6730,2682l6730,2156e" filled="f" stroked="t" strokeweight="1.878261pt" strokecolor="#280874">
                <v:path arrowok="t"/>
              </v:shape>
            </v:group>
            <v:group style="position:absolute;left:7463;top:2375;width:1503;height:2" coordorigin="7463,2375" coordsize="1503,2">
              <v:shape style="position:absolute;left:7463;top:2375;width:1503;height:2" coordorigin="7463,2375" coordsize="1503,0" path="m7463,2375l8966,2375e" filled="f" stroked="t" strokeweight=".626087pt" strokecolor="#0C000C">
                <v:path arrowok="t"/>
              </v:shape>
            </v:group>
            <v:group style="position:absolute;left:7770;top:2169;width:2;height:225" coordorigin="7770,2169" coordsize="2,225">
              <v:shape style="position:absolute;left:7770;top:2169;width:2;height:225" coordorigin="7770,2169" coordsize="0,225" path="m7770,2394l7770,2169e" filled="f" stroked="t" strokeweight="2.504348pt" strokecolor="#0F0864">
                <v:path arrowok="t"/>
              </v:shape>
            </v:group>
            <v:group style="position:absolute;left:8790;top:2375;width:351;height:2" coordorigin="8790,2375" coordsize="351,2">
              <v:shape style="position:absolute;left:8790;top:2375;width:351;height:2" coordorigin="8790,2375" coordsize="351,0" path="m8790,2375l9141,2375e" filled="f" stroked="t" strokeweight=".626087pt" strokecolor="#003F3F">
                <v:path arrowok="t"/>
              </v:shape>
            </v:group>
            <v:group style="position:absolute;left:9053;top:2375;width:5134;height:2" coordorigin="9053,2375" coordsize="5134,2">
              <v:shape style="position:absolute;left:9053;top:2375;width:5134;height:2" coordorigin="9053,2375" coordsize="5134,0" path="m9053,2375l14187,2375e" filled="f" stroked="t" strokeweight=".626087pt" strokecolor="#000000">
                <v:path arrowok="t"/>
              </v:shape>
            </v:group>
            <v:group style="position:absolute;left:9661;top:2169;width:2;height:688" coordorigin="9661,2169" coordsize="2,688">
              <v:shape style="position:absolute;left:9661;top:2169;width:2;height:688" coordorigin="9661,2169" coordsize="0,688" path="m9661,2857l9661,2169e" filled="f" stroked="t" strokeweight=".626087pt" strokecolor="#032323">
                <v:path arrowok="t"/>
              </v:shape>
            </v:group>
            <v:group style="position:absolute;left:3274;top:2319;width:2;height:313" coordorigin="3274,2319" coordsize="2,313">
              <v:shape style="position:absolute;left:3274;top:2319;width:2;height:313" coordorigin="3274,2319" coordsize="0,313" path="m3274,2632l3274,2319e" filled="f" stroked="t" strokeweight=".626087pt" strokecolor="#3B0000">
                <v:path arrowok="t"/>
              </v:shape>
            </v:group>
            <v:group style="position:absolute;left:4032;top:2006;width:2;height:851" coordorigin="4032,2006" coordsize="2,851">
              <v:shape style="position:absolute;left:4032;top:2006;width:2;height:851" coordorigin="4032,2006" coordsize="0,851" path="m4032,2857l4032,2006e" filled="f" stroked="t" strokeweight="1.878261pt" strokecolor="#5B2813">
                <v:path arrowok="t"/>
              </v:shape>
            </v:group>
            <v:group style="position:absolute;left:4865;top:2319;width:2;height:388" coordorigin="4865,2319" coordsize="2,388">
              <v:shape style="position:absolute;left:4865;top:2319;width:2;height:388" coordorigin="4865,2319" coordsize="0,388" path="m4865,2707l4865,2319e" filled="f" stroked="t" strokeweight=".626087pt" strokecolor="#000000">
                <v:path arrowok="t"/>
              </v:shape>
            </v:group>
            <v:group style="position:absolute;left:5403;top:2319;width:2;height:313" coordorigin="5403,2319" coordsize="2,313">
              <v:shape style="position:absolute;left:5403;top:2319;width:2;height:313" coordorigin="5403,2319" coordsize="0,313" path="m5403,2632l5403,2319e" filled="f" stroked="t" strokeweight=".626087pt" strokecolor="#1F081F">
                <v:path arrowok="t"/>
              </v:shape>
            </v:group>
            <v:group style="position:absolute;left:6192;top:2319;width:2;height:313" coordorigin="6192,2319" coordsize="2,313">
              <v:shape style="position:absolute;left:6192;top:2319;width:2;height:313" coordorigin="6192,2319" coordsize="0,313" path="m6192,2632l6192,2319e" filled="f" stroked="t" strokeweight=".626087pt" strokecolor="#1C031C">
                <v:path arrowok="t"/>
              </v:shape>
            </v:group>
            <v:group style="position:absolute;left:7269;top:2357;width:2;height:350" coordorigin="7269,2357" coordsize="2,350">
              <v:shape style="position:absolute;left:7269;top:2357;width:2;height:350" coordorigin="7269,2357" coordsize="0,350" path="m7269,2707l7269,2357e" filled="f" stroked="t" strokeweight="1.878261pt" strokecolor="#7C037C">
                <v:path arrowok="t"/>
              </v:shape>
            </v:group>
            <v:group style="position:absolute;left:7200;top:2820;width:351;height:2" coordorigin="7200,2820" coordsize="351,2">
              <v:shape style="position:absolute;left:7200;top:2820;width:351;height:2" coordorigin="7200,2820" coordsize="351,0" path="m7200,2820l7551,2820e" filled="f" stroked="t" strokeweight="2.504348pt" strokecolor="#AC00AC">
                <v:path arrowok="t"/>
              </v:shape>
            </v:group>
            <v:group style="position:absolute;left:7795;top:2319;width:2;height:313" coordorigin="7795,2319" coordsize="2,313">
              <v:shape style="position:absolute;left:7795;top:2319;width:2;height:313" coordorigin="7795,2319" coordsize="0,313" path="m7795,2632l7795,2319e" filled="f" stroked="t" strokeweight=".626087pt" strokecolor="#380C3B">
                <v:path arrowok="t"/>
              </v:shape>
            </v:group>
            <v:group style="position:absolute;left:10186;top:2357;width:2;height:1114" coordorigin="10186,2357" coordsize="2,1114">
              <v:shape style="position:absolute;left:10186;top:2357;width:2;height:1114" coordorigin="10186,2357" coordsize="0,1114" path="m10186,3470l10186,2357e" filled="f" stroked="t" strokeweight=".626087pt" strokecolor="#000000">
                <v:path arrowok="t"/>
              </v:shape>
            </v:group>
            <v:group style="position:absolute;left:10449;top:2357;width:2;height:4468" coordorigin="10449,2357" coordsize="2,4468">
              <v:shape style="position:absolute;left:10449;top:2357;width:2;height:4468" coordorigin="10449,2357" coordsize="0,4468" path="m10449,6824l10449,2357e" filled="f" stroked="t" strokeweight=".626087pt" strokecolor="#000000">
                <v:path arrowok="t"/>
              </v:shape>
            </v:group>
            <v:group style="position:absolute;left:10712;top:2357;width:2;height:3554" coordorigin="10712,2357" coordsize="2,3554">
              <v:shape style="position:absolute;left:10712;top:2357;width:2;height:3554" coordorigin="10712,2357" coordsize="0,3554" path="m10712,5911l10712,2357e" filled="f" stroked="t" strokeweight=".626087pt" strokecolor="#000000">
                <v:path arrowok="t"/>
              </v:shape>
            </v:group>
            <v:group style="position:absolute;left:10988;top:2357;width:2;height:3554" coordorigin="10988,2357" coordsize="2,3554">
              <v:shape style="position:absolute;left:10988;top:2357;width:2;height:3554" coordorigin="10988,2357" coordsize="0,3554" path="m10988,5911l10988,2357e" filled="f" stroked="t" strokeweight=".626087pt" strokecolor="#000000">
                <v:path arrowok="t"/>
              </v:shape>
            </v:group>
            <v:group style="position:absolute;left:11251;top:2357;width:2;height:4468" coordorigin="11251,2357" coordsize="2,4468">
              <v:shape style="position:absolute;left:11251;top:2357;width:2;height:4468" coordorigin="11251,2357" coordsize="0,4468" path="m11251,6824l11251,2357e" filled="f" stroked="t" strokeweight=".626087pt" strokecolor="#000000">
                <v:path arrowok="t"/>
              </v:shape>
            </v:group>
            <v:group style="position:absolute;left:11514;top:2357;width:2;height:3554" coordorigin="11514,2357" coordsize="2,3554">
              <v:shape style="position:absolute;left:11514;top:2357;width:2;height:3554" coordorigin="11514,2357" coordsize="0,3554" path="m11514,5911l11514,2357e" filled="f" stroked="t" strokeweight=".626087pt" strokecolor="#000000">
                <v:path arrowok="t"/>
              </v:shape>
            </v:group>
            <v:group style="position:absolute;left:11733;top:2344;width:2;height:338" coordorigin="11733,2344" coordsize="2,338">
              <v:shape style="position:absolute;left:11733;top:2344;width:2;height:338" coordorigin="11733,2344" coordsize="0,338" path="m11733,2682l11733,2344e" filled="f" stroked="t" strokeweight=".626087pt" strokecolor="#000000">
                <v:path arrowok="t"/>
              </v:shape>
            </v:group>
            <v:group style="position:absolute;left:12052;top:2357;width:2;height:400" coordorigin="12052,2357" coordsize="2,400">
              <v:shape style="position:absolute;left:12052;top:2357;width:2;height:400" coordorigin="12052,2357" coordsize="0,400" path="m12052,2757l12052,2357e" filled="f" stroked="t" strokeweight=".626087pt" strokecolor="#000000">
                <v:path arrowok="t"/>
              </v:shape>
            </v:group>
            <v:group style="position:absolute;left:12315;top:2357;width:2;height:350" coordorigin="12315,2357" coordsize="2,350">
              <v:shape style="position:absolute;left:12315;top:2357;width:2;height:350" coordorigin="12315,2357" coordsize="0,350" path="m12315,2707l12315,2357e" filled="f" stroked="t" strokeweight=".626087pt" strokecolor="#000000">
                <v:path arrowok="t"/>
              </v:shape>
            </v:group>
            <v:group style="position:absolute;left:12578;top:2357;width:2;height:350" coordorigin="12578,2357" coordsize="2,350">
              <v:shape style="position:absolute;left:12578;top:2357;width:2;height:350" coordorigin="12578,2357" coordsize="0,350" path="m12578,2707l12578,2357e" filled="f" stroked="t" strokeweight=".626087pt" strokecolor="#000000">
                <v:path arrowok="t"/>
              </v:shape>
            </v:group>
            <v:group style="position:absolute;left:12841;top:2357;width:2;height:400" coordorigin="12841,2357" coordsize="2,400">
              <v:shape style="position:absolute;left:12841;top:2357;width:2;height:400" coordorigin="12841,2357" coordsize="0,400" path="m12841,2757l12841,2357e" filled="f" stroked="t" strokeweight=".626087pt" strokecolor="#000000">
                <v:path arrowok="t"/>
              </v:shape>
            </v:group>
            <v:group style="position:absolute;left:13117;top:2357;width:2;height:350" coordorigin="13117,2357" coordsize="2,350">
              <v:shape style="position:absolute;left:13117;top:2357;width:2;height:350" coordorigin="13117,2357" coordsize="0,350" path="m13117,2707l13117,2357e" filled="f" stroked="t" strokeweight=".626087pt" strokecolor="#000000">
                <v:path arrowok="t"/>
              </v:shape>
            </v:group>
            <v:group style="position:absolute;left:13379;top:2357;width:2;height:350" coordorigin="13379,2357" coordsize="2,350">
              <v:shape style="position:absolute;left:13379;top:2357;width:2;height:350" coordorigin="13379,2357" coordsize="0,350" path="m13379,2707l13379,2357e" filled="f" stroked="t" strokeweight=".626087pt" strokecolor="#000000">
                <v:path arrowok="t"/>
              </v:shape>
            </v:group>
            <v:group style="position:absolute;left:13642;top:2357;width:2;height:400" coordorigin="13642,2357" coordsize="2,400">
              <v:shape style="position:absolute;left:13642;top:2357;width:2;height:400" coordorigin="13642,2357" coordsize="0,400" path="m13642,2757l13642,2357e" filled="f" stroked="t" strokeweight=".626087pt" strokecolor="#000000">
                <v:path arrowok="t"/>
              </v:shape>
            </v:group>
            <v:group style="position:absolute;left:13905;top:2357;width:2;height:400" coordorigin="13905,2357" coordsize="2,400">
              <v:shape style="position:absolute;left:13905;top:2357;width:2;height:400" coordorigin="13905,2357" coordsize="0,400" path="m13905,2757l13905,2357e" filled="f" stroked="t" strokeweight=".626087pt" strokecolor="#000000">
                <v:path arrowok="t"/>
              </v:shape>
            </v:group>
            <v:group style="position:absolute;left:3274;top:2569;width:2;height:3341" coordorigin="3274,2569" coordsize="2,3341">
              <v:shape style="position:absolute;left:3274;top:2569;width:2;height:3341" coordorigin="3274,2569" coordsize="0,3341" path="m3274,5911l3274,2569e" filled="f" stroked="t" strokeweight=".626087pt" strokecolor="#000000">
                <v:path arrowok="t"/>
              </v:shape>
            </v:group>
            <v:group style="position:absolute;left:3782;top:2632;width:2;height:188" coordorigin="3782,2632" coordsize="2,188">
              <v:shape style="position:absolute;left:3782;top:2632;width:2;height:188" coordorigin="3782,2632" coordsize="0,188" path="m3782,2820l3782,2632e" filled="f" stroked="t" strokeweight="3.130435pt" strokecolor="#740000">
                <v:path arrowok="t"/>
              </v:shape>
            </v:group>
            <v:group style="position:absolute;left:4282;top:2813;width:351;height:2" coordorigin="4282,2813" coordsize="351,2">
              <v:shape style="position:absolute;left:4282;top:2813;width:351;height:2" coordorigin="4282,2813" coordsize="351,0" path="m4282,2813l4633,2813e" filled="f" stroked="t" strokeweight=".626087pt" strokecolor="#440000">
                <v:path arrowok="t"/>
              </v:shape>
            </v:group>
            <v:group style="position:absolute;left:4570;top:2569;width:2;height:300" coordorigin="4570,2569" coordsize="2,300">
              <v:shape style="position:absolute;left:4570;top:2569;width:2;height:300" coordorigin="4570,2569" coordsize="0,300" path="m4570,2870l4570,2569e" filled="f" stroked="t" strokeweight="1.878261pt" strokecolor="#600303">
                <v:path arrowok="t"/>
              </v:shape>
            </v:group>
            <v:group style="position:absolute;left:5128;top:2569;width:2;height:138" coordorigin="5128,2569" coordsize="2,138">
              <v:shape style="position:absolute;left:5128;top:2569;width:2;height:138" coordorigin="5128,2569" coordsize="0,138" path="m5128,2707l5128,2569e" filled="f" stroked="t" strokeweight=".626087pt" strokecolor="#000000">
                <v:path arrowok="t"/>
              </v:shape>
            </v:group>
            <v:group style="position:absolute;left:5403;top:2569;width:2;height:3341" coordorigin="5403,2569" coordsize="2,3341">
              <v:shape style="position:absolute;left:5403;top:2569;width:2;height:3341" coordorigin="5403,2569" coordsize="0,3341" path="m5403,5911l5403,2569e" filled="f" stroked="t" strokeweight=".626087pt" strokecolor="#030000">
                <v:path arrowok="t"/>
              </v:shape>
            </v:group>
            <v:group style="position:absolute;left:5347;top:2813;width:601;height:2" coordorigin="5347,2813" coordsize="601,2">
              <v:shape style="position:absolute;left:5347;top:2813;width:601;height:2" coordorigin="5347,2813" coordsize="601,0" path="m5347,2813l5948,2813e" filled="f" stroked="t" strokeweight=".626087pt" strokecolor="#5B005B">
                <v:path arrowok="t"/>
              </v:shape>
            </v:group>
            <v:group style="position:absolute;left:6192;top:2569;width:2;height:513" coordorigin="6192,2569" coordsize="2,513">
              <v:shape style="position:absolute;left:6192;top:2569;width:2;height:513" coordorigin="6192,2569" coordsize="0,513" path="m6192,3082l6192,2569e" filled="f" stroked="t" strokeweight=".626087pt" strokecolor="#000000">
                <v:path arrowok="t"/>
              </v:shape>
            </v:group>
            <v:group style="position:absolute;left:6467;top:2569;width:2;height:288" coordorigin="6467,2569" coordsize="2,288">
              <v:shape style="position:absolute;left:6467;top:2569;width:2;height:288" coordorigin="6467,2569" coordsize="0,288" path="m6467,2857l6467,2569e" filled="f" stroked="t" strokeweight=".626087pt" strokecolor="#1C081C">
                <v:path arrowok="t"/>
              </v:shape>
            </v:group>
            <v:group style="position:absolute;left:6737;top:2569;width:2;height:138" coordorigin="6737,2569" coordsize="2,138">
              <v:shape style="position:absolute;left:6737;top:2569;width:2;height:138" coordorigin="6737,2569" coordsize="0,138" path="m6737,2707l6737,2569e" filled="f" stroked="t" strokeweight="1.878261pt" strokecolor="#700C70">
                <v:path arrowok="t"/>
              </v:shape>
            </v:group>
            <v:group style="position:absolute;left:7463;top:2813;width:351;height:2" coordorigin="7463,2813" coordsize="351,2">
              <v:shape style="position:absolute;left:7463;top:2813;width:351;height:2" coordorigin="7463,2813" coordsize="351,0" path="m7463,2813l7814,2813e" filled="f" stroked="t" strokeweight=".626087pt" strokecolor="#1F081F">
                <v:path arrowok="t"/>
              </v:shape>
            </v:group>
            <v:group style="position:absolute;left:7795;top:2569;width:2;height:288" coordorigin="7795,2569" coordsize="2,288">
              <v:shape style="position:absolute;left:7795;top:2569;width:2;height:288" coordorigin="7795,2569" coordsize="0,288" path="m7795,2857l7795,2569e" filled="f" stroked="t" strokeweight=".626087pt" strokecolor="#000000">
                <v:path arrowok="t"/>
              </v:shape>
            </v:group>
            <v:group style="position:absolute;left:8596;top:2569;width:2;height:138" coordorigin="8596,2569" coordsize="2,138">
              <v:shape style="position:absolute;left:8596;top:2569;width:2;height:138" coordorigin="8596,2569" coordsize="0,138" path="m8596,2707l8596,2569e" filled="f" stroked="t" strokeweight=".626087pt" strokecolor="#180318">
                <v:path arrowok="t"/>
              </v:shape>
            </v:group>
            <v:group style="position:absolute;left:8540;top:2795;width:338;height:2" coordorigin="8540,2795" coordsize="338,2">
              <v:shape style="position:absolute;left:8540;top:2795;width:338;height:2" coordorigin="8540,2795" coordsize="338,0" path="m8540,2795l8878,2795e" filled="f" stroked="t" strokeweight="1.252174pt" strokecolor="#1C084F">
                <v:path arrowok="t"/>
              </v:shape>
            </v:group>
            <v:group style="position:absolute;left:9654;top:2569;width:2;height:138" coordorigin="9654,2569" coordsize="2,138">
              <v:shape style="position:absolute;left:9654;top:2569;width:2;height:138" coordorigin="9654,2569" coordsize="0,138" path="m9654,2707l9654,2569e" filled="f" stroked="t" strokeweight="1.252174pt" strokecolor="#0C9797">
                <v:path arrowok="t"/>
              </v:shape>
            </v:group>
            <v:group style="position:absolute;left:826;top:2813;width:3531;height:2" coordorigin="826,2813" coordsize="3531,2">
              <v:shape style="position:absolute;left:826;top:2813;width:3531;height:2" coordorigin="826,2813" coordsize="3531,0" path="m826,2813l4358,2813e" filled="f" stroked="t" strokeweight=".626087pt" strokecolor="#000000">
                <v:path arrowok="t"/>
              </v:shape>
            </v:group>
            <v:group style="position:absolute;left:4595;top:2820;width:301;height:2" coordorigin="4595,2820" coordsize="301,2">
              <v:shape style="position:absolute;left:4595;top:2820;width:301;height:2" coordorigin="4595,2820" coordsize="301,0" path="m4595,2820l4896,2820e" filled="f" stroked="t" strokeweight="3.130435pt" strokecolor="#700303">
                <v:path arrowok="t"/>
              </v:shape>
            </v:group>
            <v:group style="position:absolute;left:4796;top:2838;width:351;height:2" coordorigin="4796,2838" coordsize="351,2">
              <v:shape style="position:absolute;left:4796;top:2838;width:351;height:2" coordorigin="4796,2838" coordsize="351,0" path="m4796,2838l5146,2838e" filled="f" stroked="t" strokeweight="1.878261pt" strokecolor="#670000">
                <v:path arrowok="t"/>
              </v:shape>
            </v:group>
            <v:group style="position:absolute;left:5059;top:2813;width:363;height:2" coordorigin="5059,2813" coordsize="363,2">
              <v:shape style="position:absolute;left:5059;top:2813;width:363;height:2" coordorigin="5059,2813" coordsize="363,0" path="m5059,2813l5422,2813e" filled="f" stroked="t" strokeweight=".626087pt" strokecolor="#1F0013">
                <v:path arrowok="t"/>
              </v:shape>
            </v:group>
            <v:group style="position:absolute;left:5873;top:2813;width:1139;height:2" coordorigin="5873,2813" coordsize="1139,2">
              <v:shape style="position:absolute;left:5873;top:2813;width:1139;height:2" coordorigin="5873,2813" coordsize="1139,0" path="m5873,2813l7012,2813e" filled="f" stroked="t" strokeweight=".626087pt" strokecolor="#000000">
                <v:path arrowok="t"/>
              </v:shape>
            </v:group>
            <v:group style="position:absolute;left:6937;top:2813;width:351;height:2" coordorigin="6937,2813" coordsize="351,2">
              <v:shape style="position:absolute;left:6937;top:2813;width:351;height:2" coordorigin="6937,2813" coordsize="351,0" path="m6937,2813l7288,2813e" filled="f" stroked="t" strokeweight=".626087pt" strokecolor="#380038">
                <v:path arrowok="t"/>
              </v:shape>
            </v:group>
            <v:group style="position:absolute;left:7269;top:2594;width:2;height:438" coordorigin="7269,2594" coordsize="2,438">
              <v:shape style="position:absolute;left:7269;top:2594;width:2;height:438" coordorigin="7269,2594" coordsize="0,438" path="m7269,3032l7269,2594e" filled="f" stroked="t" strokeweight="2.504348pt" strokecolor="#AC00AC">
                <v:path arrowok="t"/>
              </v:shape>
            </v:group>
            <v:group style="position:absolute;left:7726;top:2813;width:351;height:2" coordorigin="7726,2813" coordsize="351,2">
              <v:shape style="position:absolute;left:7726;top:2813;width:351;height:2" coordorigin="7726,2813" coordsize="351,0" path="m7726,2813l8077,2813e" filled="f" stroked="t" strokeweight=".626087pt" strokecolor="#030003">
                <v:path arrowok="t"/>
              </v:shape>
            </v:group>
            <v:group style="position:absolute;left:8001;top:2820;width:338;height:2" coordorigin="8001,2820" coordsize="338,2">
              <v:shape style="position:absolute;left:8001;top:2820;width:338;height:2" coordorigin="8001,2820" coordsize="338,0" path="m8001,2820l8339,2820e" filled="f" stroked="t" strokeweight="2.504348pt" strokecolor="#B800B8">
                <v:path arrowok="t"/>
              </v:shape>
            </v:group>
            <v:group style="position:absolute;left:8252;top:2813;width:376;height:2" coordorigin="8252,2813" coordsize="376,2">
              <v:shape style="position:absolute;left:8252;top:2813;width:376;height:2" coordorigin="8252,2813" coordsize="376,0" path="m8252,2813l8627,2813e" filled="f" stroked="t" strokeweight=".626087pt" strokecolor="#2F002F">
                <v:path arrowok="t"/>
              </v:shape>
            </v:group>
            <v:group style="position:absolute;left:8602;top:2644;width:2;height:213" coordorigin="8602,2644" coordsize="2,213">
              <v:shape style="position:absolute;left:8602;top:2644;width:2;height:213" coordorigin="8602,2644" coordsize="0,213" path="m8602,2857l8602,2644e" filled="f" stroked="t" strokeweight="1.252174pt" strokecolor="#3F083F">
                <v:path arrowok="t"/>
              </v:shape>
            </v:group>
            <v:group style="position:absolute;left:8790;top:2813;width:1127;height:2" coordorigin="8790,2813" coordsize="1127,2">
              <v:shape style="position:absolute;left:8790;top:2813;width:1127;height:2" coordorigin="8790,2813" coordsize="1127,0" path="m8790,2813l9917,2813e" filled="f" stroked="t" strokeweight=".626087pt" strokecolor="#000308">
                <v:path arrowok="t"/>
              </v:shape>
            </v:group>
            <v:group style="position:absolute;left:10005;top:2820;width:2291;height:2" coordorigin="10005,2820" coordsize="2291,2">
              <v:shape style="position:absolute;left:10005;top:2820;width:2291;height:2" coordorigin="10005,2820" coordsize="2291,0" path="m10005,2820l12296,2820e" filled="f" stroked="t" strokeweight=".626087pt" strokecolor="#000000">
                <v:path arrowok="t"/>
              </v:shape>
            </v:group>
            <v:group style="position:absolute;left:11752;top:2357;width:2;height:2741" coordorigin="11752,2357" coordsize="2,2741">
              <v:shape style="position:absolute;left:11752;top:2357;width:2;height:2741" coordorigin="11752,2357" coordsize="0,2741" path="m11752,5097l11752,2357e" filled="f" stroked="t" strokeweight=".626087pt" strokecolor="#080803">
                <v:path arrowok="t"/>
              </v:shape>
            </v:group>
            <v:group style="position:absolute;left:12284;top:2851;width:88;height:2" coordorigin="12284,2851" coordsize="88,2">
              <v:shape style="position:absolute;left:12284;top:2851;width:88;height:2" coordorigin="12284,2851" coordsize="88,0" path="m12284,2851l12371,2851e" filled="f" stroked="t" strokeweight=".626087pt" strokecolor="#030003">
                <v:path arrowok="t"/>
              </v:shape>
            </v:group>
            <v:group style="position:absolute;left:12559;top:2820;width:1340;height:2" coordorigin="12559,2820" coordsize="1340,2">
              <v:shape style="position:absolute;left:12559;top:2820;width:1340;height:2" coordorigin="12559,2820" coordsize="1340,0" path="m12559,2820l13899,2820e" filled="f" stroked="t" strokeweight=".626087pt" strokecolor="#000000">
                <v:path arrowok="t"/>
              </v:shape>
            </v:group>
            <v:group style="position:absolute;left:13987;top:2813;width:200;height:2" coordorigin="13987,2813" coordsize="200,2">
              <v:shape style="position:absolute;left:13987;top:2813;width:200;height:2" coordorigin="13987,2813" coordsize="200,0" path="m13987,2813l14187,2813e" filled="f" stroked="t" strokeweight=".626087pt" strokecolor="#000000">
                <v:path arrowok="t"/>
              </v:shape>
            </v:group>
            <v:group style="position:absolute;left:3800;top:2769;width:2;height:425" coordorigin="3800,2769" coordsize="2,425">
              <v:shape style="position:absolute;left:3800;top:2769;width:2;height:425" coordorigin="3800,2769" coordsize="0,425" path="m3800,3195l3800,2769e" filled="f" stroked="t" strokeweight=".626087pt" strokecolor="#0F0000">
                <v:path arrowok="t"/>
              </v:shape>
            </v:group>
            <v:group style="position:absolute;left:4063;top:2769;width:2;height:3141" coordorigin="4063,2769" coordsize="2,3141">
              <v:shape style="position:absolute;left:4063;top:2769;width:2;height:3141" coordorigin="4063,2769" coordsize="0,3141" path="m4063,5911l4063,2769e" filled="f" stroked="t" strokeweight=".626087pt" strokecolor="#000000">
                <v:path arrowok="t"/>
              </v:shape>
            </v:group>
            <v:group style="position:absolute;left:4333;top:2769;width:2;height:213" coordorigin="4333,2769" coordsize="2,213">
              <v:shape style="position:absolute;left:4333;top:2769;width:2;height:213" coordorigin="4333,2769" coordsize="0,213" path="m4333,2982l4333,2769e" filled="f" stroked="t" strokeweight="2.504348pt" strokecolor="#6B0303">
                <v:path arrowok="t"/>
              </v:shape>
            </v:group>
            <v:group style="position:absolute;left:4602;top:2769;width:2;height:3141" coordorigin="4602,2769" coordsize="2,3141">
              <v:shape style="position:absolute;left:4602;top:2769;width:2;height:3141" coordorigin="4602,2769" coordsize="0,3141" path="m4602,5911l4602,2769e" filled="f" stroked="t" strokeweight=".626087pt" strokecolor="#000000">
                <v:path arrowok="t"/>
              </v:shape>
            </v:group>
            <v:group style="position:absolute;left:4840;top:2769;width:2;height:150" coordorigin="4840,2769" coordsize="2,150">
              <v:shape style="position:absolute;left:4840;top:2769;width:2;height:150" coordorigin="4840,2769" coordsize="0,150" path="m4840,2920l4840,2769e" filled="f" stroked="t" strokeweight="3.756522pt" strokecolor="#7C0000">
                <v:path arrowok="t"/>
              </v:shape>
            </v:group>
            <v:group style="position:absolute;left:5666;top:2769;width:2;height:701" coordorigin="5666,2769" coordsize="2,701">
              <v:shape style="position:absolute;left:5666;top:2769;width:2;height:701" coordorigin="5666,2769" coordsize="0,701" path="m5666,3470l5666,2769e" filled="f" stroked="t" strokeweight=".626087pt" strokecolor="#130000">
                <v:path arrowok="t"/>
              </v:shape>
            </v:group>
            <v:group style="position:absolute;left:6467;top:2769;width:2;height:563" coordorigin="6467,2769" coordsize="2,563">
              <v:shape style="position:absolute;left:6467;top:2769;width:2;height:563" coordorigin="6467,2769" coordsize="0,563" path="m6467,3333l6467,2769e" filled="f" stroked="t" strokeweight=".626087pt" strokecolor="#000000">
                <v:path arrowok="t"/>
              </v:shape>
            </v:group>
            <v:group style="position:absolute;left:6724;top:2807;width:2;height:175" coordorigin="6724,2807" coordsize="2,175">
              <v:shape style="position:absolute;left:6724;top:2807;width:2;height:175" coordorigin="6724,2807" coordsize="0,175" path="m6724,2982l6724,2807e" filled="f" stroked="t" strokeweight="2.504348pt" strokecolor="#CF00CF">
                <v:path arrowok="t"/>
              </v:shape>
            </v:group>
            <v:group style="position:absolute;left:7200;top:3289;width:351;height:2" coordorigin="7200,3289" coordsize="351,2">
              <v:shape style="position:absolute;left:7200;top:3289;width:351;height:2" coordorigin="7200,3289" coordsize="351,0" path="m7200,3289l7551,3289e" filled="f" stroked="t" strokeweight="2.504348pt" strokecolor="#570000">
                <v:path arrowok="t"/>
              </v:shape>
            </v:group>
            <v:group style="position:absolute;left:8596;top:2769;width:2;height:213" coordorigin="8596,2769" coordsize="2,213">
              <v:shape style="position:absolute;left:8596;top:2769;width:2;height:213" coordorigin="8596,2769" coordsize="0,213" path="m8596,2982l8596,2769e" filled="f" stroked="t" strokeweight=".626087pt" strokecolor="#1F001F">
                <v:path arrowok="t"/>
              </v:shape>
            </v:group>
            <v:group style="position:absolute;left:9661;top:2669;width:2;height:801" coordorigin="9661,2669" coordsize="2,801">
              <v:shape style="position:absolute;left:9661;top:2669;width:2;height:801" coordorigin="9661,2669" coordsize="0,801" path="m9661,3470l9661,2669e" filled="f" stroked="t" strokeweight=".626087pt" strokecolor="#000000">
                <v:path arrowok="t"/>
              </v:shape>
            </v:group>
            <v:group style="position:absolute;left:9911;top:2769;width:2;height:213" coordorigin="9911,2769" coordsize="2,213">
              <v:shape style="position:absolute;left:9911;top:2769;width:2;height:213" coordorigin="9911,2769" coordsize="0,213" path="m9911,2982l9911,2769e" filled="f" stroked="t" strokeweight=".626087pt" strokecolor="#08A3A3">
                <v:path arrowok="t"/>
              </v:shape>
            </v:group>
            <v:group style="position:absolute;left:13887;top:2807;width:2;height:1777" coordorigin="13887,2807" coordsize="2,1777">
              <v:shape style="position:absolute;left:13887;top:2807;width:2;height:1777" coordorigin="13887,2807" coordsize="0,1777" path="m13887,4584l13887,2807e" filled="f" stroked="t" strokeweight=".626087pt" strokecolor="#000000">
                <v:path arrowok="t"/>
              </v:shape>
            </v:group>
            <v:group style="position:absolute;left:4865;top:2920;width:2;height:463" coordorigin="4865,2920" coordsize="2,463">
              <v:shape style="position:absolute;left:4865;top:2920;width:2;height:463" coordorigin="4865,2920" coordsize="0,463" path="m4865,3383l4865,2920e" filled="f" stroked="t" strokeweight=".626087pt" strokecolor="#080000">
                <v:path arrowok="t"/>
              </v:shape>
            </v:group>
            <v:group style="position:absolute;left:6724;top:2920;width:2;height:163" coordorigin="6724,2920" coordsize="2,163">
              <v:shape style="position:absolute;left:6724;top:2920;width:2;height:163" coordorigin="6724,2920" coordsize="0,163" path="m6724,3082l6724,2920e" filled="f" stroked="t" strokeweight="3.130435pt" strokecolor="#F400F4">
                <v:path arrowok="t"/>
              </v:shape>
            </v:group>
            <v:group style="position:absolute;left:8596;top:2920;width:2;height:551" coordorigin="8596,2920" coordsize="2,551">
              <v:shape style="position:absolute;left:8596;top:2920;width:2;height:551" coordorigin="8596,2920" coordsize="0,551" path="m8596,3470l8596,2920e" filled="f" stroked="t" strokeweight=".626087pt" strokecolor="#000000">
                <v:path arrowok="t"/>
              </v:shape>
            </v:group>
            <v:group style="position:absolute;left:826;top:3251;width:2943;height:2" coordorigin="826,3251" coordsize="2943,2">
              <v:shape style="position:absolute;left:826;top:3251;width:2943;height:2" coordorigin="826,3251" coordsize="2943,0" path="m826,3251l3769,3251e" filled="f" stroked="t" strokeweight=".626087pt" strokecolor="#000000">
                <v:path arrowok="t"/>
              </v:shape>
            </v:group>
            <v:group style="position:absolute;left:3832;top:3251;width:1315;height:2" coordorigin="3832,3251" coordsize="1315,2">
              <v:shape style="position:absolute;left:3832;top:3251;width:1315;height:2" coordorigin="3832,3251" coordsize="1315,0" path="m3832,3251l5146,3251e" filled="f" stroked="t" strokeweight=".626087pt" strokecolor="#000000">
                <v:path arrowok="t"/>
              </v:shape>
            </v:group>
            <v:group style="position:absolute;left:5059;top:3264;width:363;height:2" coordorigin="5059,3264" coordsize="363,2">
              <v:shape style="position:absolute;left:5059;top:3264;width:363;height:2" coordorigin="5059,3264" coordsize="363,0" path="m5059,3264l5422,3264e" filled="f" stroked="t" strokeweight="1.878261pt" strokecolor="#540303">
                <v:path arrowok="t"/>
              </v:shape>
            </v:group>
            <v:group style="position:absolute;left:5347;top:3251;width:601;height:2" coordorigin="5347,3251" coordsize="601,2">
              <v:shape style="position:absolute;left:5347;top:3251;width:601;height:2" coordorigin="5347,3251" coordsize="601,0" path="m5347,3251l5948,3251e" filled="f" stroked="t" strokeweight=".626087pt" strokecolor="#2B0000">
                <v:path arrowok="t"/>
              </v:shape>
            </v:group>
            <v:group style="position:absolute;left:5935;top:3208;width:2;height:125" coordorigin="5935,3208" coordsize="2,125">
              <v:shape style="position:absolute;left:5935;top:3208;width:2;height:125" coordorigin="5935,3208" coordsize="0,125" path="m5935,3333l5935,3208e" filled="f" stroked="t" strokeweight="1.878261pt" strokecolor="#740303">
                <v:path arrowok="t"/>
              </v:shape>
            </v:group>
            <v:group style="position:absolute;left:5910;top:3276;width:576;height:2" coordorigin="5910,3276" coordsize="576,2">
              <v:shape style="position:absolute;left:5910;top:3276;width:576;height:2" coordorigin="5910,3276" coordsize="576,0" path="m5910,3276l6486,3276e" filled="f" stroked="t" strokeweight="2.504348pt" strokecolor="#670303">
                <v:path arrowok="t"/>
              </v:shape>
            </v:group>
            <v:group style="position:absolute;left:6205;top:3020;width:2;height:451" coordorigin="6205,3020" coordsize="2,451">
              <v:shape style="position:absolute;left:6205;top:3020;width:2;height:451" coordorigin="6205,3020" coordsize="0,451" path="m6205,3470l6205,3020e" filled="f" stroked="t" strokeweight="1.252174pt" strokecolor="#540303">
                <v:path arrowok="t"/>
              </v:shape>
            </v:group>
            <v:group style="position:absolute;left:6399;top:3251;width:614;height:2" coordorigin="6399,3251" coordsize="614,2">
              <v:shape style="position:absolute;left:6399;top:3251;width:614;height:2" coordorigin="6399,3251" coordsize="614,0" path="m6399,3251l7012,3251e" filled="f" stroked="t" strokeweight=".626087pt" strokecolor="#181F0C">
                <v:path arrowok="t"/>
              </v:shape>
            </v:group>
            <v:group style="position:absolute;left:6724;top:3057;width:2;height:350" coordorigin="6724,3057" coordsize="2,350">
              <v:shape style="position:absolute;left:6724;top:3057;width:2;height:350" coordorigin="6724,3057" coordsize="0,350" path="m6724,3408l6724,3057e" filled="f" stroked="t" strokeweight="2.504348pt" strokecolor="#AF4497">
                <v:path arrowok="t"/>
              </v:shape>
            </v:group>
            <v:group style="position:absolute;left:6937;top:3251;width:351;height:2" coordorigin="6937,3251" coordsize="351,2">
              <v:shape style="position:absolute;left:6937;top:3251;width:351;height:2" coordorigin="6937,3251" coordsize="351,0" path="m6937,3251l7288,3251e" filled="f" stroked="t" strokeweight=".626087pt" strokecolor="#080000">
                <v:path arrowok="t"/>
              </v:shape>
            </v:group>
            <v:group style="position:absolute;left:7256;top:2920;width:2;height:451" coordorigin="7256,2920" coordsize="2,451">
              <v:shape style="position:absolute;left:7256;top:2920;width:2;height:451" coordorigin="7256,2920" coordsize="0,451" path="m7256,3370l7256,2920e" filled="f" stroked="t" strokeweight="1.252174pt" strokecolor="#440028">
                <v:path arrowok="t"/>
              </v:shape>
            </v:group>
            <v:group style="position:absolute;left:7463;top:3251;width:1152;height:2" coordorigin="7463,3251" coordsize="1152,2">
              <v:shape style="position:absolute;left:7463;top:3251;width:1152;height:2" coordorigin="7463,3251" coordsize="1152,0" path="m7463,3251l8615,3251e" filled="f" stroked="t" strokeweight=".626087pt" strokecolor="#0F0000">
                <v:path arrowok="t"/>
              </v:shape>
            </v:group>
            <v:group style="position:absolute;left:7770;top:3020;width:2;height:300" coordorigin="7770,3020" coordsize="2,300">
              <v:shape style="position:absolute;left:7770;top:3020;width:2;height:300" coordorigin="7770,3020" coordsize="0,300" path="m7770,3320l7770,3020e" filled="f" stroked="t" strokeweight="2.504348pt" strokecolor="#B30397">
                <v:path arrowok="t"/>
              </v:shape>
            </v:group>
            <v:group style="position:absolute;left:8540;top:3251;width:338;height:2" coordorigin="8540,3251" coordsize="338,2">
              <v:shape style="position:absolute;left:8540;top:3251;width:338;height:2" coordorigin="8540,3251" coordsize="338,0" path="m8540,3251l8878,3251e" filled="f" stroked="t" strokeweight=".626087pt" strokecolor="#3F083F">
                <v:path arrowok="t"/>
              </v:shape>
            </v:group>
            <v:group style="position:absolute;left:8790;top:3251;width:351;height:2" coordorigin="8790,3251" coordsize="351,2">
              <v:shape style="position:absolute;left:8790;top:3251;width:351;height:2" coordorigin="8790,3251" coordsize="351,0" path="m8790,3251l9141,3251e" filled="f" stroked="t" strokeweight=".626087pt" strokecolor="#1C031C">
                <v:path arrowok="t"/>
              </v:shape>
            </v:group>
            <v:group style="position:absolute;left:9053;top:3251;width:2705;height:2" coordorigin="9053,3251" coordsize="2705,2">
              <v:shape style="position:absolute;left:9053;top:3251;width:2705;height:2" coordorigin="9053,3251" coordsize="2705,0" path="m9053,3251l11758,3251e" filled="f" stroked="t" strokeweight=".626087pt" strokecolor="#000000">
                <v:path arrowok="t"/>
              </v:shape>
            </v:group>
            <v:group style="position:absolute;left:9923;top:2907;width:2;height:563" coordorigin="9923,2907" coordsize="2,563">
              <v:shape style="position:absolute;left:9923;top:2907;width:2;height:563" coordorigin="9923,2907" coordsize="0,563" path="m9923,3470l9923,2907e" filled="f" stroked="t" strokeweight=".626087pt" strokecolor="#000000">
                <v:path arrowok="t"/>
              </v:shape>
            </v:group>
            <v:group style="position:absolute;left:3775;top:3245;width:2;height:225" coordorigin="3775,3245" coordsize="2,225">
              <v:shape style="position:absolute;left:3775;top:3245;width:2;height:225" coordorigin="3775,3245" coordsize="0,225" path="m3775,3470l3775,3245e" filled="f" stroked="t" strokeweight="1.252174pt" strokecolor="#ACAC13">
                <v:path arrowok="t"/>
              </v:shape>
            </v:group>
            <v:group style="position:absolute;left:4865;top:3233;width:2;height:688" coordorigin="4865,3233" coordsize="2,688">
              <v:shape style="position:absolute;left:4865;top:3233;width:2;height:688" coordorigin="4865,3233" coordsize="0,688" path="m4865,3921l4865,3233e" filled="f" stroked="t" strokeweight=".626087pt" strokecolor="#282800">
                <v:path arrowok="t"/>
              </v:shape>
            </v:group>
            <v:group style="position:absolute;left:6467;top:3233;width:2;height:238" coordorigin="6467,3233" coordsize="2,238">
              <v:shape style="position:absolute;left:6467;top:3233;width:2;height:238" coordorigin="6467,3233" coordsize="0,238" path="m6467,3470l6467,3233e" filled="f" stroked="t" strokeweight=".626087pt" strokecolor="#2F230F">
                <v:path arrowok="t"/>
              </v:shape>
            </v:group>
            <v:group style="position:absolute;left:6399;top:3702;width:614;height:2" coordorigin="6399,3702" coordsize="614,2">
              <v:shape style="position:absolute;left:6399;top:3702;width:614;height:2" coordorigin="6399,3702" coordsize="614,0" path="m6399,3702l7012,3702e" filled="f" stroked="t" strokeweight=".626087pt" strokecolor="#181F0C">
                <v:path arrowok="t"/>
              </v:shape>
            </v:group>
            <v:group style="position:absolute;left:6993;top:3233;width:2;height:513" coordorigin="6993,3233" coordsize="2,513">
              <v:shape style="position:absolute;left:6993;top:3233;width:2;height:513" coordorigin="6993,3233" coordsize="0,513" path="m6993,3746l6993,3233e" filled="f" stroked="t" strokeweight=".626087pt" strokecolor="#232313">
                <v:path arrowok="t"/>
              </v:shape>
            </v:group>
            <v:group style="position:absolute;left:6937;top:3702;width:2742;height:2" coordorigin="6937,3702" coordsize="2742,2">
              <v:shape style="position:absolute;left:6937;top:3702;width:2742;height:2" coordorigin="6937,3702" coordsize="2742,0" path="m6937,3702l9679,3702e" filled="f" stroked="t" strokeweight=".626087pt" strokecolor="#000000">
                <v:path arrowok="t"/>
              </v:shape>
            </v:group>
            <v:group style="position:absolute;left:7256;top:3233;width:2;height:2678" coordorigin="7256,3233" coordsize="2,2678">
              <v:shape style="position:absolute;left:7256;top:3233;width:2;height:2678" coordorigin="7256,3233" coordsize="0,2678" path="m7256,5911l7256,3233e" filled="f" stroked="t" strokeweight=".626087pt" strokecolor="#030000">
                <v:path arrowok="t"/>
              </v:shape>
            </v:group>
            <v:group style="position:absolute;left:7763;top:3245;width:2;height:188" coordorigin="7763,3245" coordsize="2,188">
              <v:shape style="position:absolute;left:7763;top:3245;width:2;height:188" coordorigin="7763,3245" coordsize="0,188" path="m7763,3433l7763,3245e" filled="f" stroked="t" strokeweight="3.130435pt" strokecolor="#700303">
                <v:path arrowok="t"/>
              </v:shape>
            </v:group>
            <v:group style="position:absolute;left:826;top:3702;width:3531;height:2" coordorigin="826,3702" coordsize="3531,2">
              <v:shape style="position:absolute;left:826;top:3702;width:3531;height:2" coordorigin="826,3702" coordsize="3531,0" path="m826,3702l4358,3702e" filled="f" stroked="t" strokeweight=".626087pt" strokecolor="#000000">
                <v:path arrowok="t"/>
              </v:shape>
            </v:group>
            <v:group style="position:absolute;left:3800;top:3420;width:2;height:2490" coordorigin="3800,3420" coordsize="2,2490">
              <v:shape style="position:absolute;left:3800;top:3420;width:2;height:2490" coordorigin="3800,3420" coordsize="0,2490" path="m3800,5911l3800,3420e" filled="f" stroked="t" strokeweight=".626087pt" strokecolor="#000000">
                <v:path arrowok="t"/>
              </v:shape>
            </v:group>
            <v:group style="position:absolute;left:4470;top:3702;width:614;height:2" coordorigin="4470,3702" coordsize="614,2">
              <v:shape style="position:absolute;left:4470;top:3702;width:614;height:2" coordorigin="4470,3702" coordsize="614,0" path="m4470,3702l5084,3702e" filled="f" stroked="t" strokeweight=".626087pt" strokecolor="#000000">
                <v:path arrowok="t"/>
              </v:shape>
            </v:group>
            <v:group style="position:absolute;left:5146;top:3702;width:1352;height:2" coordorigin="5146,3702" coordsize="1352,2">
              <v:shape style="position:absolute;left:5146;top:3702;width:1352;height:2" coordorigin="5146,3702" coordsize="1352,0" path="m5146,3702l6499,3702e" filled="f" stroked="t" strokeweight=".626087pt" strokecolor="#000000">
                <v:path arrowok="t"/>
              </v:shape>
            </v:group>
            <v:group style="position:absolute;left:5666;top:3420;width:2;height:325" coordorigin="5666,3420" coordsize="2,325">
              <v:shape style="position:absolute;left:5666;top:3420;width:2;height:325" coordorigin="5666,3420" coordsize="0,325" path="m5666,3746l5666,3420e" filled="f" stroked="t" strokeweight="1.878261pt" strokecolor="#5B0303">
                <v:path arrowok="t"/>
              </v:shape>
            </v:group>
            <v:group style="position:absolute;left:6192;top:3420;width:2;height:2490" coordorigin="6192,3420" coordsize="2,2490">
              <v:shape style="position:absolute;left:6192;top:3420;width:2;height:2490" coordorigin="6192,3420" coordsize="0,2490" path="m6192,5911l6192,3420e" filled="f" stroked="t" strokeweight=".626087pt" strokecolor="#000000">
                <v:path arrowok="t"/>
              </v:shape>
            </v:group>
            <v:group style="position:absolute;left:6436;top:3420;width:2;height:288" coordorigin="6436,3420" coordsize="2,288">
              <v:shape style="position:absolute;left:6436;top:3420;width:2;height:288" coordorigin="6436,3420" coordsize="0,288" path="m6436,3708l6436,3420e" filled="f" stroked="t" strokeweight="1.878261pt" strokecolor="#60180C">
                <v:path arrowok="t"/>
              </v:shape>
            </v:group>
            <v:group style="position:absolute;left:7795;top:3420;width:2;height:726" coordorigin="7795,3420" coordsize="2,726">
              <v:shape style="position:absolute;left:7795;top:3420;width:2;height:726" coordorigin="7795,3420" coordsize="0,726" path="m7795,4146l7795,3420e" filled="f" stroked="t" strokeweight=".626087pt" strokecolor="#030000">
                <v:path arrowok="t"/>
              </v:shape>
            </v:group>
            <v:group style="position:absolute;left:8596;top:3420;width:2;height:325" coordorigin="8596,3420" coordsize="2,325">
              <v:shape style="position:absolute;left:8596;top:3420;width:2;height:325" coordorigin="8596,3420" coordsize="0,325" path="m8596,3746l8596,3420e" filled="f" stroked="t" strokeweight="1.878261pt" strokecolor="#5B0303">
                <v:path arrowok="t"/>
              </v:shape>
            </v:group>
            <v:group style="position:absolute;left:8859;top:3420;width:2;height:2490" coordorigin="8859,3420" coordsize="2,2490">
              <v:shape style="position:absolute;left:8859;top:3420;width:2;height:2490" coordorigin="8859,3420" coordsize="0,2490" path="m8859,5911l8859,3420e" filled="f" stroked="t" strokeweight=".626087pt" strokecolor="#000000">
                <v:path arrowok="t"/>
              </v:shape>
            </v:group>
            <v:group style="position:absolute;left:9661;top:3420;width:2;height:325" coordorigin="9661,3420" coordsize="2,325">
              <v:shape style="position:absolute;left:9661;top:3420;width:2;height:325" coordorigin="9661,3420" coordsize="0,325" path="m9661,3746l9661,3420e" filled="f" stroked="t" strokeweight="1.252174pt" strokecolor="#180818">
                <v:path arrowok="t"/>
              </v:shape>
            </v:group>
            <v:group style="position:absolute;left:9604;top:3702;width:601;height:2" coordorigin="9604,3702" coordsize="601,2">
              <v:shape style="position:absolute;left:9604;top:3702;width:601;height:2" coordorigin="9604,3702" coordsize="601,0" path="m9604,3702l10205,3702e" filled="f" stroked="t" strokeweight=".626087pt" strokecolor="#2B082B">
                <v:path arrowok="t"/>
              </v:shape>
            </v:group>
            <v:group style="position:absolute;left:10186;top:3420;width:2;height:651" coordorigin="10186,3420" coordsize="2,651">
              <v:shape style="position:absolute;left:10186;top:3420;width:2;height:651" coordorigin="10186,3420" coordsize="0,651" path="m10186,4071l10186,3420e" filled="f" stroked="t" strokeweight=".626087pt" strokecolor="#282F13">
                <v:path arrowok="t"/>
              </v:shape>
            </v:group>
            <v:group style="position:absolute;left:10118;top:3702;width:1640;height:2" coordorigin="10118,3702" coordsize="1640,2">
              <v:shape style="position:absolute;left:10118;top:3702;width:1640;height:2" coordorigin="10118,3702" coordsize="1640,0" path="m10118,3702l11758,3702e" filled="f" stroked="t" strokeweight=".626087pt" strokecolor="#000000">
                <v:path arrowok="t"/>
              </v:shape>
            </v:group>
            <v:group style="position:absolute;left:5128;top:3696;width:2;height:3129" coordorigin="5128,3696" coordsize="2,3129">
              <v:shape style="position:absolute;left:5128;top:3696;width:2;height:3129" coordorigin="5128,3696" coordsize="0,3129" path="m5128,6824l5128,3696e" filled="f" stroked="t" strokeweight=".626087pt" strokecolor="#000000">
                <v:path arrowok="t"/>
              </v:shape>
            </v:group>
            <v:group style="position:absolute;left:5666;top:3671;width:2;height:2240" coordorigin="5666,3671" coordsize="2,2240">
              <v:shape style="position:absolute;left:5666;top:3671;width:2;height:2240" coordorigin="5666,3671" coordsize="0,2240" path="m5666,5911l5666,3671e" filled="f" stroked="t" strokeweight=".626087pt" strokecolor="#000000">
                <v:path arrowok="t"/>
              </v:shape>
            </v:group>
            <v:group style="position:absolute;left:6467;top:3671;width:2;height:2240" coordorigin="6467,3671" coordsize="2,2240">
              <v:shape style="position:absolute;left:6467;top:3671;width:2;height:2240" coordorigin="6467,3671" coordsize="0,2240" path="m6467,5911l6467,3671e" filled="f" stroked="t" strokeweight=".626087pt" strokecolor="#000000">
                <v:path arrowok="t"/>
              </v:shape>
            </v:group>
            <v:group style="position:absolute;left:6730;top:3558;width:2;height:726" coordorigin="6730,3558" coordsize="2,726">
              <v:shape style="position:absolute;left:6730;top:3558;width:2;height:726" coordorigin="6730,3558" coordsize="0,726" path="m6730,4284l6730,3558e" filled="f" stroked="t" strokeweight="1.252174pt" strokecolor="#3B4418">
                <v:path arrowok="t"/>
              </v:shape>
            </v:group>
            <v:group style="position:absolute;left:6993;top:3671;width:2;height:2240" coordorigin="6993,3671" coordsize="2,2240">
              <v:shape style="position:absolute;left:6993;top:3671;width:2;height:2240" coordorigin="6993,3671" coordsize="0,2240" path="m6993,5911l6993,3671e" filled="f" stroked="t" strokeweight=".626087pt" strokecolor="#000000">
                <v:path arrowok="t"/>
              </v:shape>
            </v:group>
            <v:group style="position:absolute;left:8596;top:3671;width:2;height:2240" coordorigin="8596,3671" coordsize="2,2240">
              <v:shape style="position:absolute;left:8596;top:3671;width:2;height:2240" coordorigin="8596,3671" coordsize="0,2240" path="m8596,5911l8596,3671e" filled="f" stroked="t" strokeweight=".626087pt" strokecolor="#000000">
                <v:path arrowok="t"/>
              </v:shape>
            </v:group>
            <v:group style="position:absolute;left:9385;top:3671;width:2;height:2240" coordorigin="9385,3671" coordsize="2,2240">
              <v:shape style="position:absolute;left:9385;top:3671;width:2;height:2240" coordorigin="9385,3671" coordsize="0,2240" path="m9385,5911l9385,3671e" filled="f" stroked="t" strokeweight=".626087pt" strokecolor="#000000">
                <v:path arrowok="t"/>
              </v:shape>
            </v:group>
            <v:group style="position:absolute;left:9661;top:3671;width:2;height:513" coordorigin="9661,3671" coordsize="2,513">
              <v:shape style="position:absolute;left:9661;top:3671;width:2;height:513" coordorigin="9661,3671" coordsize="0,513" path="m9661,4184l9661,3671e" filled="f" stroked="t" strokeweight=".626087pt" strokecolor="#000000">
                <v:path arrowok="t"/>
              </v:shape>
            </v:group>
            <v:group style="position:absolute;left:9923;top:3671;width:2;height:250" coordorigin="9923,3671" coordsize="2,250">
              <v:shape style="position:absolute;left:9923;top:3671;width:2;height:250" coordorigin="9923,3671" coordsize="0,250" path="m9923,3921l9923,3671e" filled="f" stroked="t" strokeweight=".626087pt" strokecolor="#600C60">
                <v:path arrowok="t"/>
              </v:shape>
            </v:group>
            <v:group style="position:absolute;left:4865;top:3871;width:2;height:2040" coordorigin="4865,3871" coordsize="2,2040">
              <v:shape style="position:absolute;left:4865;top:3871;width:2;height:2040" coordorigin="4865,3871" coordsize="0,2040" path="m4865,5911l4865,3871e" filled="f" stroked="t" strokeweight=".626087pt" strokecolor="#000000">
                <v:path arrowok="t"/>
              </v:shape>
            </v:group>
            <v:group style="position:absolute;left:6730;top:3871;width:2;height:188" coordorigin="6730,3871" coordsize="2,188">
              <v:shape style="position:absolute;left:6730;top:3871;width:2;height:188" coordorigin="6730,3871" coordsize="0,188" path="m6730,4058l6730,3871e" filled="f" stroked="t" strokeweight=".626087pt" strokecolor="#000000">
                <v:path arrowok="t"/>
              </v:shape>
            </v:group>
            <v:group style="position:absolute;left:9923;top:3871;width:2;height:188" coordorigin="9923,3871" coordsize="2,188">
              <v:shape style="position:absolute;left:9923;top:3871;width:2;height:188" coordorigin="9923,3871" coordsize="0,188" path="m9923,4058l9923,3871e" filled="f" stroked="t" strokeweight="2.504348pt" strokecolor="#DF03DF">
                <v:path arrowok="t"/>
              </v:shape>
            </v:group>
            <v:group style="position:absolute;left:826;top:4140;width:5873;height:2" coordorigin="826,4140" coordsize="5873,2">
              <v:shape style="position:absolute;left:826;top:4140;width:5873;height:2" coordorigin="826,4140" coordsize="5873,0" path="m826,4140l6699,4140e" filled="f" stroked="t" strokeweight=".626087pt" strokecolor="#000000">
                <v:path arrowok="t"/>
              </v:shape>
            </v:group>
            <v:group style="position:absolute;left:6787;top:4140;width:488;height:2" coordorigin="6787,4140" coordsize="488,2">
              <v:shape style="position:absolute;left:6787;top:4140;width:488;height:2" coordorigin="6787,4140" coordsize="488,0" path="m6787,4140l7275,4140e" filled="f" stroked="t" strokeweight=".626087pt" strokecolor="#000000">
                <v:path arrowok="t"/>
              </v:shape>
            </v:group>
            <v:group style="position:absolute;left:7363;top:4140;width:363;height:2" coordorigin="7363,4140" coordsize="363,2">
              <v:shape style="position:absolute;left:7363;top:4140;width:363;height:2" coordorigin="7363,4140" coordsize="363,0" path="m7363,4140l7726,4140e" filled="f" stroked="t" strokeweight=".626087pt" strokecolor="#030300">
                <v:path arrowok="t"/>
              </v:shape>
            </v:group>
            <v:group style="position:absolute;left:7789;top:4140;width:1615;height:2" coordorigin="7789,4140" coordsize="1615,2">
              <v:shape style="position:absolute;left:7789;top:4140;width:1615;height:2" coordorigin="7789,4140" coordsize="1615,0" path="m7789,4140l9404,4140e" filled="f" stroked="t" strokeweight=".626087pt" strokecolor="#030000">
                <v:path arrowok="t"/>
              </v:shape>
            </v:group>
            <v:group style="position:absolute;left:9316;top:4159;width:363;height:2" coordorigin="9316,4159" coordsize="363,2">
              <v:shape style="position:absolute;left:9316;top:4159;width:363;height:2" coordorigin="9316,4159" coordsize="363,0" path="m9316,4159l9679,4159e" filled="f" stroked="t" strokeweight="1.252174pt" strokecolor="#540303">
                <v:path arrowok="t"/>
              </v:shape>
            </v:group>
            <v:group style="position:absolute;left:9604;top:4127;width:351;height:2" coordorigin="9604,4127" coordsize="351,2">
              <v:shape style="position:absolute;left:9604;top:4127;width:351;height:2" coordorigin="9604,4127" coordsize="351,0" path="m9604,4127l9955,4127e" filled="f" stroked="t" strokeweight="1.252174pt" strokecolor="#4B5B2B">
                <v:path arrowok="t"/>
              </v:shape>
            </v:group>
            <v:group style="position:absolute;left:9923;top:3996;width:2;height:163" coordorigin="9923,3996" coordsize="2,163">
              <v:shape style="position:absolute;left:9923;top:3996;width:2;height:163" coordorigin="9923,3996" coordsize="0,163" path="m9923,4159l9923,3996e" filled="f" stroked="t" strokeweight="1.878261pt" strokecolor="#9C577C">
                <v:path arrowok="t"/>
              </v:shape>
            </v:group>
            <v:group style="position:absolute;left:10381;top:4140;width:351;height:2" coordorigin="10381,4140" coordsize="351,2">
              <v:shape style="position:absolute;left:10381;top:4140;width:351;height:2" coordorigin="10381,4140" coordsize="351,0" path="m10381,4140l10731,4140e" filled="f" stroked="t" strokeweight=".626087pt" strokecolor="#1F280F">
                <v:path arrowok="t"/>
              </v:shape>
            </v:group>
            <v:group style="position:absolute;left:10656;top:4140;width:1102;height:2" coordorigin="10656,4140" coordsize="1102,2">
              <v:shape style="position:absolute;left:10656;top:4140;width:1102;height:2" coordorigin="10656,4140" coordsize="1102,0" path="m10656,4140l11758,4140e" filled="f" stroked="t" strokeweight=".626087pt" strokecolor="#000000">
                <v:path arrowok="t"/>
              </v:shape>
            </v:group>
            <v:group style="position:absolute;left:9667;top:4109;width:2;height:238" coordorigin="9667,4109" coordsize="2,238">
              <v:shape style="position:absolute;left:9667;top:4109;width:2;height:238" coordorigin="9667,4109" coordsize="0,238" path="m9667,4346l9667,4109e" filled="f" stroked="t" strokeweight="1.878261pt" strokecolor="#540808">
                <v:path arrowok="t"/>
              </v:shape>
            </v:group>
            <v:group style="position:absolute;left:10186;top:4171;width:2;height:438" coordorigin="10186,4171" coordsize="2,438">
              <v:shape style="position:absolute;left:10186;top:4171;width:2;height:438" coordorigin="10186,4171" coordsize="0,438" path="m10186,4609l10186,4171e" filled="f" stroked="t" strokeweight=".626087pt" strokecolor="#343F1F">
                <v:path arrowok="t"/>
              </v:shape>
            </v:group>
            <v:group style="position:absolute;left:826;top:4578;width:10931;height:2" coordorigin="826,4578" coordsize="10931,2">
              <v:shape style="position:absolute;left:826;top:4578;width:10931;height:2" coordorigin="826,4578" coordsize="10931,0" path="m826,4578l11758,4578e" filled="f" stroked="t" strokeweight=".626087pt" strokecolor="#000000">
                <v:path arrowok="t"/>
              </v:shape>
            </v:group>
            <v:group style="position:absolute;left:6730;top:4296;width:2;height:2528" coordorigin="6730,4296" coordsize="2,2528">
              <v:shape style="position:absolute;left:6730;top:4296;width:2;height:2528" coordorigin="6730,4296" coordsize="0,2528" path="m6730,6824l6730,4296e" filled="f" stroked="t" strokeweight=".626087pt" strokecolor="#030300">
                <v:path arrowok="t"/>
              </v:shape>
            </v:group>
            <v:group style="position:absolute;left:9661;top:4296;width:2;height:1614" coordorigin="9661,4296" coordsize="2,1614">
              <v:shape style="position:absolute;left:9661;top:4296;width:2;height:1614" coordorigin="9661,4296" coordsize="0,1614" path="m9661,5911l9661,4296e" filled="f" stroked="t" strokeweight=".626087pt" strokecolor="#000000">
                <v:path arrowok="t"/>
              </v:shape>
            </v:group>
            <v:group style="position:absolute;left:11745;top:4603;width:2179;height:2" coordorigin="11745,4603" coordsize="2179,2">
              <v:shape style="position:absolute;left:11745;top:4603;width:2179;height:2" coordorigin="11745,4603" coordsize="2179,0" path="m11745,4603l13924,4603e" filled="f" stroked="t" strokeweight=".626087pt" strokecolor="#000000">
                <v:path arrowok="t"/>
              </v:shape>
            </v:group>
            <v:group style="position:absolute;left:13887;top:4572;width:288;height:2" coordorigin="13887,4572" coordsize="288,2">
              <v:shape style="position:absolute;left:13887;top:4572;width:288;height:2" coordorigin="13887,4572" coordsize="288,0" path="m13887,4572l14175,4572e" filled="f" stroked="t" strokeweight="1.252174pt" strokecolor="#000000">
                <v:path arrowok="t"/>
              </v:shape>
            </v:group>
            <v:group style="position:absolute;left:851;top:4922;width:10894;height:2" coordorigin="851,4922" coordsize="10894,2">
              <v:shape style="position:absolute;left:851;top:4922;width:10894;height:2" coordorigin="851,4922" coordsize="10894,0" path="m851,4922l11745,4922e" filled="f" stroked="t" strokeweight=".626087pt" strokecolor="#000000">
                <v:path arrowok="t"/>
              </v:shape>
            </v:group>
            <v:group style="position:absolute;left:7795;top:4259;width:2;height:1652" coordorigin="7795,4259" coordsize="2,1652">
              <v:shape style="position:absolute;left:7795;top:4259;width:2;height:1652" coordorigin="7795,4259" coordsize="0,1652" path="m7795,5911l7795,4259e" filled="f" stroked="t" strokeweight=".626087pt" strokecolor="#080800">
                <v:path arrowok="t"/>
              </v:shape>
            </v:group>
            <v:group style="position:absolute;left:9923;top:4522;width:2;height:1389" coordorigin="9923,4522" coordsize="2,1389">
              <v:shape style="position:absolute;left:9923;top:4522;width:2;height:1389" coordorigin="9923,4522" coordsize="0,1389" path="m9923,5911l9923,4522e" filled="f" stroked="t" strokeweight=".626087pt" strokecolor="#0C0C00">
                <v:path arrowok="t"/>
              </v:shape>
            </v:group>
            <v:group style="position:absolute;left:10186;top:4171;width:2;height:788" coordorigin="10186,4171" coordsize="2,788">
              <v:shape style="position:absolute;left:10186;top:4171;width:2;height:788" coordorigin="10186,4171" coordsize="0,788" path="m10186,4960l10186,4171e" filled="f" stroked="t" strokeweight=".626087pt" strokecolor="#232813">
                <v:path arrowok="t"/>
              </v:shape>
            </v:group>
            <v:group style="position:absolute;left:11733;top:4547;width:2;height:388" coordorigin="11733,4547" coordsize="2,388">
              <v:shape style="position:absolute;left:11733;top:4547;width:2;height:388" coordorigin="11733,4547" coordsize="0,388" path="m11733,4935l11733,4547e" filled="f" stroked="t" strokeweight=".626087pt" strokecolor="#000000">
                <v:path arrowok="t"/>
              </v:shape>
            </v:group>
            <v:group style="position:absolute;left:11733;top:4922;width:313;height:2" coordorigin="11733,4922" coordsize="313,2">
              <v:shape style="position:absolute;left:11733;top:4922;width:313;height:2" coordorigin="11733,4922" coordsize="313,0" path="m11733,4922l12046,4922e" filled="f" stroked="t" strokeweight="1.252174pt" strokecolor="#576B34">
                <v:path arrowok="t"/>
              </v:shape>
            </v:group>
            <v:group style="position:absolute;left:12052;top:4597;width:2;height:2228" coordorigin="12052,4597" coordsize="2,2228">
              <v:shape style="position:absolute;left:12052;top:4597;width:2;height:2228" coordorigin="12052,4597" coordsize="0,2228" path="m12052,6824l12052,4597e" filled="f" stroked="t" strokeweight=".626087pt" strokecolor="#0C0C03">
                <v:path arrowok="t"/>
              </v:shape>
            </v:group>
            <v:group style="position:absolute;left:10186;top:4884;width:2;height:1026" coordorigin="10186,4884" coordsize="2,1026">
              <v:shape style="position:absolute;left:10186;top:4884;width:2;height:1026" coordorigin="10186,4884" coordsize="0,1026" path="m10186,5911l10186,4884e" filled="f" stroked="t" strokeweight=".626087pt" strokecolor="#000000">
                <v:path arrowok="t"/>
              </v:shape>
            </v:group>
            <v:group style="position:absolute;left:12008;top:5385;width:288;height:2" coordorigin="12008,5385" coordsize="288,2">
              <v:shape style="position:absolute;left:12008;top:5385;width:288;height:2" coordorigin="12008,5385" coordsize="288,0" path="m12008,5385l12296,5385e" filled="f" stroked="t" strokeweight=".626087pt" strokecolor="#000000">
                <v:path arrowok="t"/>
              </v:shape>
            </v:group>
            <v:group style="position:absolute;left:851;top:5385;width:10656;height:2" coordorigin="851,5385" coordsize="10656,2">
              <v:shape style="position:absolute;left:851;top:5385;width:10656;height:2" coordorigin="851,5385" coordsize="10656,0" path="m851,5385l11507,5385e" filled="f" stroked="t" strokeweight=".626087pt" strokecolor="#000000">
                <v:path arrowok="t"/>
              </v:shape>
            </v:group>
            <v:group style="position:absolute;left:826;top:5892;width:13361;height:2" coordorigin="826,5892" coordsize="13361,2">
              <v:shape style="position:absolute;left:826;top:5892;width:13361;height:2" coordorigin="826,5892" coordsize="13361,0" path="m826,5892l14187,5892e" filled="f" stroked="t" strokeweight=".626087pt" strokecolor="#000000">
                <v:path arrowok="t"/>
              </v:shape>
            </v:group>
            <v:group style="position:absolute;left:12315;top:5498;width:2;height:413" coordorigin="12315,5498" coordsize="2,413">
              <v:shape style="position:absolute;left:12315;top:5498;width:2;height:413" coordorigin="12315,5498" coordsize="0,413" path="m12315,5911l12315,5498e" filled="f" stroked="t" strokeweight=".626087pt" strokecolor="#000000">
                <v:path arrowok="t"/>
              </v:shape>
            </v:group>
            <v:group style="position:absolute;left:12578;top:5498;width:2;height:413" coordorigin="12578,5498" coordsize="2,413">
              <v:shape style="position:absolute;left:12578;top:5498;width:2;height:413" coordorigin="12578,5498" coordsize="0,413" path="m12578,5911l12578,5498e" filled="f" stroked="t" strokeweight=".626087pt" strokecolor="#000000">
                <v:path arrowok="t"/>
              </v:shape>
            </v:group>
            <v:group style="position:absolute;left:12841;top:5498;width:2;height:1327" coordorigin="12841,5498" coordsize="2,1327">
              <v:shape style="position:absolute;left:12841;top:5498;width:2;height:1327" coordorigin="12841,5498" coordsize="0,1327" path="m12841,6824l12841,5498e" filled="f" stroked="t" strokeweight=".626087pt" strokecolor="#000000">
                <v:path arrowok="t"/>
              </v:shape>
            </v:group>
            <v:group style="position:absolute;left:13117;top:5498;width:2;height:413" coordorigin="13117,5498" coordsize="2,413">
              <v:shape style="position:absolute;left:13117;top:5498;width:2;height:413" coordorigin="13117,5498" coordsize="0,413" path="m13117,5911l13117,5498e" filled="f" stroked="t" strokeweight=".626087pt" strokecolor="#000000">
                <v:path arrowok="t"/>
              </v:shape>
            </v:group>
            <v:group style="position:absolute;left:13379;top:5498;width:2;height:413" coordorigin="13379,5498" coordsize="2,413">
              <v:shape style="position:absolute;left:13379;top:5498;width:2;height:413" coordorigin="13379,5498" coordsize="0,413" path="m13379,5911l13379,5498e" filled="f" stroked="t" strokeweight=".626087pt" strokecolor="#000000">
                <v:path arrowok="t"/>
              </v:shape>
            </v:group>
            <v:group style="position:absolute;left:13642;top:5498;width:2;height:1327" coordorigin="13642,5498" coordsize="2,1327">
              <v:shape style="position:absolute;left:13642;top:5498;width:2;height:1327" coordorigin="13642,5498" coordsize="0,1327" path="m13642,6824l13642,5498e" filled="f" stroked="t" strokeweight=".626087pt" strokecolor="#000000">
                <v:path arrowok="t"/>
              </v:shape>
            </v:group>
            <v:group style="position:absolute;left:13905;top:5498;width:2;height:413" coordorigin="13905,5498" coordsize="2,413">
              <v:shape style="position:absolute;left:13905;top:5498;width:2;height:413" coordorigin="13905,5498" coordsize="0,413" path="m13905,5911l13905,5498e" filled="f" stroked="t" strokeweight=".626087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0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27"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00"/>
        </w:rPr>
      </w:r>
      <w:r>
        <w:rPr>
          <w:rFonts w:ascii="Times New Roman" w:hAnsi="Times New Roman" w:cs="Times New Roman" w:eastAsia="Times New Roman"/>
          <w:sz w:val="25"/>
          <w:szCs w:val="25"/>
          <w:color w:val="00FBFB"/>
          <w:spacing w:val="0"/>
          <w:w w:val="164"/>
          <w:position w:val="-9"/>
        </w:rPr>
        <w:t>•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98" w:after="0" w:line="186" w:lineRule="atLeast"/>
        <w:ind w:left="106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9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-10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25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149" w:lineRule="exact"/>
        <w:ind w:right="-20"/>
        <w:jc w:val="left"/>
        <w:tabs>
          <w:tab w:pos="3660" w:val="left"/>
          <w:tab w:pos="7100" w:val="left"/>
          <w:tab w:pos="98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29"/>
          <w:szCs w:val="29"/>
          <w:color w:val="00FBFB"/>
          <w:spacing w:val="0"/>
          <w:w w:val="174"/>
          <w:position w:val="-51"/>
        </w:rPr>
        <w:t>•</w:t>
      </w:r>
      <w:r>
        <w:rPr>
          <w:rFonts w:ascii="Arial" w:hAnsi="Arial" w:cs="Arial" w:eastAsia="Arial"/>
          <w:sz w:val="29"/>
          <w:szCs w:val="29"/>
          <w:color w:val="00FBFB"/>
          <w:spacing w:val="0"/>
          <w:w w:val="100"/>
          <w:position w:val="-51"/>
        </w:rPr>
        <w:tab/>
      </w:r>
      <w:r>
        <w:rPr>
          <w:rFonts w:ascii="Arial" w:hAnsi="Arial" w:cs="Arial" w:eastAsia="Arial"/>
          <w:sz w:val="29"/>
          <w:szCs w:val="29"/>
          <w:color w:val="00FBFB"/>
          <w:spacing w:val="0"/>
          <w:w w:val="100"/>
          <w:position w:val="-51"/>
        </w:rPr>
      </w:r>
      <w:r>
        <w:rPr>
          <w:rFonts w:ascii="Arial" w:hAnsi="Arial" w:cs="Arial" w:eastAsia="Arial"/>
          <w:sz w:val="59"/>
          <w:szCs w:val="59"/>
          <w:color w:val="00FBFB"/>
          <w:spacing w:val="0"/>
          <w:w w:val="61"/>
          <w:position w:val="-44"/>
        </w:rPr>
        <w:t>..</w:t>
      </w:r>
      <w:r>
        <w:rPr>
          <w:rFonts w:ascii="Arial" w:hAnsi="Arial" w:cs="Arial" w:eastAsia="Arial"/>
          <w:sz w:val="59"/>
          <w:szCs w:val="59"/>
          <w:color w:val="00FBFB"/>
          <w:spacing w:val="0"/>
          <w:w w:val="100"/>
          <w:position w:val="-44"/>
        </w:rPr>
        <w:tab/>
      </w:r>
      <w:r>
        <w:rPr>
          <w:rFonts w:ascii="Arial" w:hAnsi="Arial" w:cs="Arial" w:eastAsia="Arial"/>
          <w:sz w:val="59"/>
          <w:szCs w:val="59"/>
          <w:color w:val="00FBFB"/>
          <w:spacing w:val="0"/>
          <w:w w:val="100"/>
          <w:position w:val="-44"/>
        </w:rPr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-52"/>
        </w:rPr>
        <w:t>C</w:t>
      </w:r>
      <w:r>
        <w:rPr>
          <w:rFonts w:ascii="Arial" w:hAnsi="Arial" w:cs="Arial" w:eastAsia="Arial"/>
          <w:sz w:val="24"/>
          <w:szCs w:val="24"/>
          <w:color w:val="1F0F1F"/>
          <w:spacing w:val="-3"/>
          <w:w w:val="100"/>
          <w:position w:val="-52"/>
        </w:rPr>
        <w:t>o</w:t>
      </w:r>
      <w:r>
        <w:rPr>
          <w:rFonts w:ascii="Arial" w:hAnsi="Arial" w:cs="Arial" w:eastAsia="Arial"/>
          <w:sz w:val="24"/>
          <w:szCs w:val="24"/>
          <w:color w:val="1C233B"/>
          <w:spacing w:val="0"/>
          <w:w w:val="100"/>
          <w:position w:val="-52"/>
        </w:rPr>
        <w:t>m</w:t>
      </w:r>
      <w:r>
        <w:rPr>
          <w:rFonts w:ascii="Arial" w:hAnsi="Arial" w:cs="Arial" w:eastAsia="Arial"/>
          <w:sz w:val="24"/>
          <w:szCs w:val="24"/>
          <w:color w:val="1C233B"/>
          <w:spacing w:val="3"/>
          <w:w w:val="100"/>
          <w:position w:val="-52"/>
        </w:rPr>
        <w:t>p</w:t>
      </w:r>
      <w:r>
        <w:rPr>
          <w:rFonts w:ascii="Arial" w:hAnsi="Arial" w:cs="Arial" w:eastAsia="Arial"/>
          <w:sz w:val="24"/>
          <w:szCs w:val="24"/>
          <w:color w:val="1F0F1F"/>
          <w:spacing w:val="15"/>
          <w:w w:val="100"/>
          <w:position w:val="-52"/>
        </w:rPr>
        <w:t>a</w:t>
      </w:r>
      <w:r>
        <w:rPr>
          <w:rFonts w:ascii="Arial" w:hAnsi="Arial" w:cs="Arial" w:eastAsia="Arial"/>
          <w:sz w:val="24"/>
          <w:szCs w:val="24"/>
          <w:color w:val="1C233B"/>
          <w:spacing w:val="0"/>
          <w:w w:val="100"/>
          <w:position w:val="-52"/>
        </w:rPr>
        <w:t>r</w:t>
      </w:r>
      <w:r>
        <w:rPr>
          <w:rFonts w:ascii="Arial" w:hAnsi="Arial" w:cs="Arial" w:eastAsia="Arial"/>
          <w:sz w:val="24"/>
          <w:szCs w:val="24"/>
          <w:color w:val="1C233B"/>
          <w:spacing w:val="-22"/>
          <w:w w:val="100"/>
          <w:position w:val="-52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2"/>
          <w:w w:val="87"/>
          <w:position w:val="-52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78"/>
          <w:position w:val="-52"/>
        </w:rPr>
        <w:t>i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6"/>
          <w:position w:val="-52"/>
        </w:rPr>
        <w:t>s</w:t>
      </w:r>
      <w:r>
        <w:rPr>
          <w:rFonts w:ascii="Arial" w:hAnsi="Arial" w:cs="Arial" w:eastAsia="Arial"/>
          <w:sz w:val="24"/>
          <w:szCs w:val="24"/>
          <w:color w:val="1F0F1F"/>
          <w:spacing w:val="-15"/>
          <w:w w:val="106"/>
          <w:position w:val="-52"/>
        </w:rPr>
        <w:t>o</w:t>
      </w:r>
      <w:r>
        <w:rPr>
          <w:rFonts w:ascii="Arial" w:hAnsi="Arial" w:cs="Arial" w:eastAsia="Arial"/>
          <w:sz w:val="24"/>
          <w:szCs w:val="24"/>
          <w:color w:val="031A1F"/>
          <w:spacing w:val="-3"/>
          <w:w w:val="112"/>
          <w:position w:val="-52"/>
        </w:rPr>
        <w:t>n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97"/>
          <w:position w:val="-52"/>
        </w:rPr>
        <w:t>s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-52"/>
        </w:rPr>
        <w:tab/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-52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247"/>
          <w:position w:val="-4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3593" w:space="332"/>
            <w:col w:w="10175"/>
          </w:cols>
        </w:sectPr>
      </w:pPr>
      <w:rPr/>
    </w:p>
    <w:p>
      <w:pPr>
        <w:spacing w:before="0" w:after="0" w:line="88" w:lineRule="atLeast"/>
        <w:ind w:left="4801" w:right="-20"/>
        <w:jc w:val="left"/>
        <w:tabs>
          <w:tab w:pos="9940" w:val="left"/>
          <w:tab w:pos="10200" w:val="left"/>
          <w:tab w:pos="10460" w:val="left"/>
          <w:tab w:pos="10740" w:val="left"/>
          <w:tab w:pos="11000" w:val="left"/>
          <w:tab w:pos="11260" w:val="left"/>
          <w:tab w:pos="11520" w:val="left"/>
          <w:tab w:pos="11800" w:val="left"/>
          <w:tab w:pos="12060" w:val="left"/>
          <w:tab w:pos="12320" w:val="left"/>
          <w:tab w:pos="12600" w:val="left"/>
          <w:tab w:pos="12860" w:val="left"/>
          <w:tab w:pos="13140" w:val="left"/>
          <w:tab w:pos="13400" w:val="left"/>
          <w:tab w:pos="1366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52"/>
          <w:szCs w:val="52"/>
          <w:color w:val="00FBFB"/>
          <w:spacing w:val="0"/>
          <w:w w:val="47"/>
          <w:position w:val="-28"/>
        </w:rPr>
        <w:t>•</w:t>
      </w:r>
      <w:r>
        <w:rPr>
          <w:rFonts w:ascii="Arial" w:hAnsi="Arial" w:cs="Arial" w:eastAsia="Arial"/>
          <w:sz w:val="52"/>
          <w:szCs w:val="52"/>
          <w:color w:val="00FBFB"/>
          <w:spacing w:val="-48"/>
          <w:w w:val="47"/>
          <w:position w:val="-28"/>
        </w:rPr>
        <w:t> </w:t>
      </w:r>
      <w:r>
        <w:rPr>
          <w:rFonts w:ascii="Arial" w:hAnsi="Arial" w:cs="Arial" w:eastAsia="Arial"/>
          <w:sz w:val="52"/>
          <w:szCs w:val="52"/>
          <w:color w:val="00FBFB"/>
          <w:spacing w:val="0"/>
          <w:w w:val="100"/>
          <w:position w:val="-28"/>
        </w:rPr>
        <w:tab/>
      </w:r>
      <w:r>
        <w:rPr>
          <w:rFonts w:ascii="Arial" w:hAnsi="Arial" w:cs="Arial" w:eastAsia="Arial"/>
          <w:sz w:val="52"/>
          <w:szCs w:val="52"/>
          <w:color w:val="00FBFB"/>
          <w:spacing w:val="0"/>
          <w:w w:val="100"/>
          <w:position w:val="-28"/>
        </w:rPr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47"/>
          <w:position w:val="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</w:sectPr>
      </w:pPr>
      <w:rPr/>
    </w:p>
    <w:p>
      <w:pPr>
        <w:spacing w:before="77" w:after="0" w:line="240" w:lineRule="auto"/>
        <w:ind w:left="106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9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08"/>
        </w:rPr>
        <w:t>26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06" w:right="-7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9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-1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44383D"/>
          <w:spacing w:val="0"/>
          <w:w w:val="106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86" w:lineRule="atLeast"/>
        <w:ind w:left="106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9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08"/>
        </w:rPr>
        <w:t>22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18" w:lineRule="exact"/>
        <w:ind w:left="150" w:right="-20"/>
        <w:jc w:val="left"/>
        <w:tabs>
          <w:tab w:pos="480" w:val="left"/>
          <w:tab w:pos="1360" w:val="left"/>
          <w:tab w:pos="5120" w:val="left"/>
          <w:tab w:pos="5780" w:val="left"/>
          <w:tab w:pos="8000" w:val="left"/>
        </w:tabs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3"/>
          <w:position w:val="9"/>
        </w:rPr>
        <w:t>1</w:t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position w:val="9"/>
        </w:rPr>
        <w:tab/>
      </w:r>
      <w:r>
        <w:rPr>
          <w:rFonts w:ascii="Times New Roman" w:hAnsi="Times New Roman" w:cs="Times New Roman" w:eastAsia="Times New Roman"/>
          <w:sz w:val="38"/>
          <w:szCs w:val="38"/>
          <w:spacing w:val="0"/>
          <w:w w:val="100"/>
          <w:position w:val="9"/>
        </w:rPr>
      </w:r>
      <w:r>
        <w:rPr>
          <w:rFonts w:ascii="Arial" w:hAnsi="Arial" w:cs="Arial" w:eastAsia="Arial"/>
          <w:sz w:val="12"/>
          <w:szCs w:val="12"/>
          <w:color w:val="932A93"/>
          <w:spacing w:val="0"/>
          <w:w w:val="173"/>
          <w:position w:val="5"/>
        </w:rPr>
        <w:t>)</w:t>
      </w:r>
      <w:r>
        <w:rPr>
          <w:rFonts w:ascii="Arial" w:hAnsi="Arial" w:cs="Arial" w:eastAsia="Arial"/>
          <w:sz w:val="12"/>
          <w:szCs w:val="12"/>
          <w:color w:val="932A93"/>
          <w:spacing w:val="-6"/>
          <w:w w:val="172"/>
          <w:position w:val="5"/>
        </w:rPr>
        <w:t>Y</w:t>
      </w:r>
      <w:r>
        <w:rPr>
          <w:rFonts w:ascii="Arial" w:hAnsi="Arial" w:cs="Arial" w:eastAsia="Arial"/>
          <w:sz w:val="12"/>
          <w:szCs w:val="12"/>
          <w:color w:val="932A93"/>
          <w:spacing w:val="-36"/>
          <w:w w:val="172"/>
          <w:position w:val="5"/>
        </w:rPr>
        <w:t>.</w:t>
      </w:r>
      <w:r>
        <w:rPr>
          <w:rFonts w:ascii="Arial" w:hAnsi="Arial" w:cs="Arial" w:eastAsia="Arial"/>
          <w:sz w:val="15"/>
          <w:szCs w:val="15"/>
          <w:color w:val="932A93"/>
          <w:spacing w:val="-43"/>
          <w:w w:val="89"/>
          <w:position w:val="10"/>
        </w:rPr>
        <w:t>)</w:t>
      </w:r>
      <w:r>
        <w:rPr>
          <w:rFonts w:ascii="Arial" w:hAnsi="Arial" w:cs="Arial" w:eastAsia="Arial"/>
          <w:sz w:val="12"/>
          <w:szCs w:val="12"/>
          <w:color w:val="A1449E"/>
          <w:spacing w:val="-3"/>
          <w:w w:val="208"/>
          <w:position w:val="5"/>
        </w:rPr>
        <w:t>.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89"/>
          <w:position w:val="10"/>
        </w:rPr>
        <w:t>1(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10"/>
        </w:rPr>
        <w:tab/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10"/>
        </w:rPr>
      </w:r>
      <w:r>
        <w:rPr>
          <w:rFonts w:ascii="Arial" w:hAnsi="Arial" w:cs="Arial" w:eastAsia="Arial"/>
          <w:sz w:val="26"/>
          <w:szCs w:val="26"/>
          <w:color w:val="FB00FB"/>
          <w:spacing w:val="0"/>
          <w:w w:val="100"/>
          <w:b/>
          <w:bCs/>
          <w:position w:val="0"/>
        </w:rPr>
        <w:t>1</w:t>
      </w:r>
      <w:r>
        <w:rPr>
          <w:rFonts w:ascii="Arial" w:hAnsi="Arial" w:cs="Arial" w:eastAsia="Arial"/>
          <w:sz w:val="26"/>
          <w:szCs w:val="26"/>
          <w:color w:val="FB00FB"/>
          <w:spacing w:val="-62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26"/>
          <w:szCs w:val="26"/>
          <w:color w:val="FB00FB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26"/>
          <w:szCs w:val="26"/>
          <w:color w:val="FB00FB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16"/>
          <w:szCs w:val="16"/>
          <w:color w:val="00FBFB"/>
          <w:spacing w:val="0"/>
          <w:w w:val="100"/>
          <w:b/>
          <w:bCs/>
          <w:position w:val="11"/>
        </w:rPr>
        <w:t>1</w:t>
        <w:tab/>
      </w:r>
      <w:r>
        <w:rPr>
          <w:rFonts w:ascii="Arial" w:hAnsi="Arial" w:cs="Arial" w:eastAsia="Arial"/>
          <w:sz w:val="16"/>
          <w:szCs w:val="16"/>
          <w:color w:val="00FBFB"/>
          <w:spacing w:val="0"/>
          <w:w w:val="100"/>
          <w:b/>
          <w:bCs/>
          <w:position w:val="11"/>
        </w:rPr>
      </w:r>
      <w:r>
        <w:rPr>
          <w:rFonts w:ascii="Times New Roman" w:hAnsi="Times New Roman" w:cs="Times New Roman" w:eastAsia="Times New Roman"/>
          <w:sz w:val="54"/>
          <w:szCs w:val="54"/>
          <w:color w:val="00FBFB"/>
          <w:spacing w:val="0"/>
          <w:w w:val="100"/>
          <w:position w:val="-7"/>
        </w:rPr>
        <w:t>•</w:t>
      </w:r>
      <w:r>
        <w:rPr>
          <w:rFonts w:ascii="Times New Roman" w:hAnsi="Times New Roman" w:cs="Times New Roman" w:eastAsia="Times New Roman"/>
          <w:sz w:val="54"/>
          <w:szCs w:val="54"/>
          <w:color w:val="00FBFB"/>
          <w:spacing w:val="-109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54"/>
          <w:szCs w:val="54"/>
          <w:color w:val="00FBFB"/>
          <w:spacing w:val="0"/>
          <w:w w:val="100"/>
          <w:position w:val="-7"/>
        </w:rPr>
        <w:tab/>
      </w:r>
      <w:r>
        <w:rPr>
          <w:rFonts w:ascii="Times New Roman" w:hAnsi="Times New Roman" w:cs="Times New Roman" w:eastAsia="Times New Roman"/>
          <w:sz w:val="54"/>
          <w:szCs w:val="54"/>
          <w:color w:val="00FBFB"/>
          <w:spacing w:val="0"/>
          <w:w w:val="100"/>
          <w:position w:val="-7"/>
        </w:rPr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88"/>
          <w:position w:val="-10"/>
        </w:rPr>
        <w:t>C</w:t>
      </w:r>
      <w:r>
        <w:rPr>
          <w:rFonts w:ascii="Arial" w:hAnsi="Arial" w:cs="Arial" w:eastAsia="Arial"/>
          <w:sz w:val="24"/>
          <w:szCs w:val="24"/>
          <w:color w:val="1F0F1F"/>
          <w:spacing w:val="15"/>
          <w:w w:val="88"/>
          <w:position w:val="-10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34"/>
          <w:position w:val="-10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-22"/>
          <w:w w:val="134"/>
          <w:position w:val="-10"/>
        </w:rPr>
        <w:t>i</w:t>
      </w:r>
      <w:r>
        <w:rPr>
          <w:rFonts w:ascii="Arial" w:hAnsi="Arial" w:cs="Arial" w:eastAsia="Arial"/>
          <w:sz w:val="24"/>
          <w:szCs w:val="24"/>
          <w:color w:val="1C233B"/>
          <w:spacing w:val="-12"/>
          <w:w w:val="143"/>
          <w:position w:val="-10"/>
        </w:rPr>
        <w:t>t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15"/>
          <w:position w:val="-10"/>
        </w:rPr>
        <w:t>oo</w:t>
      </w:r>
      <w:r>
        <w:rPr>
          <w:rFonts w:ascii="Arial" w:hAnsi="Arial" w:cs="Arial" w:eastAsia="Arial"/>
          <w:sz w:val="24"/>
          <w:szCs w:val="24"/>
          <w:color w:val="1F0F1F"/>
          <w:spacing w:val="-41"/>
          <w:w w:val="100"/>
          <w:position w:val="-10"/>
        </w:rPr>
        <w:t> </w:t>
      </w:r>
      <w:r>
        <w:rPr>
          <w:rFonts w:ascii="Arial" w:hAnsi="Arial" w:cs="Arial" w:eastAsia="Arial"/>
          <w:sz w:val="24"/>
          <w:szCs w:val="24"/>
          <w:color w:val="342A42"/>
          <w:spacing w:val="0"/>
          <w:w w:val="167"/>
          <w:position w:val="-10"/>
        </w:rPr>
        <w:t>/</w:t>
      </w:r>
      <w:r>
        <w:rPr>
          <w:rFonts w:ascii="Arial" w:hAnsi="Arial" w:cs="Arial" w:eastAsia="Arial"/>
          <w:sz w:val="24"/>
          <w:szCs w:val="24"/>
          <w:color w:val="342A42"/>
          <w:spacing w:val="-51"/>
          <w:w w:val="167"/>
          <w:position w:val="-10"/>
        </w:rPr>
        <w:t> </w:t>
      </w:r>
      <w:r>
        <w:rPr>
          <w:rFonts w:ascii="Arial" w:hAnsi="Arial" w:cs="Arial" w:eastAsia="Arial"/>
          <w:sz w:val="24"/>
          <w:szCs w:val="24"/>
          <w:color w:val="1C233B"/>
          <w:spacing w:val="0"/>
          <w:w w:val="112"/>
          <w:position w:val="-10"/>
        </w:rPr>
        <w:t>p</w:t>
      </w:r>
      <w:r>
        <w:rPr>
          <w:rFonts w:ascii="Arial" w:hAnsi="Arial" w:cs="Arial" w:eastAsia="Arial"/>
          <w:sz w:val="24"/>
          <w:szCs w:val="24"/>
          <w:color w:val="1C233B"/>
          <w:spacing w:val="-4"/>
          <w:w w:val="112"/>
          <w:position w:val="-10"/>
        </w:rPr>
        <w:t>h</w:t>
      </w:r>
      <w:r>
        <w:rPr>
          <w:rFonts w:ascii="Arial" w:hAnsi="Arial" w:cs="Arial" w:eastAsia="Arial"/>
          <w:sz w:val="24"/>
          <w:szCs w:val="24"/>
          <w:color w:val="1F0F1F"/>
          <w:spacing w:val="-3"/>
          <w:w w:val="118"/>
          <w:position w:val="-10"/>
        </w:rPr>
        <w:t>o</w:t>
      </w:r>
      <w:r>
        <w:rPr>
          <w:rFonts w:ascii="Arial" w:hAnsi="Arial" w:cs="Arial" w:eastAsia="Arial"/>
          <w:sz w:val="24"/>
          <w:szCs w:val="24"/>
          <w:color w:val="1C233B"/>
          <w:spacing w:val="-12"/>
          <w:w w:val="143"/>
          <w:position w:val="-10"/>
        </w:rPr>
        <w:t>t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12"/>
          <w:position w:val="-10"/>
        </w:rPr>
        <w:t>om</w:t>
      </w:r>
      <w:r>
        <w:rPr>
          <w:rFonts w:ascii="Arial" w:hAnsi="Arial" w:cs="Arial" w:eastAsia="Arial"/>
          <w:sz w:val="24"/>
          <w:szCs w:val="24"/>
          <w:color w:val="1F0F1F"/>
          <w:spacing w:val="-1"/>
          <w:w w:val="112"/>
          <w:position w:val="-10"/>
        </w:rPr>
        <w:t>è</w:t>
      </w:r>
      <w:r>
        <w:rPr>
          <w:rFonts w:ascii="Arial" w:hAnsi="Arial" w:cs="Arial" w:eastAsia="Arial"/>
          <w:sz w:val="24"/>
          <w:szCs w:val="24"/>
          <w:color w:val="1C233B"/>
          <w:spacing w:val="0"/>
          <w:w w:val="119"/>
          <w:position w:val="-10"/>
        </w:rPr>
        <w:t>t</w:t>
      </w:r>
      <w:r>
        <w:rPr>
          <w:rFonts w:ascii="Arial" w:hAnsi="Arial" w:cs="Arial" w:eastAsia="Arial"/>
          <w:sz w:val="24"/>
          <w:szCs w:val="24"/>
          <w:color w:val="1C233B"/>
          <w:spacing w:val="0"/>
          <w:w w:val="120"/>
          <w:position w:val="-10"/>
        </w:rPr>
        <w:t>r</w:t>
      </w:r>
      <w:r>
        <w:rPr>
          <w:rFonts w:ascii="Arial" w:hAnsi="Arial" w:cs="Arial" w:eastAsia="Arial"/>
          <w:sz w:val="24"/>
          <w:szCs w:val="24"/>
          <w:color w:val="1C233B"/>
          <w:spacing w:val="-49"/>
          <w:w w:val="100"/>
          <w:position w:val="-10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-10"/>
        </w:rPr>
        <w:t>eAERON</w:t>
      </w:r>
      <w:r>
        <w:rPr>
          <w:rFonts w:ascii="Arial" w:hAnsi="Arial" w:cs="Arial" w:eastAsia="Arial"/>
          <w:sz w:val="24"/>
          <w:szCs w:val="24"/>
          <w:color w:val="1F0F1F"/>
          <w:spacing w:val="-2"/>
          <w:w w:val="100"/>
          <w:position w:val="-10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-10"/>
        </w:rPr>
        <w:t>T</w:t>
      </w:r>
      <w:r>
        <w:rPr>
          <w:rFonts w:ascii="Arial" w:hAnsi="Arial" w:cs="Arial" w:eastAsia="Arial"/>
          <w:sz w:val="24"/>
          <w:szCs w:val="24"/>
          <w:color w:val="000000"/>
          <w:spacing w:val="62"/>
          <w:w w:val="100"/>
          <w:position w:val="-10"/>
        </w:rPr>
        <w:t> 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230"/>
          <w:position w:val="-10"/>
        </w:rPr>
        <w:t>-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68" w:lineRule="exact"/>
        <w:ind w:right="-20"/>
        <w:jc w:val="left"/>
        <w:tabs>
          <w:tab w:pos="520" w:val="left"/>
          <w:tab w:pos="2360" w:val="left"/>
          <w:tab w:pos="4920" w:val="left"/>
          <w:tab w:pos="5340" w:val="left"/>
          <w:tab w:pos="6060" w:val="left"/>
        </w:tabs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58"/>
          <w:szCs w:val="58"/>
          <w:color w:val="7C0000"/>
          <w:spacing w:val="0"/>
          <w:w w:val="56"/>
          <w:position w:val="-32"/>
        </w:rPr>
        <w:t>..</w:t>
      </w:r>
      <w:r>
        <w:rPr>
          <w:rFonts w:ascii="Arial" w:hAnsi="Arial" w:cs="Arial" w:eastAsia="Arial"/>
          <w:sz w:val="58"/>
          <w:szCs w:val="58"/>
          <w:color w:val="7C0000"/>
          <w:spacing w:val="0"/>
          <w:w w:val="100"/>
          <w:position w:val="-32"/>
        </w:rPr>
        <w:tab/>
      </w:r>
      <w:r>
        <w:rPr>
          <w:rFonts w:ascii="Arial" w:hAnsi="Arial" w:cs="Arial" w:eastAsia="Arial"/>
          <w:sz w:val="58"/>
          <w:szCs w:val="58"/>
          <w:color w:val="7C0000"/>
          <w:spacing w:val="0"/>
          <w:w w:val="100"/>
          <w:position w:val="-32"/>
        </w:rPr>
      </w:r>
      <w:r>
        <w:rPr>
          <w:rFonts w:ascii="Arial" w:hAnsi="Arial" w:cs="Arial" w:eastAsia="Arial"/>
          <w:sz w:val="19"/>
          <w:szCs w:val="19"/>
          <w:color w:val="932A93"/>
          <w:spacing w:val="0"/>
          <w:w w:val="301"/>
          <w:position w:val="1"/>
        </w:rPr>
        <w:t>"</w:t>
      </w:r>
      <w:r>
        <w:rPr>
          <w:rFonts w:ascii="Arial" w:hAnsi="Arial" w:cs="Arial" w:eastAsia="Arial"/>
          <w:sz w:val="19"/>
          <w:szCs w:val="19"/>
          <w:color w:val="932A93"/>
          <w:spacing w:val="-49"/>
          <w:w w:val="301"/>
          <w:position w:val="1"/>
        </w:rPr>
        <w:t> </w:t>
      </w:r>
      <w:r>
        <w:rPr>
          <w:rFonts w:ascii="Arial" w:hAnsi="Arial" w:cs="Arial" w:eastAsia="Arial"/>
          <w:sz w:val="33"/>
          <w:szCs w:val="33"/>
          <w:color w:val="932A93"/>
          <w:spacing w:val="0"/>
          <w:w w:val="100"/>
          <w:position w:val="1"/>
        </w:rPr>
        <w:t>"</w:t>
        <w:tab/>
      </w:r>
      <w:r>
        <w:rPr>
          <w:rFonts w:ascii="Arial" w:hAnsi="Arial" w:cs="Arial" w:eastAsia="Arial"/>
          <w:sz w:val="33"/>
          <w:szCs w:val="33"/>
          <w:color w:val="932A93"/>
          <w:spacing w:val="0"/>
          <w:w w:val="100"/>
          <w:position w:val="1"/>
        </w:rPr>
      </w:r>
      <w:r>
        <w:rPr>
          <w:rFonts w:ascii="Arial" w:hAnsi="Arial" w:cs="Arial" w:eastAsia="Arial"/>
          <w:sz w:val="38"/>
          <w:szCs w:val="38"/>
          <w:color w:val="030375"/>
          <w:spacing w:val="0"/>
          <w:w w:val="309"/>
          <w:position w:val="-5"/>
        </w:rPr>
        <w:t>;</w:t>
      </w:r>
      <w:r>
        <w:rPr>
          <w:rFonts w:ascii="Arial" w:hAnsi="Arial" w:cs="Arial" w:eastAsia="Arial"/>
          <w:sz w:val="38"/>
          <w:szCs w:val="38"/>
          <w:color w:val="030375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38"/>
          <w:szCs w:val="38"/>
          <w:color w:val="030375"/>
          <w:spacing w:val="0"/>
          <w:w w:val="100"/>
          <w:position w:val="-5"/>
        </w:rPr>
      </w:r>
      <w:r>
        <w:rPr>
          <w:rFonts w:ascii="Arial" w:hAnsi="Arial" w:cs="Arial" w:eastAsia="Arial"/>
          <w:sz w:val="25"/>
          <w:szCs w:val="25"/>
          <w:color w:val="00DFDF"/>
          <w:spacing w:val="0"/>
          <w:w w:val="100"/>
          <w:b/>
          <w:bCs/>
          <w:position w:val="6"/>
        </w:rPr>
        <w:t>p</w:t>
      </w:r>
      <w:r>
        <w:rPr>
          <w:rFonts w:ascii="Arial" w:hAnsi="Arial" w:cs="Arial" w:eastAsia="Arial"/>
          <w:sz w:val="25"/>
          <w:szCs w:val="25"/>
          <w:color w:val="00DFDF"/>
          <w:spacing w:val="-42"/>
          <w:w w:val="100"/>
          <w:b/>
          <w:bCs/>
          <w:position w:val="6"/>
        </w:rPr>
        <w:t> </w:t>
      </w:r>
      <w:r>
        <w:rPr>
          <w:rFonts w:ascii="Arial" w:hAnsi="Arial" w:cs="Arial" w:eastAsia="Arial"/>
          <w:sz w:val="25"/>
          <w:szCs w:val="25"/>
          <w:color w:val="00DFDF"/>
          <w:spacing w:val="0"/>
          <w:w w:val="100"/>
          <w:b/>
          <w:bCs/>
          <w:position w:val="6"/>
        </w:rPr>
        <w:tab/>
      </w:r>
      <w:r>
        <w:rPr>
          <w:rFonts w:ascii="Arial" w:hAnsi="Arial" w:cs="Arial" w:eastAsia="Arial"/>
          <w:sz w:val="25"/>
          <w:szCs w:val="25"/>
          <w:color w:val="00DFDF"/>
          <w:spacing w:val="0"/>
          <w:w w:val="100"/>
          <w:b/>
          <w:bCs/>
          <w:position w:val="6"/>
        </w:rPr>
      </w:r>
      <w:r>
        <w:rPr>
          <w:rFonts w:ascii="Arial" w:hAnsi="Arial" w:cs="Arial" w:eastAsia="Arial"/>
          <w:sz w:val="52"/>
          <w:szCs w:val="52"/>
          <w:color w:val="00FBFB"/>
          <w:spacing w:val="0"/>
          <w:w w:val="58"/>
          <w:position w:val="-13"/>
        </w:rPr>
        <w:t>•</w:t>
      </w:r>
      <w:r>
        <w:rPr>
          <w:rFonts w:ascii="Arial" w:hAnsi="Arial" w:cs="Arial" w:eastAsia="Arial"/>
          <w:sz w:val="52"/>
          <w:szCs w:val="52"/>
          <w:color w:val="00FBFB"/>
          <w:spacing w:val="0"/>
          <w:w w:val="100"/>
          <w:position w:val="-13"/>
        </w:rPr>
        <w:tab/>
      </w:r>
      <w:r>
        <w:rPr>
          <w:rFonts w:ascii="Arial" w:hAnsi="Arial" w:cs="Arial" w:eastAsia="Arial"/>
          <w:sz w:val="52"/>
          <w:szCs w:val="52"/>
          <w:color w:val="00FBFB"/>
          <w:spacing w:val="0"/>
          <w:w w:val="100"/>
          <w:position w:val="-13"/>
        </w:rPr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3"/>
          <w:position w:val="-4"/>
        </w:rPr>
        <w:t>•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263" w:lineRule="exact"/>
        <w:ind w:left="1603" w:right="-20"/>
        <w:jc w:val="left"/>
        <w:tabs>
          <w:tab w:pos="2040" w:val="left"/>
          <w:tab w:pos="4040" w:val="left"/>
          <w:tab w:pos="8000" w:val="left"/>
          <w:tab w:pos="116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2.817398pt;margin-top:1.416183pt;width:205.423543pt;height:24.5pt;mso-position-horizontal-relative:page;mso-position-vertical-relative:paragraph;z-index:-4317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tabs>
                      <w:tab w:pos="3920" w:val="left"/>
                    </w:tabs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Pr/>
                  <w:r>
                    <w:rPr>
                      <w:rFonts w:ascii="Arial" w:hAnsi="Arial" w:cs="Arial" w:eastAsia="Arial"/>
                      <w:sz w:val="21"/>
                      <w:szCs w:val="21"/>
                      <w:color w:val="932A93"/>
                      <w:spacing w:val="12"/>
                      <w:w w:val="269"/>
                      <w:position w:val="7"/>
                    </w:rPr>
                    <w:t>j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72893F"/>
                      <w:spacing w:val="0"/>
                      <w:w w:val="165"/>
                      <w:i/>
                      <w:position w:val="-3"/>
                    </w:rPr>
                    <w:t>}</w:t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72893F"/>
                      <w:spacing w:val="0"/>
                      <w:w w:val="100"/>
                      <w:i/>
                      <w:position w:val="-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26"/>
                      <w:szCs w:val="26"/>
                      <w:color w:val="72893F"/>
                      <w:spacing w:val="0"/>
                      <w:w w:val="100"/>
                      <w:i/>
                      <w:position w:val="-3"/>
                    </w:rPr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FBFB"/>
                      <w:spacing w:val="0"/>
                      <w:w w:val="10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15"/>
        </w:rPr>
        <w:t>)1</w:t>
      </w:r>
      <w:r>
        <w:rPr>
          <w:rFonts w:ascii="Arial" w:hAnsi="Arial" w:cs="Arial" w:eastAsia="Arial"/>
          <w:sz w:val="15"/>
          <w:szCs w:val="15"/>
          <w:color w:val="932A93"/>
          <w:spacing w:val="-36"/>
          <w:w w:val="100"/>
          <w:position w:val="15"/>
        </w:rPr>
        <w:t> 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15"/>
        </w:rPr>
        <w:tab/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15"/>
        </w:rPr>
      </w:r>
      <w:r>
        <w:rPr>
          <w:rFonts w:ascii="Arial" w:hAnsi="Arial" w:cs="Arial" w:eastAsia="Arial"/>
          <w:sz w:val="41"/>
          <w:szCs w:val="41"/>
          <w:color w:val="030375"/>
          <w:spacing w:val="0"/>
          <w:w w:val="100"/>
          <w:position w:val="7"/>
        </w:rPr>
        <w:t>•</w:t>
      </w:r>
      <w:r>
        <w:rPr>
          <w:rFonts w:ascii="Arial" w:hAnsi="Arial" w:cs="Arial" w:eastAsia="Arial"/>
          <w:sz w:val="41"/>
          <w:szCs w:val="41"/>
          <w:color w:val="030375"/>
          <w:spacing w:val="-98"/>
          <w:w w:val="100"/>
          <w:position w:val="7"/>
        </w:rPr>
        <w:t> </w:t>
      </w:r>
      <w:r>
        <w:rPr>
          <w:rFonts w:ascii="Arial" w:hAnsi="Arial" w:cs="Arial" w:eastAsia="Arial"/>
          <w:sz w:val="41"/>
          <w:szCs w:val="41"/>
          <w:color w:val="030375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41"/>
          <w:szCs w:val="41"/>
          <w:color w:val="030375"/>
          <w:spacing w:val="0"/>
          <w:w w:val="100"/>
          <w:position w:val="7"/>
        </w:rPr>
      </w:r>
      <w:r>
        <w:rPr>
          <w:rFonts w:ascii="Arial" w:hAnsi="Arial" w:cs="Arial" w:eastAsia="Arial"/>
          <w:sz w:val="16"/>
          <w:szCs w:val="16"/>
          <w:color w:val="00FBFB"/>
          <w:spacing w:val="0"/>
          <w:w w:val="239"/>
          <w:b/>
          <w:bCs/>
          <w:position w:val="14"/>
        </w:rPr>
        <w:t>1.</w:t>
      </w:r>
      <w:r>
        <w:rPr>
          <w:rFonts w:ascii="Arial" w:hAnsi="Arial" w:cs="Arial" w:eastAsia="Arial"/>
          <w:sz w:val="16"/>
          <w:szCs w:val="16"/>
          <w:color w:val="00FBFB"/>
          <w:spacing w:val="-76"/>
          <w:w w:val="239"/>
          <w:b/>
          <w:bCs/>
          <w:position w:val="14"/>
        </w:rPr>
        <w:t> </w:t>
      </w:r>
      <w:r>
        <w:rPr>
          <w:rFonts w:ascii="Arial" w:hAnsi="Arial" w:cs="Arial" w:eastAsia="Arial"/>
          <w:sz w:val="22"/>
          <w:szCs w:val="22"/>
          <w:color w:val="00FBFB"/>
          <w:spacing w:val="0"/>
          <w:w w:val="100"/>
          <w:b/>
          <w:bCs/>
          <w:position w:val="7"/>
        </w:rPr>
        <w:t>b</w:t>
      </w:r>
      <w:r>
        <w:rPr>
          <w:rFonts w:ascii="Arial" w:hAnsi="Arial" w:cs="Arial" w:eastAsia="Arial"/>
          <w:sz w:val="22"/>
          <w:szCs w:val="22"/>
          <w:color w:val="00FBFB"/>
          <w:spacing w:val="0"/>
          <w:w w:val="100"/>
          <w:b/>
          <w:bCs/>
          <w:position w:val="7"/>
        </w:rPr>
        <w:t> </w:t>
      </w:r>
      <w:r>
        <w:rPr>
          <w:rFonts w:ascii="Arial" w:hAnsi="Arial" w:cs="Arial" w:eastAsia="Arial"/>
          <w:sz w:val="22"/>
          <w:szCs w:val="22"/>
          <w:color w:val="00FBFB"/>
          <w:spacing w:val="18"/>
          <w:w w:val="100"/>
          <w:b/>
          <w:bCs/>
          <w:position w:val="7"/>
        </w:rPr>
        <w:t> </w:t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7"/>
        </w:rPr>
        <w:t>•</w:t>
      </w:r>
      <w:r>
        <w:rPr>
          <w:rFonts w:ascii="Arial" w:hAnsi="Arial" w:cs="Arial" w:eastAsia="Arial"/>
          <w:sz w:val="49"/>
          <w:szCs w:val="49"/>
          <w:color w:val="00FBFB"/>
          <w:spacing w:val="-131"/>
          <w:w w:val="100"/>
          <w:position w:val="7"/>
        </w:rPr>
        <w:t> </w:t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7"/>
        </w:rPr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  <w:t>C</w:t>
      </w:r>
      <w:r>
        <w:rPr>
          <w:rFonts w:ascii="Arial" w:hAnsi="Arial" w:cs="Arial" w:eastAsia="Arial"/>
          <w:sz w:val="24"/>
          <w:szCs w:val="24"/>
          <w:color w:val="1F0F1F"/>
          <w:spacing w:val="15"/>
          <w:w w:val="100"/>
          <w:position w:val="9"/>
        </w:rPr>
        <w:t>a</w:t>
      </w:r>
      <w:r>
        <w:rPr>
          <w:rFonts w:ascii="Arial" w:hAnsi="Arial" w:cs="Arial" w:eastAsia="Arial"/>
          <w:sz w:val="24"/>
          <w:szCs w:val="24"/>
          <w:color w:val="000000"/>
          <w:spacing w:val="-8"/>
          <w:w w:val="100"/>
          <w:position w:val="9"/>
        </w:rPr>
        <w:t>l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  <w:t>c</w:t>
      </w:r>
      <w:r>
        <w:rPr>
          <w:rFonts w:ascii="Arial" w:hAnsi="Arial" w:cs="Arial" w:eastAsia="Arial"/>
          <w:sz w:val="24"/>
          <w:szCs w:val="24"/>
          <w:color w:val="1F0F1F"/>
          <w:spacing w:val="1"/>
          <w:w w:val="100"/>
          <w:position w:val="9"/>
        </w:rPr>
        <w:t>u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9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-18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93"/>
          <w:position w:val="9"/>
        </w:rPr>
        <w:t>AERON</w:t>
      </w:r>
      <w:r>
        <w:rPr>
          <w:rFonts w:ascii="Arial" w:hAnsi="Arial" w:cs="Arial" w:eastAsia="Arial"/>
          <w:sz w:val="24"/>
          <w:szCs w:val="24"/>
          <w:color w:val="1F0F1F"/>
          <w:spacing w:val="-2"/>
          <w:w w:val="93"/>
          <w:position w:val="9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-17"/>
          <w:w w:val="100"/>
          <w:position w:val="9"/>
        </w:rPr>
        <w:t>T</w:t>
      </w:r>
      <w:r>
        <w:rPr>
          <w:rFonts w:ascii="Arial" w:hAnsi="Arial" w:cs="Arial" w:eastAsia="Arial"/>
          <w:sz w:val="24"/>
          <w:szCs w:val="24"/>
          <w:color w:val="342A42"/>
          <w:spacing w:val="0"/>
          <w:w w:val="167"/>
          <w:position w:val="9"/>
        </w:rPr>
        <w:t>/</w:t>
      </w:r>
      <w:r>
        <w:rPr>
          <w:rFonts w:ascii="Arial" w:hAnsi="Arial" w:cs="Arial" w:eastAsia="Arial"/>
          <w:sz w:val="24"/>
          <w:szCs w:val="24"/>
          <w:color w:val="342A42"/>
          <w:spacing w:val="-49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2"/>
          <w:w w:val="100"/>
          <w:position w:val="9"/>
        </w:rPr>
        <w:t>a</w:t>
      </w:r>
      <w:r>
        <w:rPr>
          <w:rFonts w:ascii="Arial" w:hAnsi="Arial" w:cs="Arial" w:eastAsia="Arial"/>
          <w:sz w:val="24"/>
          <w:szCs w:val="24"/>
          <w:color w:val="342A42"/>
          <w:spacing w:val="1"/>
          <w:w w:val="100"/>
          <w:position w:val="9"/>
        </w:rPr>
        <w:t>v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  <w:t>ec</w:t>
      </w:r>
      <w:r>
        <w:rPr>
          <w:rFonts w:ascii="Arial" w:hAnsi="Arial" w:cs="Arial" w:eastAsia="Arial"/>
          <w:sz w:val="24"/>
          <w:szCs w:val="24"/>
          <w:color w:val="1F0F1F"/>
          <w:spacing w:val="15"/>
          <w:w w:val="100"/>
          <w:position w:val="9"/>
        </w:rPr>
        <w:t>a</w:t>
      </w:r>
      <w:r>
        <w:rPr>
          <w:rFonts w:ascii="Arial" w:hAnsi="Arial" w:cs="Arial" w:eastAsia="Arial"/>
          <w:sz w:val="24"/>
          <w:szCs w:val="24"/>
          <w:color w:val="1C233B"/>
          <w:spacing w:val="2"/>
          <w:w w:val="100"/>
          <w:position w:val="9"/>
        </w:rPr>
        <w:t>b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  <w:t>aques</w:t>
      </w:r>
      <w:r>
        <w:rPr>
          <w:rFonts w:ascii="Arial" w:hAnsi="Arial" w:cs="Arial" w:eastAsia="Arial"/>
          <w:sz w:val="24"/>
          <w:szCs w:val="24"/>
          <w:color w:val="1F0F1F"/>
          <w:spacing w:val="-16"/>
          <w:w w:val="100"/>
          <w:position w:val="9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247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7901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9.773911pt;margin-top:3.267553pt;width:26.581656pt;height:14.5pt;mso-position-horizontal-relative:page;mso-position-vertical-relative:paragraph;z-index:-4322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spacing w:val="0"/>
                      <w:w w:val="53"/>
                    </w:rPr>
                    <w:t>l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spacing w:val="17"/>
                      <w:w w:val="53"/>
                    </w:rPr>
                    <w:t>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932A93"/>
                      <w:spacing w:val="0"/>
                      <w:w w:val="53"/>
                    </w:rPr>
                    <w:t>/lll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932A93"/>
                      <w:spacing w:val="0"/>
                      <w:w w:val="53"/>
                    </w:rPr>
                    <w:t>   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932A93"/>
                      <w:spacing w:val="13"/>
                      <w:w w:val="53"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932A93"/>
                      <w:spacing w:val="0"/>
                      <w:w w:val="265"/>
                      <w:position w:val="2"/>
                    </w:rPr>
                    <w:t>)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1F0F1F"/>
          <w:w w:val="82"/>
          <w:position w:val="-3"/>
        </w:rPr>
        <w:t>S</w:t>
      </w:r>
      <w:r>
        <w:rPr>
          <w:rFonts w:ascii="Arial" w:hAnsi="Arial" w:cs="Arial" w:eastAsia="Arial"/>
          <w:sz w:val="24"/>
          <w:szCs w:val="24"/>
          <w:color w:val="000000"/>
          <w:spacing w:val="-7"/>
          <w:w w:val="178"/>
          <w:position w:val="-3"/>
        </w:rPr>
        <w:t>i</w:t>
      </w:r>
      <w:r>
        <w:rPr>
          <w:rFonts w:ascii="Arial" w:hAnsi="Arial" w:cs="Arial" w:eastAsia="Arial"/>
          <w:sz w:val="24"/>
          <w:szCs w:val="24"/>
          <w:color w:val="1C233B"/>
          <w:spacing w:val="-1"/>
          <w:w w:val="143"/>
          <w:position w:val="-3"/>
        </w:rPr>
        <w:t>t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98"/>
          <w:position w:val="-3"/>
        </w:rPr>
        <w:t>e</w:t>
      </w:r>
      <w:r>
        <w:rPr>
          <w:rFonts w:ascii="Arial" w:hAnsi="Arial" w:cs="Arial" w:eastAsia="Arial"/>
          <w:sz w:val="24"/>
          <w:szCs w:val="24"/>
          <w:color w:val="1F0F1F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4D1805"/>
          <w:spacing w:val="0"/>
          <w:w w:val="100"/>
          <w:position w:val="-3"/>
        </w:rPr>
        <w:t>:</w:t>
      </w:r>
      <w:r>
        <w:rPr>
          <w:rFonts w:ascii="Arial" w:hAnsi="Arial" w:cs="Arial" w:eastAsia="Arial"/>
          <w:sz w:val="24"/>
          <w:szCs w:val="24"/>
          <w:color w:val="4D1805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24"/>
          <w:szCs w:val="24"/>
          <w:color w:val="031A1F"/>
          <w:spacing w:val="0"/>
          <w:w w:val="103"/>
          <w:position w:val="-3"/>
        </w:rPr>
        <w:t>L</w:t>
      </w:r>
      <w:r>
        <w:rPr>
          <w:rFonts w:ascii="Arial" w:hAnsi="Arial" w:cs="Arial" w:eastAsia="Arial"/>
          <w:sz w:val="24"/>
          <w:szCs w:val="24"/>
          <w:color w:val="031A1F"/>
          <w:spacing w:val="-6"/>
          <w:w w:val="103"/>
          <w:position w:val="-3"/>
        </w:rPr>
        <w:t>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3"/>
          <w:position w:val="-3"/>
        </w:rPr>
        <w:t>l</w:t>
      </w:r>
      <w:r>
        <w:rPr>
          <w:rFonts w:ascii="Arial" w:hAnsi="Arial" w:cs="Arial" w:eastAsia="Arial"/>
          <w:sz w:val="24"/>
          <w:szCs w:val="24"/>
          <w:color w:val="000000"/>
          <w:spacing w:val="6"/>
          <w:w w:val="103"/>
          <w:position w:val="-3"/>
        </w:rPr>
        <w:t>l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3"/>
          <w:position w:val="-3"/>
        </w:rPr>
        <w:t>e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83" w:lineRule="atLeast"/>
        <w:ind w:left="2029" w:right="-20"/>
        <w:jc w:val="left"/>
        <w:tabs>
          <w:tab w:pos="116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63.590424pt;margin-top:4.680495pt;width:192.654218pt;height:36.227371pt;mso-position-horizontal-relative:page;mso-position-vertical-relative:paragraph;z-index:-4320" type="#_x0000_t202" filled="f" stroked="f">
            <v:textbox inset="0,0,0,0">
              <w:txbxContent>
                <w:p>
                  <w:pPr>
                    <w:spacing w:before="0" w:after="0" w:line="725" w:lineRule="exact"/>
                    <w:ind w:right="-149"/>
                    <w:jc w:val="left"/>
                    <w:tabs>
                      <w:tab w:pos="3660" w:val="left"/>
                    </w:tabs>
                    <w:rPr>
                      <w:rFonts w:ascii="Arial" w:hAnsi="Arial" w:cs="Arial" w:eastAsia="Arial"/>
                      <w:sz w:val="64"/>
                      <w:szCs w:val="64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932A93"/>
                      <w:spacing w:val="0"/>
                      <w:w w:val="61"/>
                      <w:position w:val="-8"/>
                    </w:rPr>
                    <w:t>"'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932A93"/>
                      <w:spacing w:val="-32"/>
                      <w:w w:val="61"/>
                      <w:position w:val="-8"/>
                    </w:rPr>
                    <w:t> 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932A93"/>
                      <w:spacing w:val="0"/>
                      <w:w w:val="100"/>
                      <w:position w:val="-8"/>
                    </w:rPr>
                    <w:tab/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932A93"/>
                      <w:spacing w:val="0"/>
                      <w:w w:val="100"/>
                      <w:position w:val="-8"/>
                    </w:rPr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FBFB"/>
                      <w:spacing w:val="0"/>
                      <w:w w:val="61"/>
                      <w:position w:val="6"/>
                    </w:rPr>
                    <w:t>..</w:t>
                  </w:r>
                  <w:r>
                    <w:rPr>
                      <w:rFonts w:ascii="Arial" w:hAnsi="Arial" w:cs="Arial" w:eastAsia="Arial"/>
                      <w:sz w:val="64"/>
                      <w:szCs w:val="6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932A93"/>
          <w:spacing w:val="0"/>
          <w:w w:val="52"/>
        </w:rPr>
        <w:t>KK</w:t>
      </w:r>
      <w:r>
        <w:rPr>
          <w:rFonts w:ascii="Times New Roman" w:hAnsi="Times New Roman" w:cs="Times New Roman" w:eastAsia="Times New Roman"/>
          <w:sz w:val="20"/>
          <w:szCs w:val="20"/>
          <w:color w:val="932A9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932A93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247"/>
          <w:position w:val="-6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499" w:space="1598"/>
            <w:col w:w="12003"/>
          </w:cols>
        </w:sectPr>
      </w:pPr>
      <w:rPr/>
    </w:p>
    <w:p>
      <w:pPr>
        <w:spacing w:before="0" w:after="0" w:line="214" w:lineRule="atLeast"/>
        <w:ind w:left="2322" w:right="-111"/>
        <w:jc w:val="left"/>
        <w:tabs>
          <w:tab w:pos="3560" w:val="left"/>
          <w:tab w:pos="4460" w:val="left"/>
        </w:tabs>
        <w:rPr>
          <w:rFonts w:ascii="Arial" w:hAnsi="Arial" w:cs="Arial" w:eastAsia="Arial"/>
          <w:sz w:val="52"/>
          <w:szCs w:val="5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58.573914pt;margin-top:27.63336pt;width:2.0979pt;height:18pt;mso-position-horizontal-relative:page;mso-position-vertical-relative:paragraph;z-index:-4321" type="#_x0000_t202" filled="f" stroked="f">
            <v:textbox inset="0,0,0,0">
              <w:txbxContent>
                <w:p>
                  <w:pPr>
                    <w:spacing w:before="0" w:after="0" w:line="360" w:lineRule="exact"/>
                    <w:ind w:right="-94"/>
                    <w:jc w:val="left"/>
                    <w:rPr>
                      <w:rFonts w:ascii="Arial" w:hAnsi="Arial" w:cs="Arial" w:eastAsia="Arial"/>
                      <w:sz w:val="36"/>
                      <w:szCs w:val="36"/>
                    </w:rPr>
                  </w:pPr>
                  <w:rPr/>
                  <w:r>
                    <w:rPr>
                      <w:rFonts w:ascii="Arial" w:hAnsi="Arial" w:cs="Arial" w:eastAsia="Arial"/>
                      <w:sz w:val="36"/>
                      <w:szCs w:val="36"/>
                      <w:color w:val="FB00FB"/>
                      <w:spacing w:val="0"/>
                      <w:w w:val="35"/>
                    </w:rPr>
                    <w:t>·</w:t>
                  </w:r>
                  <w:r>
                    <w:rPr>
                      <w:rFonts w:ascii="Arial" w:hAnsi="Arial" w:cs="Arial" w:eastAsia="Arial"/>
                      <w:sz w:val="36"/>
                      <w:szCs w:val="3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11"/>
        </w:rPr>
        <w:t>•</w:t>
      </w:r>
      <w:r>
        <w:rPr>
          <w:rFonts w:ascii="Arial" w:hAnsi="Arial" w:cs="Arial" w:eastAsia="Arial"/>
          <w:sz w:val="49"/>
          <w:szCs w:val="49"/>
          <w:color w:val="7C0000"/>
          <w:spacing w:val="-131"/>
          <w:w w:val="100"/>
          <w:position w:val="-11"/>
        </w:rPr>
        <w:t> 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11"/>
        </w:rPr>
        <w:tab/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11"/>
        </w:rPr>
      </w:r>
      <w:r>
        <w:rPr>
          <w:rFonts w:ascii="Arial" w:hAnsi="Arial" w:cs="Arial" w:eastAsia="Arial"/>
          <w:sz w:val="58"/>
          <w:szCs w:val="58"/>
          <w:color w:val="89605B"/>
          <w:spacing w:val="0"/>
          <w:w w:val="68"/>
          <w:b/>
          <w:bCs/>
          <w:position w:val="0"/>
        </w:rPr>
        <w:t>r-.</w:t>
      </w:r>
      <w:r>
        <w:rPr>
          <w:rFonts w:ascii="Arial" w:hAnsi="Arial" w:cs="Arial" w:eastAsia="Arial"/>
          <w:sz w:val="58"/>
          <w:szCs w:val="58"/>
          <w:color w:val="89605B"/>
          <w:spacing w:val="0"/>
          <w:w w:val="100"/>
          <w:b/>
          <w:bCs/>
          <w:position w:val="0"/>
        </w:rPr>
        <w:tab/>
      </w:r>
      <w:r>
        <w:rPr>
          <w:rFonts w:ascii="Arial" w:hAnsi="Arial" w:cs="Arial" w:eastAsia="Arial"/>
          <w:sz w:val="58"/>
          <w:szCs w:val="58"/>
          <w:color w:val="89605B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42"/>
          <w:szCs w:val="42"/>
          <w:color w:val="FB00FB"/>
          <w:spacing w:val="0"/>
          <w:w w:val="68"/>
          <w:b/>
          <w:bCs/>
          <w:position w:val="-10"/>
        </w:rPr>
        <w:t>J</w:t>
      </w:r>
      <w:r>
        <w:rPr>
          <w:rFonts w:ascii="Arial" w:hAnsi="Arial" w:cs="Arial" w:eastAsia="Arial"/>
          <w:sz w:val="42"/>
          <w:szCs w:val="42"/>
          <w:color w:val="FB00FB"/>
          <w:spacing w:val="0"/>
          <w:w w:val="68"/>
          <w:b/>
          <w:bCs/>
          <w:position w:val="-10"/>
        </w:rPr>
        <w:t> </w:t>
      </w:r>
      <w:r>
        <w:rPr>
          <w:rFonts w:ascii="Arial" w:hAnsi="Arial" w:cs="Arial" w:eastAsia="Arial"/>
          <w:sz w:val="42"/>
          <w:szCs w:val="42"/>
          <w:color w:val="FB00FB"/>
          <w:spacing w:val="33"/>
          <w:w w:val="68"/>
          <w:b/>
          <w:bCs/>
          <w:position w:val="-10"/>
        </w:rPr>
        <w:t> </w:t>
      </w:r>
      <w:r>
        <w:rPr>
          <w:rFonts w:ascii="Arial" w:hAnsi="Arial" w:cs="Arial" w:eastAsia="Arial"/>
          <w:sz w:val="52"/>
          <w:szCs w:val="52"/>
          <w:color w:val="FB00FB"/>
          <w:spacing w:val="3"/>
          <w:w w:val="45"/>
          <w:position w:val="-13"/>
        </w:rPr>
        <w:t>"</w:t>
      </w:r>
      <w:r>
        <w:rPr>
          <w:rFonts w:ascii="Arial" w:hAnsi="Arial" w:cs="Arial" w:eastAsia="Arial"/>
          <w:sz w:val="52"/>
          <w:szCs w:val="52"/>
          <w:color w:val="6E0C6E"/>
          <w:spacing w:val="-92"/>
          <w:w w:val="63"/>
          <w:position w:val="-13"/>
        </w:rPr>
        <w:t>"</w:t>
      </w:r>
      <w:r>
        <w:rPr>
          <w:rFonts w:ascii="Arial" w:hAnsi="Arial" w:cs="Arial" w:eastAsia="Arial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14" w:lineRule="atLeast"/>
        <w:ind w:right="-20"/>
        <w:jc w:val="left"/>
        <w:tabs>
          <w:tab w:pos="1840" w:val="left"/>
          <w:tab w:pos="2700" w:val="left"/>
        </w:tabs>
        <w:rPr>
          <w:rFonts w:ascii="Times New Roman" w:hAnsi="Times New Roman" w:cs="Times New Roman" w:eastAsia="Times New Roman"/>
          <w:sz w:val="59"/>
          <w:szCs w:val="5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w w:val="23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-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75"/>
          <w:spacing w:val="0"/>
          <w:w w:val="198"/>
        </w:rPr>
        <w:t>•</w:t>
      </w:r>
      <w:r>
        <w:rPr>
          <w:rFonts w:ascii="Times New Roman" w:hAnsi="Times New Roman" w:cs="Times New Roman" w:eastAsia="Times New Roman"/>
          <w:sz w:val="21"/>
          <w:szCs w:val="21"/>
          <w:color w:val="030375"/>
          <w:spacing w:val="-88"/>
          <w:w w:val="198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75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color w:val="030375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A1449E"/>
          <w:spacing w:val="0"/>
          <w:w w:val="198"/>
          <w:position w:val="-9"/>
        </w:rPr>
        <w:t>)</w:t>
      </w:r>
      <w:r>
        <w:rPr>
          <w:rFonts w:ascii="Arial" w:hAnsi="Arial" w:cs="Arial" w:eastAsia="Arial"/>
          <w:sz w:val="15"/>
          <w:szCs w:val="15"/>
          <w:color w:val="A1449E"/>
          <w:spacing w:val="0"/>
          <w:w w:val="100"/>
          <w:position w:val="-9"/>
        </w:rPr>
        <w:tab/>
      </w:r>
      <w:r>
        <w:rPr>
          <w:rFonts w:ascii="Arial" w:hAnsi="Arial" w:cs="Arial" w:eastAsia="Arial"/>
          <w:sz w:val="15"/>
          <w:szCs w:val="15"/>
          <w:color w:val="A1449E"/>
          <w:spacing w:val="0"/>
          <w:w w:val="100"/>
          <w:position w:val="-9"/>
        </w:rPr>
      </w:r>
      <w:r>
        <w:rPr>
          <w:rFonts w:ascii="Arial" w:hAnsi="Arial" w:cs="Arial" w:eastAsia="Arial"/>
          <w:sz w:val="51"/>
          <w:szCs w:val="51"/>
          <w:color w:val="461389"/>
          <w:spacing w:val="0"/>
          <w:w w:val="299"/>
          <w:position w:val="-4"/>
        </w:rPr>
        <w:t>;</w:t>
      </w:r>
      <w:r>
        <w:rPr>
          <w:rFonts w:ascii="Arial" w:hAnsi="Arial" w:cs="Arial" w:eastAsia="Arial"/>
          <w:sz w:val="51"/>
          <w:szCs w:val="51"/>
          <w:color w:val="461389"/>
          <w:spacing w:val="-298"/>
          <w:w w:val="299"/>
          <w:position w:val="-4"/>
        </w:rPr>
        <w:t> </w:t>
      </w:r>
      <w:r>
        <w:rPr>
          <w:rFonts w:ascii="Times New Roman" w:hAnsi="Times New Roman" w:cs="Times New Roman" w:eastAsia="Times New Roman"/>
          <w:sz w:val="59"/>
          <w:szCs w:val="59"/>
          <w:color w:val="00FBFB"/>
          <w:spacing w:val="0"/>
          <w:w w:val="113"/>
          <w:position w:val="-16"/>
        </w:rPr>
        <w:t>•</w:t>
      </w:r>
      <w:r>
        <w:rPr>
          <w:rFonts w:ascii="Times New Roman" w:hAnsi="Times New Roman" w:cs="Times New Roman" w:eastAsia="Times New Roman"/>
          <w:sz w:val="59"/>
          <w:szCs w:val="5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4994" w:space="183"/>
            <w:col w:w="8923"/>
          </w:cols>
        </w:sectPr>
      </w:pPr>
      <w:rPr/>
    </w:p>
    <w:p>
      <w:pPr>
        <w:spacing w:before="0" w:after="0" w:line="136" w:lineRule="atLeast"/>
        <w:ind w:left="218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9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136" w:lineRule="atLeast"/>
        <w:ind w:right="-134"/>
        <w:jc w:val="left"/>
        <w:tabs>
          <w:tab w:pos="1540" w:val="left"/>
        </w:tabs>
        <w:rPr>
          <w:rFonts w:ascii="Arial" w:hAnsi="Arial" w:cs="Arial" w:eastAsia="Arial"/>
          <w:sz w:val="44"/>
          <w:szCs w:val="4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49"/>
          <w:szCs w:val="49"/>
          <w:color w:val="7C0000"/>
          <w:spacing w:val="-16"/>
          <w:w w:val="120"/>
        </w:rPr>
        <w:t>•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20"/>
          <w:position w:val="8"/>
        </w:rPr>
        <w:t>•</w:t>
      </w:r>
      <w:r>
        <w:rPr>
          <w:rFonts w:ascii="Arial" w:hAnsi="Arial" w:cs="Arial" w:eastAsia="Arial"/>
          <w:sz w:val="49"/>
          <w:szCs w:val="49"/>
          <w:color w:val="7C0000"/>
          <w:spacing w:val="24"/>
          <w:w w:val="120"/>
          <w:position w:val="8"/>
        </w:rPr>
        <w:t> 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6"/>
        </w:rPr>
        <w:t>•</w:t>
      </w:r>
      <w:r>
        <w:rPr>
          <w:rFonts w:ascii="Arial" w:hAnsi="Arial" w:cs="Arial" w:eastAsia="Arial"/>
          <w:sz w:val="49"/>
          <w:szCs w:val="49"/>
          <w:color w:val="7C0000"/>
          <w:spacing w:val="-131"/>
          <w:w w:val="100"/>
          <w:position w:val="-6"/>
        </w:rPr>
        <w:t> 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6"/>
        </w:rPr>
      </w:r>
      <w:r>
        <w:rPr>
          <w:rFonts w:ascii="Arial" w:hAnsi="Arial" w:cs="Arial" w:eastAsia="Arial"/>
          <w:sz w:val="44"/>
          <w:szCs w:val="44"/>
          <w:color w:val="FB00FB"/>
          <w:spacing w:val="0"/>
          <w:w w:val="115"/>
          <w:position w:val="0"/>
        </w:rPr>
        <w:t>•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  <w:position w:val="0"/>
        </w:rPr>
      </w:r>
    </w:p>
    <w:p>
      <w:pPr>
        <w:spacing w:before="0" w:after="0" w:line="318" w:lineRule="atLeast"/>
        <w:ind w:left="2398" w:right="1728"/>
        <w:jc w:val="center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89"/>
        </w:rPr>
        <w:t>)1(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651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7"/>
          <w:szCs w:val="17"/>
          <w:color w:val="1F0F1F"/>
          <w:spacing w:val="-10"/>
          <w:w w:val="167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932A93"/>
          <w:spacing w:val="0"/>
          <w:w w:val="108"/>
          <w:position w:val="-3"/>
        </w:rPr>
        <w:t>v</w:t>
      </w:r>
      <w:r>
        <w:rPr>
          <w:rFonts w:ascii="Arial" w:hAnsi="Arial" w:cs="Arial" w:eastAsia="Arial"/>
          <w:sz w:val="17"/>
          <w:szCs w:val="17"/>
          <w:color w:val="932A9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932A93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AC57AC"/>
          <w:spacing w:val="9"/>
          <w:w w:val="217"/>
          <w:i/>
          <w:position w:val="-3"/>
        </w:rPr>
        <w:t>'</w:t>
      </w:r>
      <w:r>
        <w:rPr>
          <w:rFonts w:ascii="Arial" w:hAnsi="Arial" w:cs="Arial" w:eastAsia="Arial"/>
          <w:sz w:val="13"/>
          <w:szCs w:val="13"/>
          <w:color w:val="932A93"/>
          <w:spacing w:val="0"/>
          <w:w w:val="106"/>
          <w:i/>
          <w:position w:val="-3"/>
        </w:rPr>
        <w:t>V</w:t>
      </w:r>
      <w:r>
        <w:rPr>
          <w:rFonts w:ascii="Arial" w:hAnsi="Arial" w:cs="Arial" w:eastAsia="Arial"/>
          <w:sz w:val="13"/>
          <w:szCs w:val="13"/>
          <w:color w:val="932A93"/>
          <w:spacing w:val="-20"/>
          <w:w w:val="100"/>
          <w:i/>
          <w:position w:val="-3"/>
        </w:rPr>
        <w:t> </w:t>
      </w:r>
      <w:r>
        <w:rPr>
          <w:rFonts w:ascii="Arial" w:hAnsi="Arial" w:cs="Arial" w:eastAsia="Arial"/>
          <w:sz w:val="13"/>
          <w:szCs w:val="13"/>
          <w:color w:val="B870B8"/>
          <w:spacing w:val="0"/>
          <w:w w:val="158"/>
          <w:i/>
          <w:position w:val="-3"/>
        </w:rPr>
        <w:t>.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5" w:lineRule="exact"/>
        <w:ind w:left="125" w:right="-114"/>
        <w:jc w:val="left"/>
        <w:tabs>
          <w:tab w:pos="980" w:val="left"/>
          <w:tab w:pos="1720" w:val="left"/>
          <w:tab w:pos="3080" w:val="left"/>
          <w:tab w:pos="4180" w:val="left"/>
        </w:tabs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25"/>
          <w:szCs w:val="25"/>
          <w:color w:val="6E0C6E"/>
          <w:spacing w:val="0"/>
          <w:w w:val="58"/>
          <w:position w:val="-28"/>
        </w:rPr>
        <w:t>f«:</w:t>
      </w:r>
      <w:r>
        <w:rPr>
          <w:rFonts w:ascii="Arial" w:hAnsi="Arial" w:cs="Arial" w:eastAsia="Arial"/>
          <w:sz w:val="25"/>
          <w:szCs w:val="25"/>
          <w:color w:val="6E0C6E"/>
          <w:spacing w:val="0"/>
          <w:w w:val="58"/>
          <w:position w:val="-28"/>
        </w:rPr>
        <w:t> </w:t>
      </w:r>
      <w:r>
        <w:rPr>
          <w:rFonts w:ascii="Arial" w:hAnsi="Arial" w:cs="Arial" w:eastAsia="Arial"/>
          <w:sz w:val="25"/>
          <w:szCs w:val="25"/>
          <w:color w:val="6E0C6E"/>
          <w:spacing w:val="31"/>
          <w:w w:val="58"/>
          <w:position w:val="-2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2A93"/>
          <w:spacing w:val="0"/>
          <w:w w:val="100"/>
          <w:i/>
          <w:position w:val="-28"/>
        </w:rPr>
        <w:t>v</w:t>
      </w:r>
      <w:r>
        <w:rPr>
          <w:rFonts w:ascii="Times New Roman" w:hAnsi="Times New Roman" w:cs="Times New Roman" w:eastAsia="Times New Roman"/>
          <w:sz w:val="16"/>
          <w:szCs w:val="16"/>
          <w:color w:val="932A93"/>
          <w:spacing w:val="-32"/>
          <w:w w:val="100"/>
          <w:i/>
          <w:position w:val="-28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932A93"/>
          <w:spacing w:val="0"/>
          <w:w w:val="100"/>
          <w:i/>
          <w:position w:val="-28"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932A93"/>
          <w:spacing w:val="0"/>
          <w:w w:val="100"/>
          <w:i/>
          <w:position w:val="-28"/>
        </w:rPr>
      </w:r>
      <w:r>
        <w:rPr>
          <w:rFonts w:ascii="Arial" w:hAnsi="Arial" w:cs="Arial" w:eastAsia="Arial"/>
          <w:sz w:val="19"/>
          <w:szCs w:val="19"/>
          <w:color w:val="A1449E"/>
          <w:spacing w:val="0"/>
          <w:w w:val="328"/>
          <w:position w:val="-19"/>
        </w:rPr>
        <w:t>'</w:t>
      </w:r>
      <w:r>
        <w:rPr>
          <w:rFonts w:ascii="Arial" w:hAnsi="Arial" w:cs="Arial" w:eastAsia="Arial"/>
          <w:sz w:val="19"/>
          <w:szCs w:val="19"/>
          <w:color w:val="A1449E"/>
          <w:spacing w:val="-55"/>
          <w:w w:val="328"/>
          <w:position w:val="-19"/>
        </w:rPr>
        <w:t> 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-22"/>
        </w:rPr>
        <w:t>)1(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-22"/>
        </w:rPr>
        <w:tab/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82"/>
          <w:position w:val="-23"/>
        </w:rPr>
        <w:t>)1(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-23"/>
        </w:rPr>
        <w:tab/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  <w:position w:val="-23"/>
        </w:rPr>
      </w:r>
      <w:r>
        <w:rPr>
          <w:rFonts w:ascii="Arial" w:hAnsi="Arial" w:cs="Arial" w:eastAsia="Arial"/>
          <w:sz w:val="19"/>
          <w:szCs w:val="19"/>
          <w:color w:val="932A93"/>
          <w:spacing w:val="0"/>
          <w:w w:val="159"/>
          <w:position w:val="-20"/>
        </w:rPr>
        <w:t>"'</w:t>
      </w:r>
      <w:r>
        <w:rPr>
          <w:rFonts w:ascii="Arial" w:hAnsi="Arial" w:cs="Arial" w:eastAsia="Arial"/>
          <w:sz w:val="19"/>
          <w:szCs w:val="19"/>
          <w:color w:val="932A93"/>
          <w:spacing w:val="0"/>
          <w:w w:val="100"/>
          <w:position w:val="-20"/>
        </w:rPr>
        <w:tab/>
      </w:r>
      <w:r>
        <w:rPr>
          <w:rFonts w:ascii="Arial" w:hAnsi="Arial" w:cs="Arial" w:eastAsia="Arial"/>
          <w:sz w:val="19"/>
          <w:szCs w:val="19"/>
          <w:color w:val="932A93"/>
          <w:spacing w:val="0"/>
          <w:w w:val="100"/>
          <w:position w:val="-20"/>
        </w:rPr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3"/>
          <w:position w:val="-34"/>
        </w:rPr>
        <w:t>•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312" w:lineRule="atLeast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1F0F1F"/>
          <w:w w:val="99"/>
        </w:rPr>
        <w:t>D</w:t>
      </w:r>
      <w:r>
        <w:rPr>
          <w:rFonts w:ascii="Arial" w:hAnsi="Arial" w:cs="Arial" w:eastAsia="Arial"/>
          <w:sz w:val="24"/>
          <w:szCs w:val="24"/>
          <w:color w:val="1F0F1F"/>
          <w:spacing w:val="14"/>
          <w:w w:val="99"/>
        </w:rPr>
        <w:t>a</w:t>
      </w:r>
      <w:r>
        <w:rPr>
          <w:rFonts w:ascii="Arial" w:hAnsi="Arial" w:cs="Arial" w:eastAsia="Arial"/>
          <w:sz w:val="24"/>
          <w:szCs w:val="24"/>
          <w:color w:val="1C233B"/>
          <w:spacing w:val="-1"/>
          <w:w w:val="143"/>
        </w:rPr>
        <w:t>t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98"/>
        </w:rPr>
        <w:t>e</w:t>
      </w:r>
      <w:r>
        <w:rPr>
          <w:rFonts w:ascii="Arial" w:hAnsi="Arial" w:cs="Arial" w:eastAsia="Arial"/>
          <w:sz w:val="24"/>
          <w:szCs w:val="24"/>
          <w:color w:val="1F0F1F"/>
          <w:spacing w:val="-10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4D1805"/>
          <w:spacing w:val="0"/>
          <w:w w:val="100"/>
        </w:rPr>
        <w:t>:</w:t>
      </w:r>
      <w:r>
        <w:rPr>
          <w:rFonts w:ascii="Arial" w:hAnsi="Arial" w:cs="Arial" w:eastAsia="Arial"/>
          <w:sz w:val="24"/>
          <w:szCs w:val="24"/>
          <w:color w:val="4D1805"/>
          <w:spacing w:val="-13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-22"/>
          <w:w w:val="178"/>
        </w:rPr>
        <w:t>1</w:t>
      </w:r>
      <w:r>
        <w:rPr>
          <w:rFonts w:ascii="Arial" w:hAnsi="Arial" w:cs="Arial" w:eastAsia="Arial"/>
          <w:sz w:val="24"/>
          <w:szCs w:val="24"/>
          <w:color w:val="342A42"/>
          <w:spacing w:val="3"/>
          <w:w w:val="167"/>
        </w:rPr>
        <w:t>/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8"/>
        </w:rPr>
        <w:t>0</w:t>
      </w:r>
      <w:r>
        <w:rPr>
          <w:rFonts w:ascii="Arial" w:hAnsi="Arial" w:cs="Arial" w:eastAsia="Arial"/>
          <w:sz w:val="24"/>
          <w:szCs w:val="24"/>
          <w:color w:val="1F0F1F"/>
          <w:spacing w:val="-13"/>
          <w:w w:val="108"/>
        </w:rPr>
        <w:t>2</w:t>
      </w:r>
      <w:r>
        <w:rPr>
          <w:rFonts w:ascii="Arial" w:hAnsi="Arial" w:cs="Arial" w:eastAsia="Arial"/>
          <w:sz w:val="24"/>
          <w:szCs w:val="24"/>
          <w:color w:val="342A42"/>
          <w:spacing w:val="0"/>
          <w:w w:val="167"/>
        </w:rPr>
        <w:t>/</w:t>
      </w:r>
      <w:r>
        <w:rPr>
          <w:rFonts w:ascii="Arial" w:hAnsi="Arial" w:cs="Arial" w:eastAsia="Arial"/>
          <w:sz w:val="24"/>
          <w:szCs w:val="24"/>
          <w:color w:val="342A42"/>
          <w:spacing w:val="-4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2"/>
        </w:rPr>
        <w:t>2012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4" w:equalWidth="0">
            <w:col w:w="499" w:space="2098"/>
            <w:col w:w="1718" w:space="737"/>
            <w:col w:w="4372" w:space="587"/>
            <w:col w:w="4089"/>
          </w:cols>
        </w:sectPr>
      </w:pPr>
      <w:rPr/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10" w:lineRule="exact"/>
        <w:ind w:left="106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  <w:position w:val="-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2"/>
          <w:w w:val="166"/>
          <w:position w:val="-1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52"/>
          <w:spacing w:val="-8"/>
          <w:w w:val="114"/>
          <w:position w:val="-11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25"/>
          <w:position w:val="-11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17" w:after="0" w:line="208" w:lineRule="exact"/>
        <w:ind w:right="-73"/>
        <w:jc w:val="left"/>
        <w:rPr>
          <w:rFonts w:ascii="Arial" w:hAnsi="Arial" w:cs="Arial" w:eastAsia="Arial"/>
          <w:sz w:val="22"/>
          <w:szCs w:val="22"/>
        </w:rPr>
      </w:pPr>
      <w:rPr/>
      <w:r>
        <w:rPr/>
        <w:br w:type="column"/>
      </w:r>
      <w:r>
        <w:rPr>
          <w:rFonts w:ascii="Arial" w:hAnsi="Arial" w:cs="Arial" w:eastAsia="Arial"/>
          <w:sz w:val="22"/>
          <w:szCs w:val="22"/>
          <w:color w:val="7C0000"/>
          <w:spacing w:val="0"/>
          <w:w w:val="81"/>
          <w:position w:val="-4"/>
        </w:rPr>
        <w:t>Ill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right="-10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45"/>
          <w:szCs w:val="45"/>
          <w:color w:val="7C0000"/>
          <w:w w:val="79"/>
          <w:position w:val="-13"/>
        </w:rPr>
        <w:t>,</w:t>
      </w:r>
      <w:r>
        <w:rPr>
          <w:rFonts w:ascii="Arial" w:hAnsi="Arial" w:cs="Arial" w:eastAsia="Arial"/>
          <w:sz w:val="45"/>
          <w:szCs w:val="45"/>
          <w:color w:val="7C0000"/>
          <w:spacing w:val="-63"/>
          <w:w w:val="79"/>
          <w:position w:val="-13"/>
        </w:rPr>
        <w:t>.</w:t>
      </w:r>
      <w:r>
        <w:rPr>
          <w:rFonts w:ascii="Arial" w:hAnsi="Arial" w:cs="Arial" w:eastAsia="Arial"/>
          <w:sz w:val="17"/>
          <w:szCs w:val="17"/>
          <w:color w:val="7C0000"/>
          <w:spacing w:val="0"/>
          <w:w w:val="100"/>
          <w:b/>
          <w:bCs/>
          <w:position w:val="-3"/>
        </w:rPr>
        <w:t>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right="-138"/>
        <w:jc w:val="left"/>
        <w:tabs>
          <w:tab w:pos="360" w:val="left"/>
          <w:tab w:pos="1340" w:val="left"/>
        </w:tabs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65"/>
          <w:szCs w:val="65"/>
          <w:color w:val="7C0000"/>
          <w:spacing w:val="0"/>
          <w:w w:val="42"/>
          <w:position w:val="-24"/>
        </w:rPr>
        <w:t>,</w:t>
      </w:r>
      <w:r>
        <w:rPr>
          <w:rFonts w:ascii="Arial" w:hAnsi="Arial" w:cs="Arial" w:eastAsia="Arial"/>
          <w:sz w:val="65"/>
          <w:szCs w:val="65"/>
          <w:color w:val="7C0000"/>
          <w:spacing w:val="0"/>
          <w:w w:val="100"/>
          <w:position w:val="-24"/>
        </w:rPr>
        <w:tab/>
      </w:r>
      <w:r>
        <w:rPr>
          <w:rFonts w:ascii="Arial" w:hAnsi="Arial" w:cs="Arial" w:eastAsia="Arial"/>
          <w:sz w:val="65"/>
          <w:szCs w:val="65"/>
          <w:color w:val="7C0000"/>
          <w:spacing w:val="0"/>
          <w:w w:val="100"/>
          <w:position w:val="-24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1"/>
          <w:w w:val="24"/>
          <w:position w:val="-3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547"/>
          <w:position w:val="-3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100"/>
          <w:position w:val="-3"/>
        </w:rPr>
      </w:r>
      <w:r>
        <w:rPr>
          <w:rFonts w:ascii="Arial" w:hAnsi="Arial" w:cs="Arial" w:eastAsia="Arial"/>
          <w:sz w:val="15"/>
          <w:szCs w:val="15"/>
          <w:color w:val="A1449E"/>
          <w:spacing w:val="0"/>
          <w:w w:val="177"/>
          <w:position w:val="11"/>
        </w:rPr>
        <w:t>)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36" w:after="0" w:line="189" w:lineRule="exact"/>
        <w:ind w:right="-7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w w:val="71"/>
          <w:position w:val="-4"/>
        </w:rPr>
        <w:t>l</w:t>
      </w:r>
      <w:r>
        <w:rPr>
          <w:rFonts w:ascii="Arial" w:hAnsi="Arial" w:cs="Arial" w:eastAsia="Arial"/>
          <w:sz w:val="20"/>
          <w:szCs w:val="20"/>
          <w:spacing w:val="-33"/>
          <w:w w:val="100"/>
          <w:position w:val="-4"/>
        </w:rPr>
        <w:t> </w:t>
      </w:r>
      <w:r>
        <w:rPr>
          <w:rFonts w:ascii="Arial" w:hAnsi="Arial" w:cs="Arial" w:eastAsia="Arial"/>
          <w:sz w:val="20"/>
          <w:szCs w:val="20"/>
          <w:color w:val="932A93"/>
          <w:spacing w:val="0"/>
          <w:w w:val="100"/>
          <w:position w:val="-4"/>
        </w:rPr>
        <w:t>'Y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26" w:lineRule="exact"/>
        <w:ind w:right="-20"/>
        <w:jc w:val="left"/>
        <w:tabs>
          <w:tab w:pos="460" w:val="left"/>
          <w:tab w:pos="1060" w:val="left"/>
          <w:tab w:pos="1500" w:val="left"/>
        </w:tabs>
        <w:rPr>
          <w:rFonts w:ascii="Arial" w:hAnsi="Arial" w:cs="Arial" w:eastAsia="Arial"/>
          <w:sz w:val="48"/>
          <w:szCs w:val="48"/>
        </w:rPr>
      </w:pPr>
      <w:rPr/>
      <w:r>
        <w:rPr/>
        <w:br w:type="column"/>
      </w:r>
      <w:r>
        <w:rPr>
          <w:rFonts w:ascii="Arial" w:hAnsi="Arial" w:cs="Arial" w:eastAsia="Arial"/>
          <w:sz w:val="74"/>
          <w:szCs w:val="74"/>
          <w:color w:val="FB00FB"/>
          <w:spacing w:val="0"/>
          <w:w w:val="62"/>
          <w:position w:val="-19"/>
        </w:rPr>
        <w:t>-</w:t>
      </w:r>
      <w:r>
        <w:rPr>
          <w:rFonts w:ascii="Arial" w:hAnsi="Arial" w:cs="Arial" w:eastAsia="Arial"/>
          <w:sz w:val="74"/>
          <w:szCs w:val="74"/>
          <w:color w:val="FB00FB"/>
          <w:spacing w:val="0"/>
          <w:w w:val="100"/>
          <w:position w:val="-19"/>
        </w:rPr>
        <w:tab/>
      </w:r>
      <w:r>
        <w:rPr>
          <w:rFonts w:ascii="Arial" w:hAnsi="Arial" w:cs="Arial" w:eastAsia="Arial"/>
          <w:sz w:val="74"/>
          <w:szCs w:val="74"/>
          <w:color w:val="FB00FB"/>
          <w:spacing w:val="0"/>
          <w:w w:val="100"/>
          <w:position w:val="-19"/>
        </w:rPr>
      </w:r>
      <w:r>
        <w:rPr>
          <w:rFonts w:ascii="Times New Roman" w:hAnsi="Times New Roman" w:cs="Times New Roman" w:eastAsia="Times New Roman"/>
          <w:sz w:val="23"/>
          <w:szCs w:val="23"/>
          <w:color w:val="030375"/>
          <w:spacing w:val="0"/>
          <w:w w:val="178"/>
          <w:b/>
          <w:bCs/>
          <w:position w:val="-4"/>
        </w:rPr>
        <w:t>t</w:t>
      </w:r>
      <w:r>
        <w:rPr>
          <w:rFonts w:ascii="Times New Roman" w:hAnsi="Times New Roman" w:cs="Times New Roman" w:eastAsia="Times New Roman"/>
          <w:sz w:val="23"/>
          <w:szCs w:val="23"/>
          <w:color w:val="030375"/>
          <w:spacing w:val="0"/>
          <w:w w:val="100"/>
          <w:b/>
          <w:bCs/>
          <w:position w:val="-4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030375"/>
          <w:spacing w:val="0"/>
          <w:w w:val="100"/>
          <w:b/>
          <w:bCs/>
          <w:position w:val="-4"/>
        </w:rPr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-2"/>
        </w:rPr>
        <w:t>•</w:t>
      </w:r>
      <w:r>
        <w:rPr>
          <w:rFonts w:ascii="Arial" w:hAnsi="Arial" w:cs="Arial" w:eastAsia="Arial"/>
          <w:sz w:val="49"/>
          <w:szCs w:val="49"/>
          <w:color w:val="00FBFB"/>
          <w:spacing w:val="-131"/>
          <w:w w:val="100"/>
          <w:position w:val="-2"/>
        </w:rPr>
        <w:t> </w:t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49"/>
          <w:szCs w:val="49"/>
          <w:color w:val="00FBFB"/>
          <w:spacing w:val="0"/>
          <w:w w:val="100"/>
          <w:position w:val="-2"/>
        </w:rPr>
      </w:r>
      <w:r>
        <w:rPr>
          <w:rFonts w:ascii="Times New Roman" w:hAnsi="Times New Roman" w:cs="Times New Roman" w:eastAsia="Times New Roman"/>
          <w:sz w:val="25"/>
          <w:szCs w:val="25"/>
          <w:color w:val="00FBFB"/>
          <w:spacing w:val="0"/>
          <w:w w:val="100"/>
          <w:b/>
          <w:bCs/>
          <w:position w:val="-1"/>
        </w:rPr>
        <w:t>c</w:t>
      </w:r>
      <w:r>
        <w:rPr>
          <w:rFonts w:ascii="Times New Roman" w:hAnsi="Times New Roman" w:cs="Times New Roman" w:eastAsia="Times New Roman"/>
          <w:sz w:val="25"/>
          <w:szCs w:val="25"/>
          <w:color w:val="00FBFB"/>
          <w:spacing w:val="0"/>
          <w:w w:val="100"/>
          <w:b/>
          <w:bCs/>
          <w:position w:val="-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0FBFB"/>
          <w:spacing w:val="3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48"/>
          <w:szCs w:val="48"/>
          <w:color w:val="00FBFB"/>
          <w:spacing w:val="0"/>
          <w:w w:val="68"/>
          <w:position w:val="-39"/>
        </w:rPr>
        <w:t>"•</w:t>
      </w:r>
      <w:r>
        <w:rPr>
          <w:rFonts w:ascii="Arial" w:hAnsi="Arial" w:cs="Arial" w:eastAsia="Arial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6" w:equalWidth="0">
            <w:col w:w="508" w:space="2941"/>
            <w:col w:w="131" w:space="546"/>
            <w:col w:w="242" w:space="434"/>
            <w:col w:w="1429" w:space="1076"/>
            <w:col w:w="214" w:space="400"/>
            <w:col w:w="6179"/>
          </w:cols>
        </w:sectPr>
      </w:pPr>
      <w:rPr/>
    </w:p>
    <w:p>
      <w:pPr>
        <w:spacing w:before="0" w:after="0" w:line="85" w:lineRule="exact"/>
        <w:ind w:left="3925" w:right="-114"/>
        <w:jc w:val="left"/>
        <w:tabs>
          <w:tab w:pos="5160" w:val="left"/>
          <w:tab w:pos="702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33"/>
        </w:rPr>
        <w:t>•</w:t>
      </w:r>
      <w:r>
        <w:rPr>
          <w:rFonts w:ascii="Arial" w:hAnsi="Arial" w:cs="Arial" w:eastAsia="Arial"/>
          <w:sz w:val="49"/>
          <w:szCs w:val="49"/>
          <w:color w:val="7C0000"/>
          <w:spacing w:val="-131"/>
          <w:w w:val="100"/>
          <w:position w:val="-33"/>
        </w:rPr>
        <w:t> 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33"/>
        </w:rPr>
        <w:tab/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0"/>
          <w:position w:val="-33"/>
        </w:rPr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24"/>
          <w:position w:val="-9"/>
        </w:rPr>
        <w:t>1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37"/>
          <w:w w:val="100"/>
          <w:position w:val="-9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230"/>
          <w:position w:val="-9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100"/>
          <w:position w:val="-9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B00FB"/>
          <w:spacing w:val="0"/>
          <w:w w:val="100"/>
          <w:position w:val="-9"/>
        </w:rPr>
      </w:r>
      <w:r>
        <w:rPr>
          <w:rFonts w:ascii="Arial" w:hAnsi="Arial" w:cs="Arial" w:eastAsia="Arial"/>
          <w:sz w:val="32"/>
          <w:szCs w:val="32"/>
          <w:color w:val="DA01DA"/>
          <w:spacing w:val="0"/>
          <w:w w:val="94"/>
          <w:b/>
          <w:bCs/>
          <w:position w:val="-27"/>
        </w:rPr>
        <w:t>li</w:t>
      </w:r>
      <w:r>
        <w:rPr>
          <w:rFonts w:ascii="Arial" w:hAnsi="Arial" w:cs="Arial" w:eastAsia="Arial"/>
          <w:sz w:val="32"/>
          <w:szCs w:val="32"/>
          <w:color w:val="DA01DA"/>
          <w:spacing w:val="-44"/>
          <w:w w:val="100"/>
          <w:b/>
          <w:bCs/>
          <w:position w:val="-27"/>
        </w:rPr>
        <w:t> </w:t>
      </w:r>
      <w:r>
        <w:rPr>
          <w:rFonts w:ascii="Arial" w:hAnsi="Arial" w:cs="Arial" w:eastAsia="Arial"/>
          <w:sz w:val="32"/>
          <w:szCs w:val="32"/>
          <w:color w:val="7C0000"/>
          <w:spacing w:val="0"/>
          <w:w w:val="54"/>
          <w:b/>
          <w:bCs/>
          <w:position w:val="-27"/>
        </w:rPr>
        <w:t>•</w:t>
      </w:r>
      <w:r>
        <w:rPr>
          <w:rFonts w:ascii="Arial" w:hAnsi="Arial" w:cs="Arial" w:eastAsia="Arial"/>
          <w:sz w:val="32"/>
          <w:szCs w:val="32"/>
          <w:color w:val="7C0000"/>
          <w:spacing w:val="0"/>
          <w:w w:val="54"/>
          <w:b/>
          <w:bCs/>
          <w:position w:val="-27"/>
        </w:rPr>
        <w:t>  </w:t>
      </w:r>
      <w:r>
        <w:rPr>
          <w:rFonts w:ascii="Arial" w:hAnsi="Arial" w:cs="Arial" w:eastAsia="Arial"/>
          <w:sz w:val="32"/>
          <w:szCs w:val="32"/>
          <w:color w:val="7C0000"/>
          <w:spacing w:val="21"/>
          <w:w w:val="54"/>
          <w:b/>
          <w:bCs/>
          <w:position w:val="-27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FB00FB"/>
          <w:spacing w:val="0"/>
          <w:w w:val="73"/>
          <w:b/>
          <w:bCs/>
          <w:position w:val="-24"/>
        </w:rPr>
        <w:t>l</w:t>
      </w:r>
      <w:r>
        <w:rPr>
          <w:rFonts w:ascii="Times New Roman" w:hAnsi="Times New Roman" w:cs="Times New Roman" w:eastAsia="Times New Roman"/>
          <w:sz w:val="34"/>
          <w:szCs w:val="34"/>
          <w:color w:val="FB00FB"/>
          <w:spacing w:val="-42"/>
          <w:w w:val="100"/>
          <w:b/>
          <w:bCs/>
          <w:position w:val="-2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970034"/>
          <w:spacing w:val="0"/>
          <w:w w:val="64"/>
          <w:b/>
          <w:bCs/>
          <w:position w:val="-24"/>
        </w:rPr>
        <w:t>ie</w:t>
      </w:r>
      <w:r>
        <w:rPr>
          <w:rFonts w:ascii="Times New Roman" w:hAnsi="Times New Roman" w:cs="Times New Roman" w:eastAsia="Times New Roman"/>
          <w:sz w:val="34"/>
          <w:szCs w:val="34"/>
          <w:color w:val="970034"/>
          <w:spacing w:val="37"/>
          <w:w w:val="64"/>
          <w:b/>
          <w:bCs/>
          <w:position w:val="-24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21"/>
          <w:position w:val="-12"/>
        </w:rPr>
        <w:t>1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21"/>
          <w:position w:val="-12"/>
        </w:rPr>
        <w:t>    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5"/>
          <w:w w:val="21"/>
          <w:position w:val="-12"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color w:val="FB00FB"/>
          <w:spacing w:val="0"/>
          <w:w w:val="244"/>
          <w:position w:val="-12"/>
        </w:rPr>
        <w:t>•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4" w:after="0" w:line="8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75"/>
          <w:spacing w:val="11"/>
          <w:w w:val="100"/>
          <w:position w:val="-9"/>
        </w:rPr>
        <w:t>+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00"/>
          <w:position w:val="-9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  <w:position w:val="-9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4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9"/>
        </w:rPr>
        <w:t>465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18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11"/>
          <w:w w:val="105"/>
          <w:position w:val="-10"/>
        </w:rPr>
        <w:t>C</w:t>
      </w:r>
      <w:r>
        <w:rPr>
          <w:rFonts w:ascii="Arial" w:hAnsi="Arial" w:cs="Arial" w:eastAsia="Arial"/>
          <w:sz w:val="17"/>
          <w:szCs w:val="17"/>
          <w:color w:val="1F0F1F"/>
          <w:spacing w:val="-7"/>
          <w:w w:val="108"/>
          <w:position w:val="-10"/>
        </w:rPr>
        <w:t>a</w:t>
      </w:r>
      <w:r>
        <w:rPr>
          <w:rFonts w:ascii="Arial" w:hAnsi="Arial" w:cs="Arial" w:eastAsia="Arial"/>
          <w:sz w:val="17"/>
          <w:szCs w:val="17"/>
          <w:color w:val="66003A"/>
          <w:spacing w:val="0"/>
          <w:w w:val="118"/>
          <w:position w:val="-10"/>
        </w:rPr>
        <w:t>l</w:t>
      </w:r>
      <w:r>
        <w:rPr>
          <w:rFonts w:ascii="Arial" w:hAnsi="Arial" w:cs="Arial" w:eastAsia="Arial"/>
          <w:sz w:val="17"/>
          <w:szCs w:val="17"/>
          <w:color w:val="66003A"/>
          <w:spacing w:val="-17"/>
          <w:w w:val="118"/>
          <w:position w:val="-10"/>
        </w:rPr>
        <w:t>i</w:t>
      </w:r>
      <w:r>
        <w:rPr>
          <w:rFonts w:ascii="Arial" w:hAnsi="Arial" w:cs="Arial" w:eastAsia="Arial"/>
          <w:sz w:val="17"/>
          <w:szCs w:val="17"/>
          <w:color w:val="4B5259"/>
          <w:spacing w:val="-7"/>
          <w:w w:val="115"/>
          <w:position w:val="-10"/>
        </w:rPr>
        <w:t>t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3"/>
          <w:position w:val="-10"/>
        </w:rPr>
        <w:t>oo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8118" w:space="3533"/>
            <w:col w:w="2449"/>
          </w:cols>
        </w:sectPr>
      </w:pPr>
      <w:rPr/>
    </w:p>
    <w:p>
      <w:pPr>
        <w:spacing w:before="0" w:after="0" w:line="10" w:lineRule="exact"/>
        <w:ind w:left="4150" w:right="-200"/>
        <w:jc w:val="left"/>
        <w:tabs>
          <w:tab w:pos="6140" w:val="left"/>
          <w:tab w:pos="6760" w:val="left"/>
          <w:tab w:pos="7440" w:val="left"/>
        </w:tabs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66"/>
          <w:szCs w:val="66"/>
          <w:color w:val="FDFD0C"/>
          <w:spacing w:val="0"/>
          <w:w w:val="70"/>
          <w:position w:val="-93"/>
        </w:rPr>
        <w:t>•</w:t>
      </w:r>
      <w:r>
        <w:rPr>
          <w:rFonts w:ascii="Times New Roman" w:hAnsi="Times New Roman" w:cs="Times New Roman" w:eastAsia="Times New Roman"/>
          <w:sz w:val="66"/>
          <w:szCs w:val="66"/>
          <w:color w:val="FDFD0C"/>
          <w:spacing w:val="0"/>
          <w:w w:val="100"/>
          <w:position w:val="-93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FDFD0C"/>
          <w:spacing w:val="0"/>
          <w:w w:val="100"/>
          <w:position w:val="-93"/>
        </w:rPr>
      </w:r>
      <w:r>
        <w:rPr>
          <w:rFonts w:ascii="Arial" w:hAnsi="Arial" w:cs="Arial" w:eastAsia="Arial"/>
          <w:sz w:val="16"/>
          <w:szCs w:val="16"/>
          <w:color w:val="7C0000"/>
          <w:spacing w:val="0"/>
          <w:w w:val="100"/>
          <w:b/>
          <w:bCs/>
          <w:position w:val="-64"/>
        </w:rPr>
        <w:t>1</w:t>
        <w:tab/>
      </w:r>
      <w:r>
        <w:rPr>
          <w:rFonts w:ascii="Arial" w:hAnsi="Arial" w:cs="Arial" w:eastAsia="Arial"/>
          <w:sz w:val="16"/>
          <w:szCs w:val="16"/>
          <w:color w:val="7C0000"/>
          <w:spacing w:val="0"/>
          <w:w w:val="100"/>
          <w:b/>
          <w:bCs/>
          <w:position w:val="-64"/>
        </w:rPr>
      </w:r>
      <w:r>
        <w:rPr>
          <w:rFonts w:ascii="Arial" w:hAnsi="Arial" w:cs="Arial" w:eastAsia="Arial"/>
          <w:sz w:val="65"/>
          <w:szCs w:val="65"/>
          <w:color w:val="771F0F"/>
          <w:spacing w:val="0"/>
          <w:w w:val="181"/>
          <w:position w:val="-52"/>
        </w:rPr>
        <w:t>,</w:t>
      </w:r>
      <w:r>
        <w:rPr>
          <w:rFonts w:ascii="Arial" w:hAnsi="Arial" w:cs="Arial" w:eastAsia="Arial"/>
          <w:sz w:val="65"/>
          <w:szCs w:val="65"/>
          <w:color w:val="771F0F"/>
          <w:spacing w:val="0"/>
          <w:w w:val="100"/>
          <w:position w:val="-52"/>
        </w:rPr>
        <w:tab/>
      </w:r>
      <w:r>
        <w:rPr>
          <w:rFonts w:ascii="Arial" w:hAnsi="Arial" w:cs="Arial" w:eastAsia="Arial"/>
          <w:sz w:val="65"/>
          <w:szCs w:val="65"/>
          <w:color w:val="771F0F"/>
          <w:spacing w:val="0"/>
          <w:w w:val="100"/>
          <w:position w:val="-52"/>
        </w:rPr>
      </w:r>
      <w:r>
        <w:rPr>
          <w:rFonts w:ascii="Times New Roman" w:hAnsi="Times New Roman" w:cs="Times New Roman" w:eastAsia="Times New Roman"/>
          <w:sz w:val="22"/>
          <w:szCs w:val="22"/>
          <w:color w:val="7C0000"/>
          <w:spacing w:val="0"/>
          <w:w w:val="79"/>
          <w:b/>
          <w:bCs/>
          <w:position w:val="-54"/>
        </w:rPr>
        <w:t>4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8" w:lineRule="atLeas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FB00FB"/>
          <w:spacing w:val="0"/>
          <w:w w:val="348"/>
        </w:rPr>
        <w:t>1</w:t>
      </w:r>
      <w:r>
        <w:rPr>
          <w:rFonts w:ascii="Arial" w:hAnsi="Arial" w:cs="Arial" w:eastAsia="Arial"/>
          <w:sz w:val="15"/>
          <w:szCs w:val="15"/>
          <w:color w:val="FB00FB"/>
          <w:spacing w:val="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FB00FB"/>
          <w:spacing w:val="-1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932A93"/>
          <w:spacing w:val="0"/>
          <w:w w:val="100"/>
        </w:rPr>
        <w:t>)1(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13" w:lineRule="atLeast"/>
        <w:ind w:right="-63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932A93"/>
          <w:spacing w:val="0"/>
          <w:w w:val="114"/>
        </w:rPr>
        <w:t>)1()1(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20" w:lineRule="atLeas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FDFD0C"/>
          <w:spacing w:val="0"/>
          <w:w w:val="100"/>
        </w:rPr>
        <w:t>.t</w:t>
      </w:r>
      <w:r>
        <w:rPr>
          <w:rFonts w:ascii="Arial" w:hAnsi="Arial" w:cs="Arial" w:eastAsia="Arial"/>
          <w:sz w:val="17"/>
          <w:szCs w:val="17"/>
          <w:color w:val="FDFD0C"/>
          <w:spacing w:val="-2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-22"/>
          <w:w w:val="128"/>
        </w:rPr>
        <w:t>6</w:t>
      </w:r>
      <w:r>
        <w:rPr>
          <w:rFonts w:ascii="Arial" w:hAnsi="Arial" w:cs="Arial" w:eastAsia="Arial"/>
          <w:sz w:val="17"/>
          <w:szCs w:val="17"/>
          <w:color w:val="723611"/>
          <w:spacing w:val="-26"/>
          <w:w w:val="128"/>
        </w:rPr>
        <w:t>1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28"/>
        </w:rPr>
        <w:t>9</w:t>
      </w:r>
      <w:r>
        <w:rPr>
          <w:rFonts w:ascii="Arial" w:hAnsi="Arial" w:cs="Arial" w:eastAsia="Arial"/>
          <w:sz w:val="17"/>
          <w:szCs w:val="17"/>
          <w:color w:val="342A42"/>
          <w:spacing w:val="-13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11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1F0F1F"/>
          <w:spacing w:val="-7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66003A"/>
          <w:spacing w:val="0"/>
          <w:w w:val="118"/>
        </w:rPr>
        <w:t>l</w:t>
      </w:r>
      <w:r>
        <w:rPr>
          <w:rFonts w:ascii="Arial" w:hAnsi="Arial" w:cs="Arial" w:eastAsia="Arial"/>
          <w:sz w:val="17"/>
          <w:szCs w:val="17"/>
          <w:color w:val="66003A"/>
          <w:spacing w:val="-17"/>
          <w:w w:val="118"/>
        </w:rPr>
        <w:t>i</w:t>
      </w:r>
      <w:r>
        <w:rPr>
          <w:rFonts w:ascii="Arial" w:hAnsi="Arial" w:cs="Arial" w:eastAsia="Arial"/>
          <w:sz w:val="17"/>
          <w:szCs w:val="17"/>
          <w:color w:val="4B5259"/>
          <w:spacing w:val="-7"/>
          <w:w w:val="115"/>
        </w:rPr>
        <w:t>t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3"/>
        </w:rPr>
        <w:t>oo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4" w:equalWidth="0">
            <w:col w:w="7543" w:space="927"/>
            <w:col w:w="409" w:space="105"/>
            <w:col w:w="418" w:space="2249"/>
            <w:col w:w="2449"/>
          </w:cols>
        </w:sectPr>
      </w:pPr>
      <w:rPr/>
    </w:p>
    <w:p>
      <w:pPr>
        <w:spacing w:before="0" w:after="0" w:line="241" w:lineRule="atLeast"/>
        <w:ind w:left="106" w:right="-72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8.782623pt;margin-top:12.476087pt;width:9.68975pt;height:24.5pt;mso-position-horizontal-relative:page;mso-position-vertical-relative:paragraph;z-index:-4319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4"/>
                    <w:jc w:val="left"/>
                    <w:rPr>
                      <w:rFonts w:ascii="Arial" w:hAnsi="Arial" w:cs="Arial" w:eastAsia="Arial"/>
                      <w:sz w:val="49"/>
                      <w:szCs w:val="49"/>
                    </w:rPr>
                  </w:pPr>
                  <w:rPr/>
                  <w:r>
                    <w:rPr>
                      <w:rFonts w:ascii="Arial" w:hAnsi="Arial" w:cs="Arial" w:eastAsia="Arial"/>
                      <w:sz w:val="49"/>
                      <w:szCs w:val="49"/>
                      <w:color w:val="7C0000"/>
                      <w:spacing w:val="0"/>
                      <w:w w:val="113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49"/>
                      <w:szCs w:val="4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2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52"/>
          <w:spacing w:val="-4"/>
          <w:w w:val="11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14"/>
        </w:rPr>
        <w:t>6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188" w:lineRule="atLeast"/>
        <w:ind w:left="106" w:right="-69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2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52"/>
          <w:spacing w:val="1"/>
          <w:w w:val="11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4383D"/>
          <w:spacing w:val="0"/>
          <w:w w:val="106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33" w:lineRule="atLeast"/>
        <w:ind w:right="-183"/>
        <w:jc w:val="left"/>
        <w:tabs>
          <w:tab w:pos="1500" w:val="left"/>
        </w:tabs>
        <w:rPr>
          <w:rFonts w:ascii="Courier New" w:hAnsi="Courier New" w:cs="Courier New" w:eastAsia="Courier New"/>
          <w:sz w:val="74"/>
          <w:szCs w:val="74"/>
        </w:rPr>
      </w:pPr>
      <w:rPr/>
      <w:r>
        <w:rPr/>
        <w:br w:type="column"/>
      </w:r>
      <w:r>
        <w:rPr>
          <w:rFonts w:ascii="Arial" w:hAnsi="Arial" w:cs="Arial" w:eastAsia="Arial"/>
          <w:sz w:val="42"/>
          <w:szCs w:val="42"/>
          <w:color w:val="FDFD0C"/>
          <w:spacing w:val="0"/>
          <w:w w:val="76"/>
          <w:b/>
          <w:bCs/>
          <w:i/>
          <w:position w:val="-28"/>
        </w:rPr>
        <w:t>1</w:t>
      </w:r>
      <w:r>
        <w:rPr>
          <w:rFonts w:ascii="Arial" w:hAnsi="Arial" w:cs="Arial" w:eastAsia="Arial"/>
          <w:sz w:val="42"/>
          <w:szCs w:val="42"/>
          <w:color w:val="FDFD0C"/>
          <w:spacing w:val="84"/>
          <w:w w:val="76"/>
          <w:b/>
          <w:bCs/>
          <w:i/>
          <w:position w:val="-28"/>
        </w:rPr>
        <w:t> </w:t>
      </w:r>
      <w:r>
        <w:rPr>
          <w:rFonts w:ascii="Arial" w:hAnsi="Arial" w:cs="Arial" w:eastAsia="Arial"/>
          <w:sz w:val="44"/>
          <w:szCs w:val="44"/>
          <w:color w:val="D3D30C"/>
          <w:spacing w:val="0"/>
          <w:w w:val="100"/>
          <w:position w:val="-34"/>
        </w:rPr>
        <w:t>1</w:t>
      </w:r>
      <w:r>
        <w:rPr>
          <w:rFonts w:ascii="Arial" w:hAnsi="Arial" w:cs="Arial" w:eastAsia="Arial"/>
          <w:sz w:val="44"/>
          <w:szCs w:val="44"/>
          <w:color w:val="D3D30C"/>
          <w:spacing w:val="-76"/>
          <w:w w:val="100"/>
          <w:position w:val="-34"/>
        </w:rPr>
        <w:t> </w:t>
      </w:r>
      <w:r>
        <w:rPr>
          <w:rFonts w:ascii="Arial" w:hAnsi="Arial" w:cs="Arial" w:eastAsia="Arial"/>
          <w:sz w:val="44"/>
          <w:szCs w:val="44"/>
          <w:color w:val="D3D30C"/>
          <w:spacing w:val="0"/>
          <w:w w:val="100"/>
          <w:position w:val="-34"/>
        </w:rPr>
        <w:tab/>
      </w:r>
      <w:r>
        <w:rPr>
          <w:rFonts w:ascii="Arial" w:hAnsi="Arial" w:cs="Arial" w:eastAsia="Arial"/>
          <w:sz w:val="44"/>
          <w:szCs w:val="44"/>
          <w:color w:val="D3D30C"/>
          <w:spacing w:val="0"/>
          <w:w w:val="100"/>
          <w:position w:val="-34"/>
        </w:rPr>
      </w:r>
      <w:r>
        <w:rPr>
          <w:rFonts w:ascii="Arial" w:hAnsi="Arial" w:cs="Arial" w:eastAsia="Arial"/>
          <w:sz w:val="56"/>
          <w:szCs w:val="56"/>
          <w:color w:val="7C0000"/>
          <w:spacing w:val="0"/>
          <w:w w:val="52"/>
          <w:position w:val="0"/>
        </w:rPr>
        <w:t>..</w:t>
      </w:r>
      <w:r>
        <w:rPr>
          <w:rFonts w:ascii="Arial" w:hAnsi="Arial" w:cs="Arial" w:eastAsia="Arial"/>
          <w:sz w:val="56"/>
          <w:szCs w:val="56"/>
          <w:color w:val="7C0000"/>
          <w:spacing w:val="30"/>
          <w:w w:val="52"/>
          <w:position w:val="0"/>
        </w:rPr>
        <w:t> </w:t>
      </w:r>
      <w:r>
        <w:rPr>
          <w:rFonts w:ascii="Courier New" w:hAnsi="Courier New" w:cs="Courier New" w:eastAsia="Courier New"/>
          <w:sz w:val="74"/>
          <w:szCs w:val="74"/>
          <w:color w:val="72893F"/>
          <w:spacing w:val="0"/>
          <w:w w:val="63"/>
          <w:position w:val="-30"/>
        </w:rPr>
        <w:t>&gt;</w:t>
      </w:r>
      <w:r>
        <w:rPr>
          <w:rFonts w:ascii="Courier New" w:hAnsi="Courier New" w:cs="Courier New" w:eastAsia="Courier New"/>
          <w:sz w:val="74"/>
          <w:szCs w:val="74"/>
          <w:color w:val="000000"/>
          <w:spacing w:val="0"/>
          <w:w w:val="100"/>
          <w:position w:val="0"/>
        </w:rPr>
      </w:r>
    </w:p>
    <w:p>
      <w:pPr>
        <w:spacing w:before="0" w:after="0" w:line="95" w:lineRule="atLeast"/>
        <w:ind w:right="-20"/>
        <w:jc w:val="left"/>
        <w:tabs>
          <w:tab w:pos="3800" w:val="left"/>
          <w:tab w:pos="5920" w:val="left"/>
        </w:tabs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spacing w:val="0"/>
          <w:w w:val="71"/>
          <w:position w:val="5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71"/>
          <w:position w:val="5"/>
        </w:rPr>
        <w:t> </w:t>
      </w:r>
      <w:r>
        <w:rPr>
          <w:rFonts w:ascii="Arial" w:hAnsi="Arial" w:cs="Arial" w:eastAsia="Arial"/>
          <w:sz w:val="20"/>
          <w:szCs w:val="20"/>
          <w:color w:val="7C0000"/>
          <w:spacing w:val="0"/>
          <w:w w:val="153"/>
          <w:position w:val="5"/>
        </w:rPr>
        <w:t>a</w:t>
      </w:r>
      <w:r>
        <w:rPr>
          <w:rFonts w:ascii="Arial" w:hAnsi="Arial" w:cs="Arial" w:eastAsia="Arial"/>
          <w:sz w:val="20"/>
          <w:szCs w:val="20"/>
          <w:color w:val="7C0000"/>
          <w:spacing w:val="2"/>
          <w:w w:val="153"/>
          <w:position w:val="5"/>
        </w:rPr>
        <w:t> </w:t>
      </w:r>
      <w:r>
        <w:rPr>
          <w:rFonts w:ascii="Arial" w:hAnsi="Arial" w:cs="Arial" w:eastAsia="Arial"/>
          <w:sz w:val="34"/>
          <w:szCs w:val="34"/>
          <w:color w:val="7C0000"/>
          <w:spacing w:val="0"/>
          <w:w w:val="153"/>
          <w:position w:val="-18"/>
        </w:rPr>
        <w:t>•</w:t>
      </w:r>
      <w:r>
        <w:rPr>
          <w:rFonts w:ascii="Arial" w:hAnsi="Arial" w:cs="Arial" w:eastAsia="Arial"/>
          <w:sz w:val="34"/>
          <w:szCs w:val="34"/>
          <w:color w:val="7C0000"/>
          <w:spacing w:val="-51"/>
          <w:w w:val="153"/>
          <w:position w:val="-18"/>
        </w:rPr>
        <w:t> </w:t>
      </w:r>
      <w:r>
        <w:rPr>
          <w:rFonts w:ascii="Arial" w:hAnsi="Arial" w:cs="Arial" w:eastAsia="Arial"/>
          <w:sz w:val="14"/>
          <w:szCs w:val="14"/>
          <w:color w:val="932A93"/>
          <w:spacing w:val="0"/>
          <w:w w:val="280"/>
          <w:position w:val="8"/>
        </w:rPr>
        <w:t>y</w:t>
      </w:r>
      <w:r>
        <w:rPr>
          <w:rFonts w:ascii="Arial" w:hAnsi="Arial" w:cs="Arial" w:eastAsia="Arial"/>
          <w:sz w:val="14"/>
          <w:szCs w:val="14"/>
          <w:color w:val="932A93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4"/>
          <w:szCs w:val="14"/>
          <w:color w:val="932A93"/>
          <w:spacing w:val="0"/>
          <w:w w:val="100"/>
          <w:position w:val="8"/>
        </w:rPr>
      </w:r>
      <w:r>
        <w:rPr>
          <w:rFonts w:ascii="Arial" w:hAnsi="Arial" w:cs="Arial" w:eastAsia="Arial"/>
          <w:sz w:val="17"/>
          <w:szCs w:val="17"/>
          <w:color w:val="FB00FB"/>
          <w:spacing w:val="0"/>
          <w:w w:val="280"/>
          <w:position w:val="0"/>
        </w:rPr>
        <w:t>•</w:t>
      </w:r>
      <w:r>
        <w:rPr>
          <w:rFonts w:ascii="Arial" w:hAnsi="Arial" w:cs="Arial" w:eastAsia="Arial"/>
          <w:sz w:val="17"/>
          <w:szCs w:val="17"/>
          <w:color w:val="FB00FB"/>
          <w:spacing w:val="-93"/>
          <w:w w:val="28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0"/>
        </w:rPr>
        <w:t>540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12"/>
          <w:w w:val="108"/>
          <w:position w:val="0"/>
        </w:rPr>
        <w:t>C</w:t>
      </w:r>
      <w:r>
        <w:rPr>
          <w:rFonts w:ascii="Arial" w:hAnsi="Arial" w:cs="Arial" w:eastAsia="Arial"/>
          <w:sz w:val="17"/>
          <w:szCs w:val="17"/>
          <w:color w:val="1F0F1F"/>
          <w:spacing w:val="-8"/>
          <w:w w:val="108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66003A"/>
          <w:spacing w:val="0"/>
          <w:w w:val="108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66003A"/>
          <w:spacing w:val="-18"/>
          <w:w w:val="108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4B5259"/>
          <w:spacing w:val="-8"/>
          <w:w w:val="108"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8"/>
          <w:position w:val="0"/>
        </w:rPr>
        <w:t>oo</w:t>
      </w:r>
      <w:r>
        <w:rPr>
          <w:rFonts w:ascii="Arial" w:hAnsi="Arial" w:cs="Arial" w:eastAsia="Arial"/>
          <w:sz w:val="17"/>
          <w:szCs w:val="17"/>
          <w:color w:val="342A42"/>
          <w:spacing w:val="-33"/>
          <w:w w:val="10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0"/>
        </w:rPr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8"/>
          <w:position w:val="-5"/>
        </w:rPr>
        <w:t>1-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49" w:lineRule="atLeast"/>
        <w:ind w:left="160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99.339111pt;margin-top:6.961587pt;width:8.867775pt;height:9.5pt;mso-position-horizontal-relative:page;mso-position-vertical-relative:paragraph;z-index:-4316" type="#_x0000_t202" filled="f" stroked="f">
            <v:textbox inset="0,0,0,0">
              <w:txbxContent>
                <w:p>
                  <w:pPr>
                    <w:spacing w:before="0" w:after="0" w:line="190" w:lineRule="exact"/>
                    <w:ind w:right="-68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Pr/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5"/>
                    </w:rPr>
                    <w:t>1-</w:t>
                  </w:r>
                  <w:r>
                    <w:rPr>
                      <w:rFonts w:ascii="Arial" w:hAnsi="Arial" w:cs="Arial" w:eastAsia="Arial"/>
                      <w:sz w:val="19"/>
                      <w:szCs w:val="19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6E216E"/>
          <w:spacing w:val="0"/>
          <w:w w:val="52"/>
        </w:rPr>
        <w:t>I:K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3" w:equalWidth="0">
            <w:col w:w="500" w:space="3976"/>
            <w:col w:w="2058" w:space="1298"/>
            <w:col w:w="6268"/>
          </w:cols>
        </w:sectPr>
      </w:pPr>
      <w:rPr/>
    </w:p>
    <w:p>
      <w:pPr>
        <w:spacing w:before="0" w:after="0" w:line="147" w:lineRule="exact"/>
        <w:ind w:left="5177" w:right="-146"/>
        <w:jc w:val="left"/>
        <w:tabs>
          <w:tab w:pos="7040" w:val="left"/>
          <w:tab w:pos="7820" w:val="left"/>
          <w:tab w:pos="8440" w:val="left"/>
        </w:tabs>
        <w:rPr>
          <w:rFonts w:ascii="Arial" w:hAnsi="Arial" w:cs="Arial" w:eastAsia="Arial"/>
          <w:sz w:val="49"/>
          <w:szCs w:val="49"/>
        </w:rPr>
      </w:pPr>
      <w:rPr/>
      <w:r>
        <w:rPr>
          <w:rFonts w:ascii="Arial" w:hAnsi="Arial" w:cs="Arial" w:eastAsia="Arial"/>
          <w:sz w:val="24"/>
          <w:szCs w:val="24"/>
          <w:spacing w:val="2"/>
          <w:w w:val="59"/>
          <w:position w:val="-12"/>
        </w:rPr>
        <w:t>l</w:t>
      </w:r>
      <w:r>
        <w:rPr>
          <w:rFonts w:ascii="Arial" w:hAnsi="Arial" w:cs="Arial" w:eastAsia="Arial"/>
          <w:sz w:val="24"/>
          <w:szCs w:val="24"/>
          <w:color w:val="FDFD0C"/>
          <w:spacing w:val="0"/>
          <w:w w:val="81"/>
          <w:position w:val="-12"/>
        </w:rPr>
        <w:t>-</w:t>
      </w:r>
      <w:r>
        <w:rPr>
          <w:rFonts w:ascii="Arial" w:hAnsi="Arial" w:cs="Arial" w:eastAsia="Arial"/>
          <w:sz w:val="24"/>
          <w:szCs w:val="24"/>
          <w:color w:val="FDFD0C"/>
          <w:spacing w:val="0"/>
          <w:w w:val="80"/>
          <w:position w:val="-12"/>
        </w:rPr>
        <w:t>\</w:t>
      </w:r>
      <w:r>
        <w:rPr>
          <w:rFonts w:ascii="Arial" w:hAnsi="Arial" w:cs="Arial" w:eastAsia="Arial"/>
          <w:sz w:val="24"/>
          <w:szCs w:val="24"/>
          <w:color w:val="FDFD0C"/>
          <w:spacing w:val="0"/>
          <w:w w:val="100"/>
          <w:position w:val="-12"/>
        </w:rPr>
        <w:tab/>
      </w:r>
      <w:r>
        <w:rPr>
          <w:rFonts w:ascii="Arial" w:hAnsi="Arial" w:cs="Arial" w:eastAsia="Arial"/>
          <w:sz w:val="24"/>
          <w:szCs w:val="24"/>
          <w:color w:val="FDFD0C"/>
          <w:spacing w:val="0"/>
          <w:w w:val="100"/>
          <w:position w:val="-12"/>
        </w:rPr>
      </w:r>
      <w:r>
        <w:rPr>
          <w:rFonts w:ascii="Times New Roman" w:hAnsi="Times New Roman" w:cs="Times New Roman" w:eastAsia="Times New Roman"/>
          <w:sz w:val="48"/>
          <w:szCs w:val="48"/>
          <w:color w:val="FDFD0C"/>
          <w:spacing w:val="0"/>
          <w:w w:val="58"/>
          <w:position w:val="-1"/>
        </w:rPr>
        <w:t>..</w:t>
      </w:r>
      <w:r>
        <w:rPr>
          <w:rFonts w:ascii="Times New Roman" w:hAnsi="Times New Roman" w:cs="Times New Roman" w:eastAsia="Times New Roman"/>
          <w:sz w:val="48"/>
          <w:szCs w:val="48"/>
          <w:color w:val="FDFD0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48"/>
          <w:szCs w:val="48"/>
          <w:color w:val="FDFD0C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6"/>
          <w:position w:val="-16"/>
        </w:rPr>
        <w:t>1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6"/>
          <w:position w:val="-16"/>
        </w:rPr>
        <w:t>    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12"/>
          <w:w w:val="16"/>
          <w:position w:val="-16"/>
        </w:rPr>
        <w:t> </w:t>
      </w:r>
      <w:r>
        <w:rPr>
          <w:rFonts w:ascii="Times New Roman" w:hAnsi="Times New Roman" w:cs="Times New Roman" w:eastAsia="Times New Roman"/>
          <w:sz w:val="29"/>
          <w:szCs w:val="29"/>
          <w:color w:val="FDFD0C"/>
          <w:spacing w:val="0"/>
          <w:w w:val="194"/>
          <w:position w:val="-16"/>
        </w:rPr>
        <w:t>•</w:t>
      </w:r>
      <w:r>
        <w:rPr>
          <w:rFonts w:ascii="Times New Roman" w:hAnsi="Times New Roman" w:cs="Times New Roman" w:eastAsia="Times New Roman"/>
          <w:sz w:val="29"/>
          <w:szCs w:val="29"/>
          <w:color w:val="FDFD0C"/>
          <w:spacing w:val="0"/>
          <w:w w:val="100"/>
          <w:position w:val="-16"/>
        </w:rPr>
        <w:tab/>
      </w:r>
      <w:r>
        <w:rPr>
          <w:rFonts w:ascii="Times New Roman" w:hAnsi="Times New Roman" w:cs="Times New Roman" w:eastAsia="Times New Roman"/>
          <w:sz w:val="29"/>
          <w:szCs w:val="29"/>
          <w:color w:val="FDFD0C"/>
          <w:spacing w:val="0"/>
          <w:w w:val="100"/>
          <w:position w:val="-16"/>
        </w:rPr>
      </w:r>
      <w:r>
        <w:rPr>
          <w:rFonts w:ascii="Times New Roman" w:hAnsi="Times New Roman" w:cs="Times New Roman" w:eastAsia="Times New Roman"/>
          <w:sz w:val="57"/>
          <w:szCs w:val="57"/>
          <w:color w:val="7C0000"/>
          <w:spacing w:val="0"/>
          <w:w w:val="117"/>
          <w:position w:val="-12"/>
        </w:rPr>
        <w:t>•</w:t>
      </w:r>
      <w:r>
        <w:rPr>
          <w:rFonts w:ascii="Times New Roman" w:hAnsi="Times New Roman" w:cs="Times New Roman" w:eastAsia="Times New Roman"/>
          <w:sz w:val="57"/>
          <w:szCs w:val="57"/>
          <w:color w:val="7C0000"/>
          <w:spacing w:val="-100"/>
          <w:w w:val="100"/>
          <w:position w:val="-12"/>
        </w:rPr>
        <w:t> </w:t>
      </w:r>
      <w:r>
        <w:rPr>
          <w:rFonts w:ascii="Arial" w:hAnsi="Arial" w:cs="Arial" w:eastAsia="Arial"/>
          <w:sz w:val="49"/>
          <w:szCs w:val="49"/>
          <w:color w:val="7C0000"/>
          <w:spacing w:val="0"/>
          <w:w w:val="103"/>
          <w:position w:val="-24"/>
        </w:rPr>
        <w:t>•</w:t>
      </w:r>
      <w:r>
        <w:rPr>
          <w:rFonts w:ascii="Arial" w:hAnsi="Arial" w:cs="Arial" w:eastAsia="Arial"/>
          <w:sz w:val="49"/>
          <w:szCs w:val="49"/>
          <w:color w:val="000000"/>
          <w:spacing w:val="0"/>
          <w:w w:val="100"/>
          <w:position w:val="0"/>
        </w:rPr>
      </w:r>
    </w:p>
    <w:p>
      <w:pPr>
        <w:spacing w:before="0" w:after="0" w:line="196" w:lineRule="atLeas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br w:type="column"/>
      </w:r>
      <w:r>
        <w:rPr>
          <w:rFonts w:ascii="Arial" w:hAnsi="Arial" w:cs="Arial" w:eastAsia="Arial"/>
          <w:sz w:val="12"/>
          <w:szCs w:val="12"/>
          <w:color w:val="932A93"/>
          <w:w w:val="130"/>
        </w:rPr>
        <w:t>)</w:t>
      </w:r>
      <w:r>
        <w:rPr>
          <w:rFonts w:ascii="Arial" w:hAnsi="Arial" w:cs="Arial" w:eastAsia="Arial"/>
          <w:sz w:val="12"/>
          <w:szCs w:val="12"/>
          <w:color w:val="932A93"/>
          <w:spacing w:val="8"/>
          <w:w w:val="130"/>
        </w:rPr>
        <w:t>1</w:t>
      </w:r>
      <w:r>
        <w:rPr>
          <w:rFonts w:ascii="Arial" w:hAnsi="Arial" w:cs="Arial" w:eastAsia="Arial"/>
          <w:sz w:val="12"/>
          <w:szCs w:val="12"/>
          <w:color w:val="030375"/>
          <w:spacing w:val="0"/>
          <w:w w:val="220"/>
        </w:rPr>
        <w:t>..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0" w:after="0" w:line="344" w:lineRule="exact"/>
        <w:ind w:left="150" w:right="-20"/>
        <w:jc w:val="left"/>
        <w:tabs>
          <w:tab w:pos="20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Courier New" w:hAnsi="Courier New" w:cs="Courier New" w:eastAsia="Courier New"/>
          <w:sz w:val="50"/>
          <w:szCs w:val="50"/>
          <w:color w:val="A1449E"/>
          <w:w w:val="59"/>
          <w:position w:val="-10"/>
        </w:rPr>
        <w:t>!</w:t>
      </w:r>
      <w:r>
        <w:rPr>
          <w:rFonts w:ascii="Courier New" w:hAnsi="Courier New" w:cs="Courier New" w:eastAsia="Courier New"/>
          <w:sz w:val="50"/>
          <w:szCs w:val="50"/>
          <w:color w:val="A1449E"/>
          <w:spacing w:val="-90"/>
          <w:w w:val="59"/>
          <w:position w:val="-10"/>
        </w:rPr>
        <w:t>}</w:t>
      </w:r>
      <w:r>
        <w:rPr>
          <w:rFonts w:ascii="Courier New" w:hAnsi="Courier New" w:cs="Courier New" w:eastAsia="Courier New"/>
          <w:sz w:val="50"/>
          <w:szCs w:val="50"/>
          <w:color w:val="72893F"/>
          <w:spacing w:val="0"/>
          <w:w w:val="171"/>
          <w:position w:val="-10"/>
        </w:rPr>
        <w:t>,</w:t>
      </w:r>
      <w:r>
        <w:rPr>
          <w:rFonts w:ascii="Courier New" w:hAnsi="Courier New" w:cs="Courier New" w:eastAsia="Courier New"/>
          <w:sz w:val="50"/>
          <w:szCs w:val="50"/>
          <w:color w:val="72893F"/>
          <w:spacing w:val="0"/>
          <w:w w:val="100"/>
          <w:position w:val="-10"/>
        </w:rPr>
        <w:tab/>
      </w:r>
      <w:r>
        <w:rPr>
          <w:rFonts w:ascii="Courier New" w:hAnsi="Courier New" w:cs="Courier New" w:eastAsia="Courier New"/>
          <w:sz w:val="50"/>
          <w:szCs w:val="50"/>
          <w:color w:val="72893F"/>
          <w:spacing w:val="0"/>
          <w:w w:val="100"/>
          <w:position w:val="-10"/>
        </w:rPr>
      </w:r>
      <w:r>
        <w:rPr>
          <w:rFonts w:ascii="Arial" w:hAnsi="Arial" w:cs="Arial" w:eastAsia="Arial"/>
          <w:sz w:val="17"/>
          <w:szCs w:val="17"/>
          <w:color w:val="00FBFB"/>
          <w:spacing w:val="0"/>
          <w:w w:val="114"/>
          <w:position w:val="6"/>
        </w:rPr>
        <w:t>e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  <w:position w:val="6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14"/>
          <w:position w:val="6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14"/>
          <w:position w:val="6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-10"/>
          <w:w w:val="114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6"/>
        </w:rPr>
        <w:t>465</w:t>
      </w:r>
      <w:r>
        <w:rPr>
          <w:rFonts w:ascii="Arial" w:hAnsi="Arial" w:cs="Arial" w:eastAsia="Arial"/>
          <w:sz w:val="17"/>
          <w:szCs w:val="17"/>
          <w:color w:val="342A42"/>
          <w:spacing w:val="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0"/>
          <w:position w:val="6"/>
        </w:rPr>
        <w:t>#4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10"/>
          <w:position w:val="6"/>
        </w:rPr>
        <w:t>7</w:t>
      </w:r>
      <w:r>
        <w:rPr>
          <w:rFonts w:ascii="Arial" w:hAnsi="Arial" w:cs="Arial" w:eastAsia="Arial"/>
          <w:sz w:val="17"/>
          <w:szCs w:val="17"/>
          <w:color w:val="706480"/>
          <w:spacing w:val="-14"/>
          <w:w w:val="131"/>
          <w:position w:val="6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25"/>
          <w:position w:val="6"/>
        </w:rPr>
        <w:t>#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9"/>
          <w:position w:val="6"/>
        </w:rPr>
        <w:t>2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5"/>
          <w:position w:val="6"/>
        </w:rPr>
        <w:t>4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05"/>
          <w:position w:val="6"/>
        </w:rPr>
        <w:t>4</w:t>
      </w:r>
      <w:r>
        <w:rPr>
          <w:rFonts w:ascii="Arial" w:hAnsi="Arial" w:cs="Arial" w:eastAsia="Arial"/>
          <w:sz w:val="17"/>
          <w:szCs w:val="17"/>
          <w:color w:val="706480"/>
          <w:spacing w:val="-14"/>
          <w:w w:val="131"/>
          <w:position w:val="6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  <w:position w:val="6"/>
        </w:rPr>
        <w:t>#46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8898" w:space="662"/>
            <w:col w:w="4540"/>
          </w:cols>
        </w:sectPr>
      </w:pPr>
      <w:rPr/>
    </w:p>
    <w:p>
      <w:pPr>
        <w:spacing w:before="29" w:after="0" w:line="16" w:lineRule="atLeast"/>
        <w:ind w:right="-20"/>
        <w:jc w:val="right"/>
        <w:tabs>
          <w:tab w:pos="560" w:val="left"/>
          <w:tab w:pos="102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D3D30C"/>
          <w:w w:val="98"/>
          <w:position w:val="-6"/>
        </w:rPr>
        <w:t>.</w:t>
      </w:r>
      <w:r>
        <w:rPr>
          <w:rFonts w:ascii="Times New Roman" w:hAnsi="Times New Roman" w:cs="Times New Roman" w:eastAsia="Times New Roman"/>
          <w:sz w:val="25"/>
          <w:szCs w:val="25"/>
          <w:color w:val="D3D30C"/>
          <w:w w:val="97"/>
          <w:position w:val="-6"/>
        </w:rPr>
        <w:t>\</w:t>
      </w:r>
      <w:r>
        <w:rPr>
          <w:rFonts w:ascii="Times New Roman" w:hAnsi="Times New Roman" w:cs="Times New Roman" w:eastAsia="Times New Roman"/>
          <w:sz w:val="25"/>
          <w:szCs w:val="25"/>
          <w:color w:val="D3D30C"/>
          <w:w w:val="100"/>
          <w:position w:val="-6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D3D30C"/>
          <w:w w:val="100"/>
          <w:position w:val="-6"/>
        </w:rPr>
      </w:r>
      <w:r>
        <w:rPr>
          <w:rFonts w:ascii="Arial" w:hAnsi="Arial" w:cs="Arial" w:eastAsia="Arial"/>
          <w:sz w:val="17"/>
          <w:szCs w:val="17"/>
          <w:color w:val="24260E"/>
          <w:spacing w:val="-12"/>
          <w:w w:val="167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FDFD0C"/>
          <w:spacing w:val="0"/>
          <w:w w:val="129"/>
          <w:position w:val="0"/>
        </w:rPr>
        <w:t>"'</w:t>
      </w:r>
      <w:r>
        <w:rPr>
          <w:rFonts w:ascii="Arial" w:hAnsi="Arial" w:cs="Arial" w:eastAsia="Arial"/>
          <w:sz w:val="17"/>
          <w:szCs w:val="17"/>
          <w:color w:val="FDFD0C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FDFD0C"/>
          <w:spacing w:val="0"/>
          <w:w w:val="100"/>
          <w:position w:val="0"/>
        </w:rPr>
      </w:r>
      <w:r>
        <w:rPr>
          <w:rFonts w:ascii="Arial" w:hAnsi="Arial" w:cs="Arial" w:eastAsia="Arial"/>
          <w:sz w:val="24"/>
          <w:szCs w:val="24"/>
          <w:color w:val="FDFD0C"/>
          <w:spacing w:val="7"/>
          <w:w w:val="82"/>
          <w:position w:val="4"/>
        </w:rPr>
        <w:t>.</w:t>
      </w:r>
      <w:r>
        <w:rPr>
          <w:rFonts w:ascii="Arial" w:hAnsi="Arial" w:cs="Arial" w:eastAsia="Arial"/>
          <w:sz w:val="24"/>
          <w:szCs w:val="24"/>
          <w:color w:val="1F0F1F"/>
          <w:spacing w:val="7"/>
          <w:w w:val="103"/>
          <w:position w:val="4"/>
        </w:rPr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3"/>
          <w:emboss/>
          <w:position w:val="4"/>
        </w:rPr>
        <w:t>.</w:t>
      </w:r>
      <w:r>
        <w:rPr>
          <w:rFonts w:ascii="Arial" w:hAnsi="Arial" w:cs="Arial" w:eastAsia="Arial"/>
          <w:sz w:val="24"/>
          <w:szCs w:val="24"/>
          <w:color w:val="1F0F1F"/>
          <w:spacing w:val="0"/>
          <w:w w:val="103"/>
          <w:position w:val="4"/>
        </w:rPr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2" w:lineRule="exact"/>
        <w:ind w:right="-20"/>
        <w:jc w:val="left"/>
        <w:tabs>
          <w:tab w:pos="500" w:val="left"/>
        </w:tabs>
        <w:rPr>
          <w:rFonts w:ascii="Arial" w:hAnsi="Arial" w:cs="Arial" w:eastAsia="Arial"/>
          <w:sz w:val="29"/>
          <w:szCs w:val="29"/>
        </w:rPr>
      </w:pPr>
      <w:rPr/>
      <w:r>
        <w:rPr/>
        <w:br w:type="column"/>
      </w:r>
      <w:r>
        <w:rPr>
          <w:rFonts w:ascii="Arial" w:hAnsi="Arial" w:cs="Arial" w:eastAsia="Arial"/>
          <w:sz w:val="61"/>
          <w:szCs w:val="61"/>
          <w:color w:val="FDFD0C"/>
          <w:spacing w:val="0"/>
          <w:w w:val="83"/>
          <w:position w:val="-60"/>
        </w:rPr>
        <w:t>•</w:t>
      </w:r>
      <w:r>
        <w:rPr>
          <w:rFonts w:ascii="Arial" w:hAnsi="Arial" w:cs="Arial" w:eastAsia="Arial"/>
          <w:sz w:val="61"/>
          <w:szCs w:val="61"/>
          <w:color w:val="FDFD0C"/>
          <w:spacing w:val="0"/>
          <w:w w:val="100"/>
          <w:position w:val="-60"/>
        </w:rPr>
        <w:tab/>
      </w:r>
      <w:r>
        <w:rPr>
          <w:rFonts w:ascii="Arial" w:hAnsi="Arial" w:cs="Arial" w:eastAsia="Arial"/>
          <w:sz w:val="61"/>
          <w:szCs w:val="61"/>
          <w:color w:val="FDFD0C"/>
          <w:spacing w:val="0"/>
          <w:w w:val="100"/>
          <w:position w:val="-60"/>
        </w:rPr>
      </w:r>
      <w:r>
        <w:rPr>
          <w:rFonts w:ascii="Arial" w:hAnsi="Arial" w:cs="Arial" w:eastAsia="Arial"/>
          <w:sz w:val="44"/>
          <w:szCs w:val="44"/>
          <w:color w:val="7C0000"/>
          <w:spacing w:val="0"/>
          <w:w w:val="100"/>
          <w:position w:val="-35"/>
        </w:rPr>
        <w:t>•</w:t>
      </w:r>
      <w:r>
        <w:rPr>
          <w:rFonts w:ascii="Arial" w:hAnsi="Arial" w:cs="Arial" w:eastAsia="Arial"/>
          <w:sz w:val="44"/>
          <w:szCs w:val="44"/>
          <w:color w:val="7C0000"/>
          <w:spacing w:val="-39"/>
          <w:w w:val="100"/>
          <w:position w:val="-35"/>
        </w:rPr>
        <w:t> </w:t>
      </w:r>
      <w:r>
        <w:rPr>
          <w:rFonts w:ascii="Arial" w:hAnsi="Arial" w:cs="Arial" w:eastAsia="Arial"/>
          <w:sz w:val="29"/>
          <w:szCs w:val="29"/>
          <w:color w:val="7C0000"/>
          <w:spacing w:val="0"/>
          <w:w w:val="192"/>
          <w:position w:val="-27"/>
        </w:rPr>
        <w:t>•</w:t>
      </w:r>
      <w:r>
        <w:rPr>
          <w:rFonts w:ascii="Arial" w:hAnsi="Arial" w:cs="Arial" w:eastAsia="Arial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7626" w:space="857"/>
            <w:col w:w="5617"/>
          </w:cols>
        </w:sectPr>
      </w:pPr>
      <w:rPr/>
    </w:p>
    <w:p>
      <w:pPr>
        <w:spacing w:before="0" w:after="0" w:line="181" w:lineRule="atLeast"/>
        <w:ind w:left="70" w:right="573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2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52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83" w:right="573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2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30352"/>
          <w:spacing w:val="0"/>
          <w:w w:val="114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" w:right="572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0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-9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0"/>
          <w:w w:val="125"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" w:right="5734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342A42"/>
          <w:spacing w:val="-19"/>
          <w:w w:val="94"/>
        </w:rPr>
        <w:t>U</w:t>
      </w:r>
      <w:r>
        <w:rPr>
          <w:rFonts w:ascii="Arial" w:hAnsi="Arial" w:cs="Arial" w:eastAsia="Arial"/>
          <w:sz w:val="19"/>
          <w:szCs w:val="19"/>
          <w:color w:val="4B5259"/>
          <w:spacing w:val="-1"/>
          <w:w w:val="197"/>
        </w:rPr>
        <w:t>.</w:t>
      </w:r>
      <w:r>
        <w:rPr>
          <w:rFonts w:ascii="Arial" w:hAnsi="Arial" w:cs="Arial" w:eastAsia="Arial"/>
          <w:sz w:val="19"/>
          <w:szCs w:val="19"/>
          <w:color w:val="1C233B"/>
          <w:spacing w:val="0"/>
          <w:w w:val="96"/>
        </w:rPr>
        <w:t>Uo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" w:right="5737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0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4383D"/>
          <w:spacing w:val="0"/>
          <w:w w:val="106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70" w:right="5735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4B5259"/>
          <w:spacing w:val="-10"/>
          <w:w w:val="16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342A42"/>
          <w:spacing w:val="-1"/>
          <w:w w:val="111"/>
        </w:rPr>
        <w:t>0</w:t>
      </w:r>
      <w:r>
        <w:rPr>
          <w:rFonts w:ascii="Times New Roman" w:hAnsi="Times New Roman" w:cs="Times New Roman" w:eastAsia="Times New Roman"/>
          <w:sz w:val="21"/>
          <w:szCs w:val="21"/>
          <w:color w:val="1C233B"/>
          <w:spacing w:val="0"/>
          <w:w w:val="109"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8" w:right="-88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w w:val="94"/>
          <w:b/>
          <w:bCs/>
        </w:rPr>
        <w:t>AERONET</w:t>
      </w:r>
      <w:r>
        <w:rPr>
          <w:rFonts w:ascii="Arial" w:hAnsi="Arial" w:cs="Arial" w:eastAsia="Arial"/>
          <w:sz w:val="32"/>
          <w:szCs w:val="32"/>
          <w:w w:val="95"/>
          <w:b/>
          <w:bCs/>
        </w:rPr>
        <w:t>:</w:t>
      </w:r>
      <w:r>
        <w:rPr>
          <w:rFonts w:ascii="Arial" w:hAnsi="Arial" w:cs="Arial" w:eastAsia="Arial"/>
          <w:sz w:val="32"/>
          <w:szCs w:val="32"/>
          <w:spacing w:val="-39"/>
          <w:w w:val="100"/>
          <w:b/>
          <w:bCs/>
        </w:rPr>
        <w:t> </w:t>
      </w:r>
      <w:hyperlink r:id="rId226">
        <w:r>
          <w:rPr>
            <w:rFonts w:ascii="Arial" w:hAnsi="Arial" w:cs="Arial" w:eastAsia="Arial"/>
            <w:sz w:val="32"/>
            <w:szCs w:val="32"/>
            <w:spacing w:val="0"/>
            <w:w w:val="100"/>
            <w:b/>
            <w:bCs/>
          </w:rPr>
          <w:t>http:</w:t>
        </w:r>
        <w:r>
          <w:rPr>
            <w:rFonts w:ascii="Arial" w:hAnsi="Arial" w:cs="Arial" w:eastAsia="Arial"/>
            <w:sz w:val="32"/>
            <w:szCs w:val="32"/>
            <w:spacing w:val="-10"/>
            <w:w w:val="100"/>
            <w:b/>
            <w:bCs/>
          </w:rPr>
          <w:t>/</w:t>
        </w:r>
        <w:r>
          <w:rPr>
            <w:rFonts w:ascii="Arial" w:hAnsi="Arial" w:cs="Arial" w:eastAsia="Arial"/>
            <w:sz w:val="32"/>
            <w:szCs w:val="32"/>
            <w:spacing w:val="0"/>
            <w:w w:val="100"/>
            <w:b/>
            <w:bCs/>
          </w:rPr>
          <w:t>/aeronet.gsfc.nasa.gov/</w:t>
        </w:r>
        <w:r>
          <w:rPr>
            <w:rFonts w:ascii="Arial" w:hAnsi="Arial" w:cs="Arial" w:eastAsia="Arial"/>
            <w:sz w:val="32"/>
            <w:szCs w:val="32"/>
            <w:spacing w:val="0"/>
            <w:w w:val="100"/>
          </w:rPr>
        </w:r>
      </w:hyperlink>
    </w:p>
    <w:p>
      <w:pPr>
        <w:spacing w:before="0" w:after="0" w:line="192" w:lineRule="atLeast"/>
        <w:ind w:left="-47" w:right="128"/>
        <w:jc w:val="right"/>
        <w:tabs>
          <w:tab w:pos="452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br w:type="column"/>
      </w:r>
      <w:r>
        <w:rPr>
          <w:rFonts w:ascii="Arial" w:hAnsi="Arial" w:cs="Arial" w:eastAsia="Arial"/>
          <w:sz w:val="9"/>
          <w:szCs w:val="9"/>
          <w:color w:val="FDFD2F"/>
          <w:spacing w:val="0"/>
          <w:w w:val="144"/>
          <w:position w:val="8"/>
        </w:rPr>
        <w:t>A</w:t>
      </w:r>
      <w:r>
        <w:rPr>
          <w:rFonts w:ascii="Arial" w:hAnsi="Arial" w:cs="Arial" w:eastAsia="Arial"/>
          <w:sz w:val="9"/>
          <w:szCs w:val="9"/>
          <w:color w:val="FDFD2F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9"/>
          <w:szCs w:val="9"/>
          <w:color w:val="FDFD2F"/>
          <w:spacing w:val="0"/>
          <w:w w:val="100"/>
          <w:position w:val="8"/>
        </w:rPr>
      </w:r>
      <w:r>
        <w:rPr>
          <w:rFonts w:ascii="Arial" w:hAnsi="Arial" w:cs="Arial" w:eastAsia="Arial"/>
          <w:sz w:val="17"/>
          <w:szCs w:val="17"/>
          <w:color w:val="932A93"/>
          <w:spacing w:val="0"/>
          <w:w w:val="100"/>
          <w:position w:val="1"/>
        </w:rPr>
        <w:t>:I</w:t>
      </w:r>
      <w:r>
        <w:rPr>
          <w:rFonts w:ascii="Arial" w:hAnsi="Arial" w:cs="Arial" w:eastAsia="Arial"/>
          <w:sz w:val="17"/>
          <w:szCs w:val="17"/>
          <w:color w:val="932A93"/>
          <w:spacing w:val="-6"/>
          <w:w w:val="100"/>
          <w:position w:val="1"/>
        </w:rPr>
        <w:t>: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1"/>
        </w:rPr>
        <w:t>540</w:t>
      </w:r>
      <w:r>
        <w:rPr>
          <w:rFonts w:ascii="Arial" w:hAnsi="Arial" w:cs="Arial" w:eastAsia="Arial"/>
          <w:sz w:val="17"/>
          <w:szCs w:val="17"/>
          <w:color w:val="342A42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  <w:position w:val="1"/>
        </w:rPr>
        <w:t>#4</w:t>
      </w:r>
      <w:r>
        <w:rPr>
          <w:rFonts w:ascii="Arial" w:hAnsi="Arial" w:cs="Arial" w:eastAsia="Arial"/>
          <w:sz w:val="17"/>
          <w:szCs w:val="17"/>
          <w:color w:val="342A42"/>
          <w:spacing w:val="-10"/>
          <w:w w:val="114"/>
          <w:position w:val="1"/>
        </w:rPr>
        <w:t>7</w:t>
      </w:r>
      <w:r>
        <w:rPr>
          <w:rFonts w:ascii="Arial" w:hAnsi="Arial" w:cs="Arial" w:eastAsia="Arial"/>
          <w:sz w:val="17"/>
          <w:szCs w:val="17"/>
          <w:color w:val="706480"/>
          <w:spacing w:val="-16"/>
          <w:w w:val="114"/>
          <w:position w:val="1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-10"/>
          <w:w w:val="114"/>
          <w:position w:val="1"/>
        </w:rPr>
        <w:t>#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14"/>
          <w:position w:val="1"/>
        </w:rPr>
        <w:t>2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  <w:position w:val="1"/>
        </w:rPr>
        <w:t>4</w:t>
      </w:r>
      <w:r>
        <w:rPr>
          <w:rFonts w:ascii="Arial" w:hAnsi="Arial" w:cs="Arial" w:eastAsia="Arial"/>
          <w:sz w:val="17"/>
          <w:szCs w:val="17"/>
          <w:color w:val="342A42"/>
          <w:spacing w:val="-10"/>
          <w:w w:val="114"/>
          <w:position w:val="1"/>
        </w:rPr>
        <w:t>4</w:t>
      </w:r>
      <w:r>
        <w:rPr>
          <w:rFonts w:ascii="Arial" w:hAnsi="Arial" w:cs="Arial" w:eastAsia="Arial"/>
          <w:sz w:val="17"/>
          <w:szCs w:val="17"/>
          <w:color w:val="706480"/>
          <w:spacing w:val="-16"/>
          <w:w w:val="114"/>
          <w:position w:val="1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  <w:position w:val="1"/>
        </w:rPr>
        <w:t>#46</w:t>
      </w:r>
      <w:r>
        <w:rPr>
          <w:rFonts w:ascii="Arial" w:hAnsi="Arial" w:cs="Arial" w:eastAsia="Arial"/>
          <w:sz w:val="17"/>
          <w:szCs w:val="17"/>
          <w:color w:val="342A42"/>
          <w:spacing w:val="40"/>
          <w:w w:val="114"/>
          <w:position w:val="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39"/>
          <w:position w:val="0"/>
        </w:rPr>
        <w:t>1-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59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C0000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6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1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16"/>
        </w:rPr>
        <w:t>T</w:t>
      </w:r>
      <w:r>
        <w:rPr>
          <w:rFonts w:ascii="Arial" w:hAnsi="Arial" w:cs="Arial" w:eastAsia="Arial"/>
          <w:sz w:val="17"/>
          <w:szCs w:val="17"/>
          <w:color w:val="1F0F1F"/>
          <w:spacing w:val="-2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-20"/>
          <w:w w:val="116"/>
        </w:rPr>
        <w:t>6</w:t>
      </w:r>
      <w:r>
        <w:rPr>
          <w:rFonts w:ascii="Arial" w:hAnsi="Arial" w:cs="Arial" w:eastAsia="Arial"/>
          <w:sz w:val="17"/>
          <w:szCs w:val="17"/>
          <w:color w:val="723611"/>
          <w:spacing w:val="-23"/>
          <w:w w:val="116"/>
        </w:rPr>
        <w:t>1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6"/>
        </w:rPr>
        <w:t>9</w:t>
      </w:r>
      <w:r>
        <w:rPr>
          <w:rFonts w:ascii="Arial" w:hAnsi="Arial" w:cs="Arial" w:eastAsia="Arial"/>
          <w:sz w:val="17"/>
          <w:szCs w:val="17"/>
          <w:color w:val="342A42"/>
          <w:spacing w:val="1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0"/>
        </w:rPr>
        <w:t>#4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10"/>
        </w:rPr>
        <w:t>7</w:t>
      </w:r>
      <w:r>
        <w:rPr>
          <w:rFonts w:ascii="Arial" w:hAnsi="Arial" w:cs="Arial" w:eastAsia="Arial"/>
          <w:sz w:val="17"/>
          <w:szCs w:val="17"/>
          <w:color w:val="706480"/>
          <w:spacing w:val="-14"/>
          <w:w w:val="131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25"/>
        </w:rPr>
        <w:t>#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9"/>
        </w:rPr>
        <w:t>2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5"/>
        </w:rPr>
        <w:t>4</w:t>
      </w:r>
      <w:r>
        <w:rPr>
          <w:rFonts w:ascii="Arial" w:hAnsi="Arial" w:cs="Arial" w:eastAsia="Arial"/>
          <w:sz w:val="17"/>
          <w:szCs w:val="17"/>
          <w:color w:val="342A42"/>
          <w:spacing w:val="-9"/>
          <w:w w:val="105"/>
        </w:rPr>
        <w:t>4</w:t>
      </w:r>
      <w:r>
        <w:rPr>
          <w:rFonts w:ascii="Arial" w:hAnsi="Arial" w:cs="Arial" w:eastAsia="Arial"/>
          <w:sz w:val="17"/>
          <w:szCs w:val="17"/>
          <w:color w:val="706480"/>
          <w:spacing w:val="-14"/>
          <w:w w:val="131"/>
        </w:rPr>
        <w:t>/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4"/>
        </w:rPr>
        <w:t>#46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655" w:right="-20"/>
        <w:jc w:val="left"/>
        <w:tabs>
          <w:tab w:pos="5020" w:val="left"/>
          <w:tab w:pos="5280" w:val="left"/>
          <w:tab w:pos="5540" w:val="left"/>
          <w:tab w:pos="5820" w:val="left"/>
          <w:tab w:pos="6080" w:val="left"/>
          <w:tab w:pos="6340" w:val="left"/>
          <w:tab w:pos="660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5.373901pt;margin-top:4.650793pt;width:20.923319pt;height:32.5pt;mso-position-horizontal-relative:page;mso-position-vertical-relative:paragraph;z-index:-4318" type="#_x0000_t202" filled="f" stroked="f">
            <v:textbox inset="0,0,0,0">
              <w:txbxContent>
                <w:p>
                  <w:pPr>
                    <w:spacing w:before="0" w:after="0" w:line="650" w:lineRule="exact"/>
                    <w:ind w:right="-138"/>
                    <w:jc w:val="left"/>
                    <w:rPr>
                      <w:rFonts w:ascii="Times New Roman" w:hAnsi="Times New Roman" w:cs="Times New Roman" w:eastAsia="Times New Roman"/>
                      <w:sz w:val="29"/>
                      <w:szCs w:val="2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606E31"/>
                      <w:w w:val="35"/>
                      <w:b/>
                      <w:bCs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65"/>
                      <w:szCs w:val="65"/>
                      <w:color w:val="606E31"/>
                      <w:spacing w:val="7"/>
                      <w:w w:val="34"/>
                      <w:b/>
                      <w:bCs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606E31"/>
                      <w:spacing w:val="-11"/>
                      <w:w w:val="57"/>
                      <w:b/>
                      <w:bCs/>
                      <w:position w:val="27"/>
                    </w:rPr>
                    <w:t>l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606E31"/>
                      <w:spacing w:val="0"/>
                      <w:w w:val="58"/>
                      <w:b/>
                      <w:bCs/>
                      <w:position w:val="27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29"/>
                      <w:szCs w:val="2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FDFD0C"/>
          <w:spacing w:val="0"/>
          <w:w w:val="175"/>
          <w:b/>
          <w:bCs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FDFD0C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FDFD0C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269" w:lineRule="exact"/>
        <w:ind w:right="95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44383D"/>
          <w:spacing w:val="-3"/>
          <w:w w:val="117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17"/>
          <w:position w:val="-2"/>
        </w:rPr>
        <w:t>ét</w:t>
      </w:r>
      <w:r>
        <w:rPr>
          <w:rFonts w:ascii="Arial" w:hAnsi="Arial" w:cs="Arial" w:eastAsia="Arial"/>
          <w:sz w:val="17"/>
          <w:szCs w:val="17"/>
          <w:color w:val="1F0F1F"/>
          <w:spacing w:val="7"/>
          <w:w w:val="117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4B5259"/>
          <w:spacing w:val="0"/>
          <w:w w:val="117"/>
          <w:position w:val="-2"/>
        </w:rPr>
        <w:t>rmi</w:t>
      </w:r>
      <w:r>
        <w:rPr>
          <w:rFonts w:ascii="Arial" w:hAnsi="Arial" w:cs="Arial" w:eastAsia="Arial"/>
          <w:sz w:val="17"/>
          <w:szCs w:val="17"/>
          <w:color w:val="4B5259"/>
          <w:spacing w:val="-12"/>
          <w:w w:val="117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17"/>
          <w:position w:val="-2"/>
        </w:rPr>
        <w:t>é</w:t>
      </w:r>
      <w:r>
        <w:rPr>
          <w:rFonts w:ascii="Arial" w:hAnsi="Arial" w:cs="Arial" w:eastAsia="Arial"/>
          <w:sz w:val="17"/>
          <w:szCs w:val="17"/>
          <w:color w:val="1F0F1F"/>
          <w:spacing w:val="8"/>
          <w:w w:val="117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4"/>
          <w:w w:val="100"/>
          <w:position w:val="-2"/>
        </w:rPr>
        <w:t>v</w:t>
      </w:r>
      <w:r>
        <w:rPr>
          <w:rFonts w:ascii="Arial" w:hAnsi="Arial" w:cs="Arial" w:eastAsia="Arial"/>
          <w:sz w:val="17"/>
          <w:szCs w:val="17"/>
          <w:color w:val="1F0F1F"/>
          <w:spacing w:val="-2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2"/>
        </w:rPr>
        <w:t>c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00"/>
          <w:position w:val="-2"/>
        </w:rPr>
        <w:t>   </w:t>
      </w:r>
      <w:r>
        <w:rPr>
          <w:rFonts w:ascii="Arial" w:hAnsi="Arial" w:cs="Arial" w:eastAsia="Arial"/>
          <w:sz w:val="17"/>
          <w:szCs w:val="17"/>
          <w:color w:val="342A42"/>
          <w:spacing w:val="42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351"/>
          <w:position w:val="2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5" w:after="0" w:line="240" w:lineRule="auto"/>
        <w:ind w:right="95"/>
        <w:jc w:val="right"/>
        <w:tabs>
          <w:tab w:pos="15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342A42"/>
          <w:spacing w:val="6"/>
          <w:w w:val="108"/>
        </w:rPr>
        <w:t>a</w:t>
      </w:r>
      <w:r>
        <w:rPr>
          <w:rFonts w:ascii="Arial" w:hAnsi="Arial" w:cs="Arial" w:eastAsia="Arial"/>
          <w:sz w:val="17"/>
          <w:szCs w:val="17"/>
          <w:color w:val="4B5259"/>
          <w:spacing w:val="-4"/>
          <w:w w:val="115"/>
        </w:rPr>
        <w:t>b</w:t>
      </w:r>
      <w:r>
        <w:rPr>
          <w:rFonts w:ascii="Arial" w:hAnsi="Arial" w:cs="Arial" w:eastAsia="Arial"/>
          <w:sz w:val="17"/>
          <w:szCs w:val="17"/>
          <w:color w:val="342A42"/>
          <w:spacing w:val="0"/>
          <w:w w:val="117"/>
        </w:rPr>
        <w:t>a</w:t>
      </w:r>
      <w:r>
        <w:rPr>
          <w:rFonts w:ascii="Arial" w:hAnsi="Arial" w:cs="Arial" w:eastAsia="Arial"/>
          <w:sz w:val="17"/>
          <w:szCs w:val="17"/>
          <w:color w:val="342A42"/>
          <w:spacing w:val="-3"/>
          <w:w w:val="117"/>
        </w:rPr>
        <w:t>q</w:t>
      </w:r>
      <w:r>
        <w:rPr>
          <w:rFonts w:ascii="Arial" w:hAnsi="Arial" w:cs="Arial" w:eastAsia="Arial"/>
          <w:sz w:val="17"/>
          <w:szCs w:val="17"/>
          <w:color w:val="4B5259"/>
          <w:spacing w:val="-11"/>
          <w:w w:val="123"/>
        </w:rPr>
        <w:t>u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5"/>
        </w:rPr>
        <w:t>es</w:t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1F0F1F"/>
          <w:spacing w:val="0"/>
          <w:w w:val="100"/>
        </w:rPr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351"/>
          <w:position w:val="-1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4400" w:h="10800" w:orient="landscape"/>
          <w:pgMar w:top="980" w:bottom="0" w:left="220" w:right="80"/>
          <w:cols w:num="2" w:equalWidth="0">
            <w:col w:w="6290" w:space="765"/>
            <w:col w:w="7045"/>
          </w:cols>
        </w:sectPr>
      </w:pPr>
      <w:rPr/>
    </w:p>
    <w:p>
      <w:pPr>
        <w:spacing w:before="0" w:after="0" w:line="989" w:lineRule="exact"/>
        <w:ind w:left="4795" w:right="-20"/>
        <w:jc w:val="left"/>
        <w:rPr>
          <w:rFonts w:ascii="Calibri" w:hAnsi="Calibri" w:cs="Calibri" w:eastAsia="Calibri"/>
          <w:sz w:val="88"/>
          <w:szCs w:val="88"/>
        </w:rPr>
      </w:pPr>
      <w:rPr/>
      <w:r>
        <w:rPr/>
        <w:pict>
          <v:group style="position:absolute;margin-left:464.160004pt;margin-top:59.400002pt;width:253.8pt;height:192.12pt;mso-position-horizontal-relative:page;mso-position-vertical-relative:page;z-index:-4315" coordorigin="9283,1188" coordsize="5076,3842">
            <v:shape style="position:absolute;left:11736;top:1188;width:2623;height:3629" type="#_x0000_t75">
              <v:imagedata r:id="rId228" o:title=""/>
            </v:shape>
            <v:shape style="position:absolute;left:9283;top:4138;width:3154;height:893" type="#_x0000_t75">
              <v:imagedata r:id="rId229" o:title=""/>
            </v:shape>
            <w10:wrap type="none"/>
          </v:group>
        </w:pict>
      </w:r>
      <w:r>
        <w:rPr>
          <w:rFonts w:ascii="Calibri" w:hAnsi="Calibri" w:cs="Calibri" w:eastAsia="Calibri"/>
          <w:sz w:val="88"/>
          <w:szCs w:val="88"/>
          <w:spacing w:val="-15"/>
          <w:w w:val="100"/>
          <w:position w:val="4"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es</w:t>
      </w:r>
      <w:r>
        <w:rPr>
          <w:rFonts w:ascii="Calibri" w:hAnsi="Calibri" w:cs="Calibri" w:eastAsia="Calibri"/>
          <w:sz w:val="88"/>
          <w:szCs w:val="88"/>
          <w:spacing w:val="2"/>
          <w:w w:val="100"/>
          <w:position w:val="4"/>
        </w:rPr>
        <w:t>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ou</w:t>
      </w:r>
      <w:r>
        <w:rPr>
          <w:rFonts w:ascii="Calibri" w:hAnsi="Calibri" w:cs="Calibri" w:eastAsia="Calibri"/>
          <w:sz w:val="88"/>
          <w:szCs w:val="88"/>
          <w:spacing w:val="-10"/>
          <w:w w:val="100"/>
          <w:position w:val="4"/>
        </w:rPr>
        <w:t>r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4"/>
        </w:rPr>
        <w:t>ces</w:t>
      </w:r>
      <w:r>
        <w:rPr>
          <w:rFonts w:ascii="Calibri" w:hAnsi="Calibri" w:cs="Calibri" w:eastAsia="Calibri"/>
          <w:sz w:val="88"/>
          <w:szCs w:val="88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4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el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pou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quoi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ouleu</w:t>
      </w:r>
      <w:r>
        <w:rPr>
          <w:rFonts w:ascii="Calibri" w:hAnsi="Calibri" w:cs="Calibri" w:eastAsia="Calibri"/>
          <w:sz w:val="36"/>
          <w:szCs w:val="36"/>
          <w:spacing w:val="-7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change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-el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?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9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er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Sc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fique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Co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ège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0" w:after="0" w:line="432" w:lineRule="exact"/>
        <w:ind w:left="349" w:right="-20"/>
        <w:jc w:val="left"/>
        <w:tabs>
          <w:tab w:pos="4660" w:val="left"/>
        </w:tabs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-8"/>
          <w:w w:val="100"/>
          <w:position w:val="1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or</w:t>
      </w:r>
      <w:r>
        <w:rPr>
          <w:rFonts w:ascii="Calibri" w:hAnsi="Calibri" w:cs="Calibri" w:eastAsia="Calibri"/>
          <w:sz w:val="36"/>
          <w:szCs w:val="36"/>
          <w:spacing w:val="-6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-7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s</w:t>
      </w:r>
      <w:r>
        <w:rPr>
          <w:rFonts w:ascii="Calibri" w:hAnsi="Calibri" w:cs="Calibri" w:eastAsia="Calibri"/>
          <w:sz w:val="36"/>
          <w:szCs w:val="36"/>
          <w:spacing w:val="1"/>
          <w:w w:val="100"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-1"/>
          <w:w w:val="100"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Ga</w:t>
      </w:r>
      <w:r>
        <w:rPr>
          <w:rFonts w:ascii="Calibri" w:hAnsi="Calibri" w:cs="Calibri" w:eastAsia="Calibri"/>
          <w:sz w:val="36"/>
          <w:szCs w:val="36"/>
          <w:spacing w:val="-5"/>
          <w:w w:val="100"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1"/>
        </w:rPr>
        <w:t>onne</w:t>
        <w:tab/>
      </w:r>
      <w:hyperlink r:id="rId230"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tp://jule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  <w:position w:val="1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  <w:position w:val="1"/>
          </w:rPr>
          <w:t>v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al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.p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or</w:t>
        </w:r>
        <w:r>
          <w:rPr>
            <w:rFonts w:ascii="Calibri" w:hAnsi="Calibri" w:cs="Calibri" w:eastAsia="Calibri"/>
            <w:sz w:val="36"/>
            <w:szCs w:val="36"/>
            <w:spacing w:val="-6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f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  <w:position w:val="1"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  <w:position w:val="1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fr/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position w:val="1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GEN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  <w:position w:val="1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1"/>
          </w:rPr>
          <w:t>AL/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position w:val="0"/>
          </w:rPr>
        </w:r>
      </w:hyperlink>
    </w:p>
    <w:p>
      <w:pPr>
        <w:spacing w:before="9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67.397472pt;height:42.75pt;mso-position-horizontal-relative:char;mso-position-vertical-relative:line" type="#_x0000_t75">
            <v:imagedata r:id="rId2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4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en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q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ue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ons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: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 </w:t>
      </w:r>
      <w:hyperlink r:id="rId232"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tp://w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-25"/>
            <w:w w:val="100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.c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m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a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-en-qu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ons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fr/</w:t>
        </w:r>
      </w:hyperlink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59" w:lineRule="auto"/>
        <w:ind w:left="349" w:right="175"/>
        <w:jc w:val="left"/>
        <w:rPr>
          <w:rFonts w:ascii="Calibri" w:hAnsi="Calibri" w:cs="Calibri" w:eastAsia="Calibri"/>
          <w:sz w:val="36"/>
          <w:szCs w:val="36"/>
        </w:rPr>
      </w:pPr>
      <w:rPr/>
      <w:r>
        <w:rPr/>
        <w:pict>
          <v:shape style="position:absolute;margin-left:288.359985pt;margin-top:68.718658pt;width:89.88pt;height:144.24pt;mso-position-horizontal-relative:page;mso-position-vertical-relative:paragraph;z-index:-4314" type="#_x0000_t75">
            <v:imagedata r:id="rId233" o:title=""/>
          </v:shape>
        </w:pict>
      </w:r>
      <w:r>
        <w:rPr/>
        <w:pict>
          <v:shape style="position:absolute;margin-left:390.480011pt;margin-top:68.718658pt;width:89.76pt;height:144.24pt;mso-position-horizontal-relative:page;mso-position-vertical-relative:paragraph;z-index:-4313" type="#_x0000_t75">
            <v:imagedata r:id="rId234" o:title=""/>
          </v:shape>
        </w:pict>
      </w:r>
      <w:r>
        <w:rPr/>
        <w:pict>
          <v:shape style="position:absolute;margin-left:491.040009pt;margin-top:68.718658pt;width:89.88pt;height:144.24pt;mso-position-horizontal-relative:page;mso-position-vertical-relative:paragraph;z-index:-4312" type="#_x0000_t75">
            <v:imagedata r:id="rId235" o:title=""/>
          </v:shape>
        </w:pict>
      </w:r>
      <w:r>
        <w:rPr>
          <w:rFonts w:ascii="Calibri" w:hAnsi="Calibri" w:cs="Calibri" w:eastAsia="Calibri"/>
          <w:sz w:val="36"/>
          <w:szCs w:val="36"/>
          <w:spacing w:val="-18"/>
          <w:w w:val="100"/>
          <w:b/>
          <w:bCs/>
        </w:rPr>
        <w:t>V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ts</w:t>
      </w:r>
      <w:r>
        <w:rPr>
          <w:rFonts w:ascii="Calibri" w:hAnsi="Calibri" w:cs="Calibri" w:eastAsia="Calibri"/>
          <w:sz w:val="36"/>
          <w:szCs w:val="36"/>
          <w:spacing w:val="-12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g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-1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: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-7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cle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s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u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cl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36"/>
          <w:szCs w:val="36"/>
          <w:spacing w:val="-3"/>
          <w:w w:val="100"/>
          <w:b/>
          <w:bCs/>
        </w:rPr>
        <w:t>a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</w:rPr>
        <w:t> </w:t>
      </w:r>
      <w:hyperlink r:id="rId236"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tp://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-24"/>
            <w:w w:val="100"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.pour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n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6"/>
            <w:w w:val="100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fr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wb_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p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g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ar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4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v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n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ts-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-nu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a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g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3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des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</w:rPr>
          <w:t>f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36"/>
          <w:szCs w:val="36"/>
          <w:spacing w:val="1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u-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c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m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-30862.php</w:t>
      </w:r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4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3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Le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P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-2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nce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Nu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es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</w:r>
    </w:p>
    <w:p>
      <w:pPr>
        <w:spacing w:before="79" w:after="0" w:line="240" w:lineRule="auto"/>
        <w:ind w:left="34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Chr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-4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t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ophe</w:t>
      </w:r>
      <w:r>
        <w:rPr>
          <w:rFonts w:ascii="Calibri" w:hAnsi="Calibri" w:cs="Calibri" w:eastAsia="Calibri"/>
          <w:sz w:val="36"/>
          <w:szCs w:val="36"/>
          <w:spacing w:val="3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G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l</w:t>
      </w:r>
      <w:r>
        <w:rPr>
          <w:rFonts w:ascii="Calibri" w:hAnsi="Calibri" w:cs="Calibri" w:eastAsia="Calibri"/>
          <w:sz w:val="36"/>
          <w:szCs w:val="36"/>
          <w:spacing w:val="-7"/>
          <w:w w:val="100"/>
        </w:rPr>
        <w:t>f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</w:t>
      </w:r>
      <w:r>
        <w:rPr>
          <w:rFonts w:ascii="Calibri" w:hAnsi="Calibri" w:cs="Calibri" w:eastAsia="Calibri"/>
          <w:sz w:val="36"/>
          <w:szCs w:val="36"/>
          <w:spacing w:val="-5"/>
          <w:w w:val="100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4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CN</w:t>
      </w:r>
      <w:r>
        <w:rPr>
          <w:rFonts w:ascii="Calibri" w:hAnsi="Calibri" w:cs="Calibri" w:eastAsia="Calibri"/>
          <w:sz w:val="36"/>
          <w:szCs w:val="36"/>
          <w:spacing w:val="-3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-6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:</w:t>
      </w:r>
      <w:r>
        <w:rPr>
          <w:rFonts w:ascii="Calibri" w:hAnsi="Calibri" w:cs="Calibri" w:eastAsia="Calibri"/>
          <w:sz w:val="36"/>
          <w:szCs w:val="36"/>
          <w:spacing w:val="2"/>
          <w:w w:val="100"/>
        </w:rPr>
        <w:t> </w:t>
      </w:r>
      <w:hyperlink r:id="rId237">
        <w:r>
          <w:rPr>
            <w:rFonts w:ascii="Calibri" w:hAnsi="Calibri" w:cs="Calibri" w:eastAsia="Calibri"/>
            <w:sz w:val="36"/>
            <w:szCs w:val="36"/>
            <w:spacing w:val="-2"/>
            <w:w w:val="100"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tp://videoth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que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n</w:t>
        </w:r>
        <w:r>
          <w:rPr>
            <w:rFonts w:ascii="Calibri" w:hAnsi="Calibri" w:cs="Calibri" w:eastAsia="Calibri"/>
            <w:sz w:val="36"/>
            <w:szCs w:val="36"/>
            <w:spacing w:val="1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-6"/>
            <w:w w:val="100"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fr/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nd</w:t>
        </w:r>
        <w:r>
          <w:rPr>
            <w:rFonts w:ascii="Calibri" w:hAnsi="Calibri" w:cs="Calibri" w:eastAsia="Calibri"/>
            <w:sz w:val="36"/>
            <w:szCs w:val="36"/>
            <w:spacing w:val="-4"/>
            <w:w w:val="100"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  <w:t>x.php</w:t>
        </w:r>
      </w:hyperlink>
    </w:p>
    <w:p>
      <w:pPr>
        <w:spacing w:before="79" w:after="0" w:line="283" w:lineRule="auto"/>
        <w:ind w:left="349" w:right="5883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</w:rPr>
        <w:t>V</w:t>
      </w:r>
      <w:r>
        <w:rPr>
          <w:rFonts w:ascii="Calibri" w:hAnsi="Calibri" w:cs="Calibri" w:eastAsia="Calibri"/>
          <w:sz w:val="36"/>
          <w:szCs w:val="36"/>
          <w:spacing w:val="-1"/>
          <w:w w:val="100"/>
        </w:rPr>
        <w:t>i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d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os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Na</w:t>
      </w:r>
      <w:r>
        <w:rPr>
          <w:rFonts w:ascii="Calibri" w:hAnsi="Calibri" w:cs="Calibri" w:eastAsia="Calibri"/>
          <w:sz w:val="36"/>
          <w:szCs w:val="36"/>
          <w:spacing w:val="1"/>
          <w:w w:val="100"/>
        </w:rPr>
        <w:t>s</w:t>
      </w:r>
      <w:r>
        <w:rPr>
          <w:rFonts w:ascii="Calibri" w:hAnsi="Calibri" w:cs="Calibri" w:eastAsia="Calibri"/>
          <w:sz w:val="36"/>
          <w:szCs w:val="36"/>
          <w:spacing w:val="0"/>
          <w:w w:val="100"/>
        </w:rPr>
        <w:t>a:</w:t>
      </w:r>
      <w:r>
        <w:rPr>
          <w:rFonts w:ascii="Calibri" w:hAnsi="Calibri" w:cs="Calibri" w:eastAsia="Calibri"/>
          <w:sz w:val="36"/>
          <w:szCs w:val="36"/>
          <w:spacing w:val="-8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FF"/>
          <w:spacing w:val="-8"/>
          <w:w w:val="100"/>
        </w:rPr>
      </w:r>
      <w:hyperlink r:id="rId238"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6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6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gs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v/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  <w:t> </w:t>
        </w:r>
      </w:hyperlink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Ou</w:t>
      </w:r>
      <w:r>
        <w:rPr>
          <w:rFonts w:ascii="Calibri" w:hAnsi="Calibri" w:cs="Calibri" w:eastAsia="Calibri"/>
          <w:sz w:val="36"/>
          <w:szCs w:val="36"/>
          <w:color w:val="000000"/>
          <w:spacing w:val="0"/>
          <w:w w:val="100"/>
        </w:rPr>
        <w:t> </w:t>
      </w:r>
      <w:r>
        <w:rPr>
          <w:rFonts w:ascii="Calibri" w:hAnsi="Calibri" w:cs="Calibri" w:eastAsia="Calibri"/>
          <w:sz w:val="36"/>
          <w:szCs w:val="36"/>
          <w:color w:val="0000FF"/>
          <w:spacing w:val="0"/>
          <w:w w:val="100"/>
        </w:rPr>
      </w:r>
      <w:hyperlink r:id="rId239"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  <w:t>h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  <w:t>t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5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tp:/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  <w:t>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4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2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6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6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gs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  <w:t>f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7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c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n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s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a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</w:rPr>
          <w:t>.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g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  <w:t>o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3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v/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  <w:t>v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  <w:t>i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-1"/>
            <w:w w:val="100"/>
            <w:u w:val="thick" w:color="0000FF"/>
          </w:rPr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  <w:u w:val="thick" w:color="0000FF"/>
          </w:rPr>
          <w:t>s/</w:t>
        </w:r>
        <w:r>
          <w:rPr>
            <w:rFonts w:ascii="Calibri" w:hAnsi="Calibri" w:cs="Calibri" w:eastAsia="Calibri"/>
            <w:sz w:val="36"/>
            <w:szCs w:val="36"/>
            <w:color w:val="0000FF"/>
            <w:spacing w:val="0"/>
            <w:w w:val="100"/>
          </w:rPr>
        </w:r>
        <w:r>
          <w:rPr>
            <w:rFonts w:ascii="Calibri" w:hAnsi="Calibri" w:cs="Calibri" w:eastAsia="Calibri"/>
            <w:sz w:val="36"/>
            <w:szCs w:val="36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0" w:top="520" w:bottom="0" w:left="460" w:right="2060"/>
          <w:headerReference w:type="default" r:id="rId227"/>
          <w:pgSz w:w="14400" w:h="10800" w:orient="landscape"/>
        </w:sectPr>
      </w:pPr>
      <w:rPr/>
    </w:p>
    <w:p>
      <w:pPr>
        <w:spacing w:before="0" w:after="0" w:line="762" w:lineRule="exact"/>
        <w:ind w:left="2261" w:right="1371"/>
        <w:jc w:val="center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M</w:t>
      </w:r>
      <w:r>
        <w:rPr>
          <w:rFonts w:ascii="Calibri" w:hAnsi="Calibri" w:cs="Calibri" w:eastAsia="Calibri"/>
          <w:sz w:val="72"/>
          <w:szCs w:val="72"/>
          <w:spacing w:val="-5"/>
          <w:w w:val="100"/>
          <w:position w:val="4"/>
        </w:rPr>
        <w:t>a</w:t>
      </w:r>
      <w:r>
        <w:rPr>
          <w:rFonts w:ascii="Calibri" w:hAnsi="Calibri" w:cs="Calibri" w:eastAsia="Calibri"/>
          <w:sz w:val="72"/>
          <w:szCs w:val="72"/>
          <w:spacing w:val="-9"/>
          <w:w w:val="100"/>
          <w:position w:val="4"/>
        </w:rPr>
        <w:t>t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ériel</w:t>
      </w:r>
      <w:r>
        <w:rPr>
          <w:rFonts w:ascii="Calibri" w:hAnsi="Calibri" w:cs="Calibri" w:eastAsia="Calibri"/>
          <w:sz w:val="72"/>
          <w:szCs w:val="72"/>
          <w:spacing w:val="-31"/>
          <w:w w:val="100"/>
          <w:position w:val="4"/>
        </w:rPr>
        <w:t> </w:t>
      </w:r>
      <w:r>
        <w:rPr>
          <w:rFonts w:ascii="Calibri" w:hAnsi="Calibri" w:cs="Calibri" w:eastAsia="Calibri"/>
          <w:sz w:val="72"/>
          <w:szCs w:val="72"/>
          <w:spacing w:val="-5"/>
          <w:w w:val="100"/>
          <w:position w:val="4"/>
        </w:rPr>
        <w:t>e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t</w:t>
      </w:r>
      <w:r>
        <w:rPr>
          <w:rFonts w:ascii="Calibri" w:hAnsi="Calibri" w:cs="Calibri" w:eastAsia="Calibri"/>
          <w:sz w:val="72"/>
          <w:szCs w:val="72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2"/>
          <w:szCs w:val="72"/>
          <w:spacing w:val="-5"/>
          <w:w w:val="100"/>
          <w:position w:val="4"/>
        </w:rPr>
        <w:t>c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out</w:t>
      </w:r>
      <w:r>
        <w:rPr>
          <w:rFonts w:ascii="Calibri" w:hAnsi="Calibri" w:cs="Calibri" w:eastAsia="Calibri"/>
          <w:sz w:val="72"/>
          <w:szCs w:val="72"/>
          <w:spacing w:val="-6"/>
          <w:w w:val="100"/>
          <w:position w:val="4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pour</w:t>
      </w:r>
      <w:r>
        <w:rPr>
          <w:rFonts w:ascii="Calibri" w:hAnsi="Calibri" w:cs="Calibri" w:eastAsia="Calibri"/>
          <w:sz w:val="72"/>
          <w:szCs w:val="72"/>
          <w:spacing w:val="-3"/>
          <w:w w:val="100"/>
          <w:position w:val="4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la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4"/>
        </w:rPr>
        <w:t>manip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787" w:lineRule="exact"/>
        <w:ind w:left="2366" w:right="1463"/>
        <w:jc w:val="center"/>
        <w:rPr>
          <w:rFonts w:ascii="Calibri" w:hAnsi="Calibri" w:cs="Calibri" w:eastAsia="Calibri"/>
          <w:sz w:val="72"/>
          <w:szCs w:val="72"/>
        </w:rPr>
      </w:pPr>
      <w:rPr/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(</w:t>
      </w:r>
      <w:r>
        <w:rPr>
          <w:rFonts w:ascii="Calibri" w:hAnsi="Calibri" w:cs="Calibri" w:eastAsia="Calibri"/>
          <w:sz w:val="72"/>
          <w:szCs w:val="72"/>
          <w:spacing w:val="-12"/>
          <w:w w:val="100"/>
          <w:position w:val="-4"/>
        </w:rPr>
        <w:t>f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a</w:t>
      </w:r>
      <w:r>
        <w:rPr>
          <w:rFonts w:ascii="Calibri" w:hAnsi="Calibri" w:cs="Calibri" w:eastAsia="Calibri"/>
          <w:sz w:val="72"/>
          <w:szCs w:val="72"/>
          <w:spacing w:val="1"/>
          <w:w w:val="100"/>
          <w:position w:val="-4"/>
        </w:rPr>
        <w:t>b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ri</w:t>
      </w:r>
      <w:r>
        <w:rPr>
          <w:rFonts w:ascii="Calibri" w:hAnsi="Calibri" w:cs="Calibri" w:eastAsia="Calibri"/>
          <w:sz w:val="72"/>
          <w:szCs w:val="72"/>
          <w:spacing w:val="-4"/>
          <w:w w:val="100"/>
          <w:position w:val="-4"/>
        </w:rPr>
        <w:t>c</w:t>
      </w:r>
      <w:r>
        <w:rPr>
          <w:rFonts w:ascii="Calibri" w:hAnsi="Calibri" w:cs="Calibri" w:eastAsia="Calibri"/>
          <w:sz w:val="72"/>
          <w:szCs w:val="72"/>
          <w:spacing w:val="-6"/>
          <w:w w:val="100"/>
          <w:position w:val="-4"/>
        </w:rPr>
        <w:t>a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tion</w:t>
      </w:r>
      <w:r>
        <w:rPr>
          <w:rFonts w:ascii="Calibri" w:hAnsi="Calibri" w:cs="Calibri" w:eastAsia="Calibri"/>
          <w:sz w:val="72"/>
          <w:szCs w:val="72"/>
          <w:spacing w:val="-9"/>
          <w:w w:val="100"/>
          <w:position w:val="-4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d</w:t>
      </w:r>
      <w:r>
        <w:rPr>
          <w:rFonts w:ascii="Calibri" w:hAnsi="Calibri" w:cs="Calibri" w:eastAsia="Calibri"/>
          <w:sz w:val="72"/>
          <w:szCs w:val="72"/>
          <w:spacing w:val="-16"/>
          <w:w w:val="100"/>
          <w:position w:val="-4"/>
        </w:rPr>
        <w:t>’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u</w:t>
      </w:r>
      <w:r>
        <w:rPr>
          <w:rFonts w:ascii="Calibri" w:hAnsi="Calibri" w:cs="Calibri" w:eastAsia="Calibri"/>
          <w:sz w:val="72"/>
          <w:szCs w:val="72"/>
          <w:spacing w:val="2"/>
          <w:w w:val="100"/>
          <w:position w:val="-4"/>
        </w:rPr>
        <w:t>n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)</w:t>
      </w:r>
      <w:r>
        <w:rPr>
          <w:rFonts w:ascii="Calibri" w:hAnsi="Calibri" w:cs="Calibri" w:eastAsia="Calibri"/>
          <w:sz w:val="72"/>
          <w:szCs w:val="72"/>
          <w:spacing w:val="-3"/>
          <w:w w:val="100"/>
          <w:position w:val="-4"/>
        </w:rPr>
        <w:t> 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Pho</w:t>
      </w:r>
      <w:r>
        <w:rPr>
          <w:rFonts w:ascii="Calibri" w:hAnsi="Calibri" w:cs="Calibri" w:eastAsia="Calibri"/>
          <w:sz w:val="72"/>
          <w:szCs w:val="72"/>
          <w:spacing w:val="-6"/>
          <w:w w:val="100"/>
          <w:position w:val="-4"/>
        </w:rPr>
        <w:t>t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om</w:t>
      </w:r>
      <w:r>
        <w:rPr>
          <w:rFonts w:ascii="Calibri" w:hAnsi="Calibri" w:cs="Calibri" w:eastAsia="Calibri"/>
          <w:sz w:val="72"/>
          <w:szCs w:val="72"/>
          <w:spacing w:val="-5"/>
          <w:w w:val="100"/>
          <w:position w:val="-4"/>
        </w:rPr>
        <w:t>è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t</w:t>
      </w:r>
      <w:r>
        <w:rPr>
          <w:rFonts w:ascii="Calibri" w:hAnsi="Calibri" w:cs="Calibri" w:eastAsia="Calibri"/>
          <w:sz w:val="72"/>
          <w:szCs w:val="72"/>
          <w:spacing w:val="-9"/>
          <w:w w:val="100"/>
          <w:position w:val="-4"/>
        </w:rPr>
        <w:t>r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-4"/>
        </w:rPr>
        <w:t>e</w:t>
      </w:r>
      <w:r>
        <w:rPr>
          <w:rFonts w:ascii="Calibri" w:hAnsi="Calibri" w:cs="Calibri" w:eastAsia="Calibri"/>
          <w:sz w:val="72"/>
          <w:szCs w:val="72"/>
          <w:spacing w:val="0"/>
          <w:w w:val="100"/>
          <w:position w:val="0"/>
        </w:rPr>
      </w:r>
    </w:p>
    <w:p>
      <w:pPr>
        <w:spacing w:before="0" w:after="0" w:line="331" w:lineRule="exact"/>
        <w:ind w:left="11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Cel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ule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4"/>
        </w:rPr>
        <w:t>o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i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pol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4"/>
        </w:rPr>
        <w:t>y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cri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4"/>
        </w:rPr>
        <w:t>s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4"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  <w:position w:val="4"/>
        </w:rPr>
        <w:t>l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line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mini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4"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tu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4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e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(L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x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l)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4"/>
        </w:rPr>
        <w:t>6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5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mm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x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57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  <w:position w:val="4"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4"/>
        </w:rPr>
        <w:t>mm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87" w:after="0" w:line="240" w:lineRule="auto"/>
        <w:ind w:left="11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Con</w:t>
      </w:r>
      <w:r>
        <w:rPr>
          <w:rFonts w:ascii="Calibri" w:hAnsi="Calibri" w:cs="Calibri" w:eastAsia="Calibri"/>
          <w:sz w:val="40"/>
          <w:szCs w:val="40"/>
          <w:spacing w:val="-10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ad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58" w:after="0" w:line="240" w:lineRule="auto"/>
        <w:ind w:left="119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00FF"/>
          <w:b/>
          <w:bCs/>
        </w:rPr>
      </w:r>
      <w:hyperlink r:id="rId241"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p: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8"/>
            <w:w w:val="100"/>
            <w:b/>
            <w:bCs/>
            <w:u w:val="thick" w:color="0000FF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8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on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b/>
            <w:bCs/>
            <w:u w:val="thick" w:color="0000FF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5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/f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/p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uct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1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9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1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3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2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1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/Cel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y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mi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x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65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x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57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spacing w:before="0" w:after="0" w:line="331" w:lineRule="exact"/>
        <w:ind w:left="119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00FF"/>
          <w:b/>
          <w:bCs/>
        </w:rPr>
      </w:r>
      <w:hyperlink r:id="rId242"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mm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5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V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81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6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d?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=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li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0" w:footer="0" w:top="0" w:bottom="0" w:left="420" w:right="1260"/>
          <w:headerReference w:type="default" r:id="rId240"/>
          <w:pgSz w:w="14400" w:h="1080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10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Mo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ule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d'acq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u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isit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</w:rPr>
        <w:t>i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on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LabJ</w:t>
      </w:r>
      <w:r>
        <w:rPr>
          <w:rFonts w:ascii="Calibri" w:hAnsi="Calibri" w:cs="Calibri" w:eastAsia="Calibri"/>
          <w:sz w:val="40"/>
          <w:szCs w:val="40"/>
          <w:spacing w:val="-1"/>
          <w:w w:val="100"/>
          <w:b/>
          <w:bCs/>
        </w:rPr>
        <w:t>a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ck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U12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0" w:after="0" w:line="473" w:lineRule="exact"/>
        <w:ind w:left="119" w:right="-20"/>
        <w:jc w:val="lef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L</w:t>
      </w:r>
      <w:r>
        <w:rPr>
          <w:rFonts w:ascii="Calibri" w:hAnsi="Calibri" w:cs="Calibri" w:eastAsia="Calibri"/>
          <w:sz w:val="40"/>
          <w:szCs w:val="40"/>
          <w:spacing w:val="-7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xt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  <w:position w:val="1"/>
        </w:rPr>
        <w:t>onic</w:t>
      </w:r>
      <w:r>
        <w:rPr>
          <w:rFonts w:ascii="Calibri" w:hAnsi="Calibri" w:cs="Calibri" w:eastAsia="Calibri"/>
          <w:sz w:val="40"/>
          <w:szCs w:val="40"/>
          <w:spacing w:val="0"/>
          <w:w w:val="100"/>
          <w:position w:val="0"/>
        </w:rPr>
      </w:r>
    </w:p>
    <w:p>
      <w:pPr>
        <w:spacing w:before="67" w:after="0" w:line="240" w:lineRule="auto"/>
        <w:ind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/>
        <w:br w:type="column"/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2x6</w:t>
      </w:r>
      <w:r>
        <w:rPr>
          <w:rFonts w:ascii="Calibri" w:hAnsi="Calibri" w:cs="Calibri" w:eastAsia="Calibri"/>
          <w:sz w:val="28"/>
          <w:szCs w:val="28"/>
          <w:spacing w:val="-1"/>
          <w:w w:val="100"/>
          <w:b/>
          <w:bCs/>
        </w:rPr>
        <w:t>.</w:t>
      </w:r>
      <w:r>
        <w:rPr>
          <w:rFonts w:ascii="Calibri" w:hAnsi="Calibri" w:cs="Calibri" w:eastAsia="Calibri"/>
          <w:sz w:val="28"/>
          <w:szCs w:val="28"/>
          <w:spacing w:val="0"/>
          <w:w w:val="100"/>
          <w:b/>
          <w:bCs/>
        </w:rPr>
        <w:t>5E</w:t>
      </w:r>
      <w:r>
        <w:rPr>
          <w:rFonts w:ascii="Calibri" w:hAnsi="Calibri" w:cs="Calibri" w:eastAsia="Calibri"/>
          <w:sz w:val="28"/>
          <w:szCs w:val="28"/>
          <w:spacing w:val="0"/>
          <w:w w:val="100"/>
        </w:rPr>
      </w:r>
    </w:p>
    <w:p>
      <w:pPr>
        <w:jc w:val="left"/>
        <w:spacing w:after="0"/>
        <w:sectPr>
          <w:type w:val="continuous"/>
          <w:pgSz w:w="14400" w:h="10800" w:orient="landscape"/>
          <w:pgMar w:top="980" w:bottom="0" w:left="420" w:right="1260"/>
          <w:cols w:num="2" w:equalWidth="0">
            <w:col w:w="5749" w:space="4451"/>
            <w:col w:w="2520"/>
          </w:cols>
        </w:sectPr>
      </w:pPr>
      <w:rPr/>
    </w:p>
    <w:p>
      <w:pPr>
        <w:spacing w:before="85" w:after="0" w:line="240" w:lineRule="auto"/>
        <w:ind w:left="119" w:right="-20"/>
        <w:jc w:val="left"/>
        <w:rPr>
          <w:rFonts w:ascii="Calibri" w:hAnsi="Calibri" w:cs="Calibri" w:eastAsia="Calibri"/>
          <w:sz w:val="36"/>
          <w:szCs w:val="36"/>
        </w:rPr>
      </w:pPr>
      <w:rPr/>
      <w:hyperlink r:id="rId243"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  <w:b/>
            <w:bCs/>
          </w:rPr>
          <w:t>t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tp: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-21"/>
            <w:w w:val="100"/>
            <w:b/>
            <w:bCs/>
          </w:rPr>
          <w:t>w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.l</w:t>
        </w:r>
        <w:r>
          <w:rPr>
            <w:rFonts w:ascii="Calibri" w:hAnsi="Calibri" w:cs="Calibri" w:eastAsia="Calibri"/>
            <w:sz w:val="36"/>
            <w:szCs w:val="36"/>
            <w:spacing w:val="-6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xt</w:t>
        </w:r>
        <w:r>
          <w:rPr>
            <w:rFonts w:ascii="Calibri" w:hAnsi="Calibri" w:cs="Calibri" w:eastAsia="Calibri"/>
            <w:sz w:val="36"/>
            <w:szCs w:val="36"/>
            <w:spacing w:val="-5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on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c</w:t>
        </w:r>
        <w:r>
          <w:rPr>
            <w:rFonts w:ascii="Calibri" w:hAnsi="Calibri" w:cs="Calibri" w:eastAsia="Calibri"/>
            <w:sz w:val="36"/>
            <w:szCs w:val="36"/>
            <w:spacing w:val="-7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f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r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/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P170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b/>
            <w:bCs/>
          </w:rPr>
          <w:t>8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mo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l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e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d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acq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s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it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i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o</w:t>
        </w:r>
        <w:r>
          <w:rPr>
            <w:rFonts w:ascii="Calibri" w:hAnsi="Calibri" w:cs="Calibri" w:eastAsia="Calibri"/>
            <w:sz w:val="36"/>
            <w:szCs w:val="36"/>
            <w:spacing w:val="2"/>
            <w:w w:val="100"/>
            <w:b/>
            <w:bCs/>
          </w:rPr>
          <w:t>n</w:t>
        </w:r>
        <w:r>
          <w:rPr>
            <w:rFonts w:ascii="Calibri" w:hAnsi="Calibri" w:cs="Calibri" w:eastAsia="Calibri"/>
            <w:sz w:val="36"/>
            <w:szCs w:val="36"/>
            <w:spacing w:val="-2"/>
            <w:w w:val="100"/>
            <w:b/>
            <w:bCs/>
          </w:rPr>
          <w:t>-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la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b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jack-</w:t>
        </w:r>
        <w:r>
          <w:rPr>
            <w:rFonts w:ascii="Calibri" w:hAnsi="Calibri" w:cs="Calibri" w:eastAsia="Calibri"/>
            <w:sz w:val="36"/>
            <w:szCs w:val="36"/>
            <w:spacing w:val="-1"/>
            <w:w w:val="100"/>
            <w:b/>
            <w:bCs/>
          </w:rPr>
          <w:t>u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12</w:t>
        </w:r>
        <w:r>
          <w:rPr>
            <w:rFonts w:ascii="Calibri" w:hAnsi="Calibri" w:cs="Calibri" w:eastAsia="Calibri"/>
            <w:sz w:val="36"/>
            <w:szCs w:val="36"/>
            <w:spacing w:val="-3"/>
            <w:w w:val="100"/>
            <w:b/>
            <w:bCs/>
          </w:rPr>
          <w:t>.</w:t>
        </w:r>
        <w:r>
          <w:rPr>
            <w:rFonts w:ascii="Calibri" w:hAnsi="Calibri" w:cs="Calibri" w:eastAsia="Calibri"/>
            <w:sz w:val="36"/>
            <w:szCs w:val="36"/>
            <w:spacing w:val="-3"/>
            <w:w w:val="100"/>
            <w:b/>
            <w:bCs/>
          </w:rPr>
          <w:t>h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  <w:b/>
            <w:bCs/>
          </w:rPr>
          <w:t>tml</w:t>
        </w:r>
        <w:r>
          <w:rPr>
            <w:rFonts w:ascii="Calibri" w:hAnsi="Calibri" w:cs="Calibri" w:eastAsia="Calibri"/>
            <w:sz w:val="36"/>
            <w:szCs w:val="36"/>
            <w:spacing w:val="0"/>
            <w:w w:val="100"/>
          </w:rPr>
        </w:r>
      </w:hyperlink>
    </w:p>
    <w:p>
      <w:pPr>
        <w:spacing w:before="8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481" w:lineRule="exact"/>
        <w:ind w:right="1380"/>
        <w:jc w:val="right"/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123.6E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9" w:right="-20"/>
        <w:jc w:val="left"/>
        <w:rPr>
          <w:rFonts w:ascii="Calibri" w:hAnsi="Calibri" w:cs="Calibri" w:eastAsia="Calibri"/>
          <w:sz w:val="42"/>
          <w:szCs w:val="42"/>
        </w:rPr>
      </w:pPr>
      <w:rPr/>
      <w:r>
        <w:rPr>
          <w:rFonts w:ascii="Calibri" w:hAnsi="Calibri" w:cs="Calibri" w:eastAsia="Calibri"/>
          <w:sz w:val="42"/>
          <w:szCs w:val="42"/>
          <w:spacing w:val="0"/>
          <w:w w:val="100"/>
          <w:b/>
          <w:bCs/>
        </w:rPr>
        <w:t>Ou</w:t>
      </w:r>
      <w:r>
        <w:rPr>
          <w:rFonts w:ascii="Calibri" w:hAnsi="Calibri" w:cs="Calibri" w:eastAsia="Calibri"/>
          <w:sz w:val="42"/>
          <w:szCs w:val="42"/>
          <w:spacing w:val="6"/>
          <w:w w:val="100"/>
          <w:b/>
          <w:bCs/>
        </w:rPr>
        <w:t> </w:t>
      </w:r>
      <w:r>
        <w:rPr>
          <w:rFonts w:ascii="Calibri" w:hAnsi="Calibri" w:cs="Calibri" w:eastAsia="Calibri"/>
          <w:sz w:val="42"/>
          <w:szCs w:val="42"/>
          <w:spacing w:val="-11"/>
          <w:w w:val="101"/>
          <w:b/>
          <w:bCs/>
        </w:rPr>
        <w:t>F</w:t>
      </w:r>
      <w:r>
        <w:rPr>
          <w:rFonts w:ascii="Calibri" w:hAnsi="Calibri" w:cs="Calibri" w:eastAsia="Calibri"/>
          <w:sz w:val="42"/>
          <w:szCs w:val="42"/>
          <w:spacing w:val="0"/>
          <w:w w:val="101"/>
          <w:b/>
          <w:bCs/>
        </w:rPr>
        <w:t>arn</w:t>
      </w:r>
      <w:r>
        <w:rPr>
          <w:rFonts w:ascii="Calibri" w:hAnsi="Calibri" w:cs="Calibri" w:eastAsia="Calibri"/>
          <w:sz w:val="42"/>
          <w:szCs w:val="42"/>
          <w:spacing w:val="1"/>
          <w:w w:val="101"/>
          <w:b/>
          <w:bCs/>
        </w:rPr>
        <w:t>e</w:t>
      </w:r>
      <w:r>
        <w:rPr>
          <w:rFonts w:ascii="Calibri" w:hAnsi="Calibri" w:cs="Calibri" w:eastAsia="Calibri"/>
          <w:sz w:val="42"/>
          <w:szCs w:val="42"/>
          <w:spacing w:val="0"/>
          <w:w w:val="101"/>
          <w:b/>
          <w:bCs/>
        </w:rPr>
        <w:t>l</w:t>
      </w:r>
      <w:r>
        <w:rPr>
          <w:rFonts w:ascii="Calibri" w:hAnsi="Calibri" w:cs="Calibri" w:eastAsia="Calibri"/>
          <w:sz w:val="42"/>
          <w:szCs w:val="42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19" w:right="-20"/>
        <w:jc w:val="left"/>
        <w:tabs>
          <w:tab w:pos="10200" w:val="left"/>
        </w:tabs>
        <w:rPr>
          <w:rFonts w:ascii="Calibri" w:hAnsi="Calibri" w:cs="Calibri" w:eastAsia="Calibri"/>
          <w:sz w:val="42"/>
          <w:szCs w:val="42"/>
        </w:rPr>
      </w:pPr>
      <w:rPr/>
      <w:r>
        <w:rPr>
          <w:rFonts w:ascii="Calibri" w:hAnsi="Calibri" w:cs="Calibri" w:eastAsia="Calibri"/>
          <w:sz w:val="26"/>
          <w:szCs w:val="26"/>
          <w:color w:val="0000FF"/>
          <w:w w:val="102"/>
          <w:b/>
          <w:bCs/>
        </w:rPr>
      </w:r>
      <w:hyperlink r:id="rId244"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h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: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25"/>
            <w:w w:val="102"/>
            <w:b/>
            <w:bCs/>
            <w:u w:val="single" w:color="0000FF"/>
          </w:rPr>
          <w:t>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5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</w:rPr>
          <w:t>.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5"/>
            <w:w w:val="102"/>
            <w:b/>
            <w:bCs/>
            <w:u w:val="single" w:color="0000FF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5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arnell.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om/mei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h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a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s/labjack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1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2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a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</w:rPr>
          <w:t>q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mul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n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io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n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1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2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b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sb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/95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6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8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  <w:t>1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</w:rPr>
          <w:t>15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59"/>
            <w:w w:val="102"/>
            <w:b/>
            <w:bCs/>
            <w:u w:val="single" w:color="0000FF"/>
          </w:rPr>
          <w:t> 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59"/>
            <w:w w:val="102"/>
            <w:b/>
            <w:bCs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0"/>
            <w:b/>
            <w:bCs/>
          </w:rPr>
          <w:tab/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0"/>
            <w:b/>
            <w:bCs/>
          </w:rPr>
        </w:r>
      </w:hyperlink>
      <w:r>
        <w:rPr>
          <w:rFonts w:ascii="Calibri" w:hAnsi="Calibri" w:cs="Calibri" w:eastAsia="Calibri"/>
          <w:sz w:val="42"/>
          <w:szCs w:val="42"/>
          <w:color w:val="000000"/>
          <w:spacing w:val="-1"/>
          <w:w w:val="102"/>
          <w:b/>
          <w:bCs/>
          <w:position w:val="-8"/>
        </w:rPr>
        <w:t>17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2"/>
          <w:b/>
          <w:bCs/>
          <w:position w:val="-8"/>
        </w:rPr>
        <w:t>9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2"/>
          <w:b/>
          <w:bCs/>
          <w:position w:val="-8"/>
        </w:rPr>
        <w:t>€</w:t>
      </w:r>
      <w:r>
        <w:rPr>
          <w:rFonts w:ascii="Calibri" w:hAnsi="Calibri" w:cs="Calibri" w:eastAsia="Calibri"/>
          <w:sz w:val="42"/>
          <w:szCs w:val="42"/>
          <w:color w:val="000000"/>
          <w:spacing w:val="0"/>
          <w:w w:val="100"/>
          <w:position w:val="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9" w:right="-20"/>
        <w:jc w:val="left"/>
        <w:tabs>
          <w:tab w:pos="4420" w:val="left"/>
        </w:tabs>
        <w:rPr>
          <w:rFonts w:ascii="Calibri" w:hAnsi="Calibri" w:cs="Calibri" w:eastAsia="Calibri"/>
          <w:sz w:val="40"/>
          <w:szCs w:val="40"/>
        </w:rPr>
      </w:pPr>
      <w:rPr/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Dich</w:t>
      </w:r>
      <w:r>
        <w:rPr>
          <w:rFonts w:ascii="Calibri" w:hAnsi="Calibri" w:cs="Calibri" w:eastAsia="Calibri"/>
          <w:sz w:val="40"/>
          <w:szCs w:val="40"/>
          <w:spacing w:val="-5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oic</w:t>
      </w:r>
      <w:r>
        <w:rPr>
          <w:rFonts w:ascii="Calibri" w:hAnsi="Calibri" w:cs="Calibri" w:eastAsia="Calibri"/>
          <w:sz w:val="40"/>
          <w:szCs w:val="40"/>
          <w:spacing w:val="-3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40"/>
          <w:szCs w:val="40"/>
          <w:spacing w:val="-2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Color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Fil</w:t>
      </w:r>
      <w:r>
        <w:rPr>
          <w:rFonts w:ascii="Calibri" w:hAnsi="Calibri" w:cs="Calibri" w:eastAsia="Calibri"/>
          <w:sz w:val="40"/>
          <w:szCs w:val="40"/>
          <w:spacing w:val="-4"/>
          <w:w w:val="100"/>
          <w:b/>
          <w:bCs/>
        </w:rPr>
        <w:t>t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e</w:t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</w:rPr>
        <w:t>r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s</w:t>
        <w:tab/>
      </w:r>
      <w:r>
        <w:rPr>
          <w:rFonts w:ascii="Calibri" w:hAnsi="Calibri" w:cs="Calibri" w:eastAsia="Calibri"/>
          <w:sz w:val="40"/>
          <w:szCs w:val="40"/>
          <w:spacing w:val="-6"/>
          <w:w w:val="100"/>
          <w:b/>
          <w:bCs/>
        </w:rPr>
        <w:t>E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m</w:t>
      </w:r>
      <w:r>
        <w:rPr>
          <w:rFonts w:ascii="Calibri" w:hAnsi="Calibri" w:cs="Calibri" w:eastAsia="Calibri"/>
          <w:sz w:val="40"/>
          <w:szCs w:val="40"/>
          <w:spacing w:val="2"/>
          <w:w w:val="100"/>
          <w:b/>
          <w:bCs/>
        </w:rPr>
        <w:t>u</w:t>
      </w:r>
      <w:r>
        <w:rPr>
          <w:rFonts w:ascii="Calibri" w:hAnsi="Calibri" w:cs="Calibri" w:eastAsia="Calibri"/>
          <w:sz w:val="40"/>
          <w:szCs w:val="40"/>
          <w:spacing w:val="1"/>
          <w:w w:val="100"/>
          <w:b/>
          <w:bCs/>
        </w:rPr>
        <w:t>n</w:t>
      </w:r>
      <w:r>
        <w:rPr>
          <w:rFonts w:ascii="Calibri" w:hAnsi="Calibri" w:cs="Calibri" w:eastAsia="Calibri"/>
          <w:sz w:val="40"/>
          <w:szCs w:val="40"/>
          <w:spacing w:val="0"/>
          <w:w w:val="100"/>
          <w:b/>
          <w:bCs/>
        </w:rPr>
        <w:t>d</w:t>
      </w:r>
      <w:r>
        <w:rPr>
          <w:rFonts w:ascii="Calibri" w:hAnsi="Calibri" w:cs="Calibri" w:eastAsia="Calibri"/>
          <w:sz w:val="40"/>
          <w:szCs w:val="40"/>
          <w:spacing w:val="0"/>
          <w:w w:val="100"/>
        </w:rPr>
      </w:r>
    </w:p>
    <w:p>
      <w:pPr>
        <w:spacing w:before="78" w:after="0" w:line="435" w:lineRule="exact"/>
        <w:ind w:left="11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M49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0.75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ad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Blue</w:t>
      </w:r>
      <w:r>
        <w:rPr>
          <w:rFonts w:ascii="Calibri" w:hAnsi="Calibri" w:cs="Calibri" w:eastAsia="Calibri"/>
          <w:sz w:val="36"/>
          <w:szCs w:val="36"/>
          <w:spacing w:val="-1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Fil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265" w:lineRule="exact"/>
        <w:ind w:left="119" w:right="-20"/>
        <w:jc w:val="lef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color w:val="0000FF"/>
          <w:w w:val="102"/>
          <w:b/>
          <w:bCs/>
          <w:position w:val="2"/>
        </w:rPr>
      </w:r>
      <w:hyperlink r:id="rId245"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h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: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3"/>
            <w:w w:val="102"/>
            <w:b/>
            <w:bCs/>
            <w:u w:val="single" w:color="0000FF"/>
            <w:position w:val="2"/>
          </w:rPr>
          <w:t>w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w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5"/>
            <w:w w:val="102"/>
            <w:b/>
            <w:bCs/>
            <w:u w:val="single" w:color="0000FF"/>
            <w:position w:val="2"/>
          </w:rPr>
          <w:t>w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5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  <w:t>.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e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mu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n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  <w:t>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s.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om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s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5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5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p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a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  <w:t>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e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s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7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7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olo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h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3"/>
            <w:w w:val="102"/>
            <w:b/>
            <w:bCs/>
            <w:u w:val="single" w:color="0000FF"/>
            <w:position w:val="2"/>
          </w:rPr>
          <w:t>e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s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mo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  <w:t>u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n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e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  <w:t>d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  <w:t>c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3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olor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-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f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i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l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  <w:t>t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4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er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s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/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  <w:t>5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2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4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  <w:t>7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-1"/>
            <w:w w:val="102"/>
            <w:b/>
            <w:bCs/>
            <w:u w:val="single" w:color="0000FF"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u w:val="single" w:color="0000FF"/>
            <w:position w:val="2"/>
          </w:rPr>
          <w:t>75</w:t>
        </w:r>
        <w:r>
          <w:rPr>
            <w:rFonts w:ascii="Calibri" w:hAnsi="Calibri" w:cs="Calibri" w:eastAsia="Calibri"/>
            <w:sz w:val="26"/>
            <w:szCs w:val="26"/>
            <w:color w:val="0000FF"/>
            <w:spacing w:val="0"/>
            <w:w w:val="102"/>
            <w:b/>
            <w:bCs/>
            <w:position w:val="2"/>
          </w:rPr>
        </w:r>
        <w:r>
          <w:rPr>
            <w:rFonts w:ascii="Calibri" w:hAnsi="Calibri" w:cs="Calibri" w:eastAsia="Calibri"/>
            <w:sz w:val="26"/>
            <w:szCs w:val="26"/>
            <w:color w:val="000000"/>
            <w:spacing w:val="0"/>
            <w:w w:val="100"/>
            <w:position w:val="0"/>
          </w:rPr>
        </w:r>
      </w:hyperlink>
    </w:p>
    <w:p>
      <w:pPr>
        <w:spacing w:before="66" w:after="0" w:line="314" w:lineRule="exact"/>
        <w:ind w:right="1760"/>
        <w:jc w:val="right"/>
        <w:rPr>
          <w:rFonts w:ascii="Calibri" w:hAnsi="Calibri" w:cs="Calibri" w:eastAsia="Calibri"/>
          <w:sz w:val="26"/>
          <w:szCs w:val="26"/>
        </w:rPr>
      </w:pPr>
      <w:rPr/>
      <w:r>
        <w:rPr>
          <w:rFonts w:ascii="Calibri" w:hAnsi="Calibri" w:cs="Calibri" w:eastAsia="Calibri"/>
          <w:sz w:val="26"/>
          <w:szCs w:val="26"/>
          <w:spacing w:val="0"/>
          <w:w w:val="102"/>
          <w:b/>
          <w:bCs/>
        </w:rPr>
        <w:t>4</w:t>
      </w:r>
      <w:r>
        <w:rPr>
          <w:rFonts w:ascii="Calibri" w:hAnsi="Calibri" w:cs="Calibri" w:eastAsia="Calibri"/>
          <w:sz w:val="26"/>
          <w:szCs w:val="26"/>
          <w:spacing w:val="-1"/>
          <w:w w:val="102"/>
          <w:b/>
          <w:bCs/>
        </w:rPr>
        <w:t>2</w:t>
      </w:r>
      <w:r>
        <w:rPr>
          <w:rFonts w:ascii="Calibri" w:hAnsi="Calibri" w:cs="Calibri" w:eastAsia="Calibri"/>
          <w:sz w:val="26"/>
          <w:szCs w:val="26"/>
          <w:spacing w:val="1"/>
          <w:w w:val="102"/>
          <w:b/>
          <w:bCs/>
        </w:rPr>
        <w:t>.</w:t>
      </w:r>
      <w:r>
        <w:rPr>
          <w:rFonts w:ascii="Calibri" w:hAnsi="Calibri" w:cs="Calibri" w:eastAsia="Calibri"/>
          <w:sz w:val="26"/>
          <w:szCs w:val="26"/>
          <w:spacing w:val="0"/>
          <w:w w:val="102"/>
          <w:b/>
          <w:bCs/>
        </w:rPr>
        <w:t>7</w:t>
      </w:r>
      <w:r>
        <w:rPr>
          <w:rFonts w:ascii="Calibri" w:hAnsi="Calibri" w:cs="Calibri" w:eastAsia="Calibri"/>
          <w:sz w:val="26"/>
          <w:szCs w:val="26"/>
          <w:spacing w:val="-1"/>
          <w:w w:val="102"/>
          <w:b/>
          <w:bCs/>
        </w:rPr>
        <w:t>5</w:t>
      </w:r>
      <w:r>
        <w:rPr>
          <w:rFonts w:ascii="Calibri" w:hAnsi="Calibri" w:cs="Calibri" w:eastAsia="Calibri"/>
          <w:sz w:val="26"/>
          <w:szCs w:val="26"/>
          <w:spacing w:val="0"/>
          <w:w w:val="102"/>
          <w:b/>
          <w:bCs/>
        </w:rPr>
        <w:t>E</w:t>
      </w:r>
      <w:r>
        <w:rPr>
          <w:rFonts w:ascii="Calibri" w:hAnsi="Calibri" w:cs="Calibri" w:eastAsia="Calibri"/>
          <w:sz w:val="26"/>
          <w:szCs w:val="26"/>
          <w:spacing w:val="0"/>
          <w:w w:val="10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27" w:lineRule="exact"/>
        <w:ind w:left="119" w:right="-20"/>
        <w:jc w:val="left"/>
        <w:rPr>
          <w:rFonts w:ascii="Calibri" w:hAnsi="Calibri" w:cs="Calibri" w:eastAsia="Calibri"/>
          <w:sz w:val="36"/>
          <w:szCs w:val="36"/>
        </w:rPr>
      </w:pPr>
      <w:rPr/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Mo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u</w:t>
      </w:r>
      <w:r>
        <w:rPr>
          <w:rFonts w:ascii="Calibri" w:hAnsi="Calibri" w:cs="Calibri" w:eastAsia="Calibri"/>
          <w:sz w:val="36"/>
          <w:szCs w:val="36"/>
          <w:spacing w:val="-1"/>
          <w:w w:val="100"/>
          <w:b/>
          <w:bCs/>
          <w:position w:val="1"/>
        </w:rPr>
        <w:t>n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2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M49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x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0.75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Th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ad</w:t>
      </w:r>
      <w:r>
        <w:rPr>
          <w:rFonts w:ascii="Calibri" w:hAnsi="Calibri" w:cs="Calibri" w:eastAsia="Calibri"/>
          <w:sz w:val="36"/>
          <w:szCs w:val="36"/>
          <w:spacing w:val="2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-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-6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d</w:t>
      </w:r>
      <w:r>
        <w:rPr>
          <w:rFonts w:ascii="Calibri" w:hAnsi="Calibri" w:cs="Calibri" w:eastAsia="Calibri"/>
          <w:sz w:val="36"/>
          <w:szCs w:val="36"/>
          <w:spacing w:val="-5"/>
          <w:w w:val="100"/>
          <w:b/>
          <w:bCs/>
          <w:position w:val="1"/>
        </w:rPr>
        <w:t> 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Fil</w:t>
      </w:r>
      <w:r>
        <w:rPr>
          <w:rFonts w:ascii="Calibri" w:hAnsi="Calibri" w:cs="Calibri" w:eastAsia="Calibri"/>
          <w:sz w:val="36"/>
          <w:szCs w:val="36"/>
          <w:spacing w:val="-4"/>
          <w:w w:val="100"/>
          <w:b/>
          <w:bCs/>
          <w:position w:val="1"/>
        </w:rPr>
        <w:t>t</w:t>
      </w:r>
      <w:r>
        <w:rPr>
          <w:rFonts w:ascii="Calibri" w:hAnsi="Calibri" w:cs="Calibri" w:eastAsia="Calibri"/>
          <w:sz w:val="36"/>
          <w:szCs w:val="36"/>
          <w:spacing w:val="1"/>
          <w:w w:val="100"/>
          <w:b/>
          <w:bCs/>
          <w:position w:val="1"/>
        </w:rPr>
        <w:t>e</w:t>
      </w:r>
      <w:r>
        <w:rPr>
          <w:rFonts w:ascii="Calibri" w:hAnsi="Calibri" w:cs="Calibri" w:eastAsia="Calibri"/>
          <w:sz w:val="36"/>
          <w:szCs w:val="36"/>
          <w:spacing w:val="0"/>
          <w:w w:val="100"/>
          <w:b/>
          <w:bCs/>
          <w:position w:val="1"/>
        </w:rPr>
        <w:t>r</w:t>
      </w:r>
      <w:r>
        <w:rPr>
          <w:rFonts w:ascii="Calibri" w:hAnsi="Calibri" w:cs="Calibri" w:eastAsia="Calibri"/>
          <w:sz w:val="36"/>
          <w:szCs w:val="36"/>
          <w:spacing w:val="0"/>
          <w:w w:val="100"/>
          <w:position w:val="0"/>
        </w:rPr>
      </w:r>
    </w:p>
    <w:p>
      <w:pPr>
        <w:spacing w:before="0" w:after="0" w:line="330" w:lineRule="exact"/>
        <w:ind w:left="119" w:right="-20"/>
        <w:jc w:val="left"/>
        <w:rPr>
          <w:rFonts w:ascii="Calibri" w:hAnsi="Calibri" w:cs="Calibri" w:eastAsia="Calibri"/>
          <w:sz w:val="28"/>
          <w:szCs w:val="28"/>
        </w:rPr>
      </w:pPr>
      <w:rPr/>
      <w:r>
        <w:rPr>
          <w:rFonts w:ascii="Calibri" w:hAnsi="Calibri" w:cs="Calibri" w:eastAsia="Calibri"/>
          <w:sz w:val="28"/>
          <w:szCs w:val="28"/>
          <w:color w:val="0000FF"/>
          <w:b/>
          <w:bCs/>
          <w:position w:val="1"/>
        </w:rPr>
      </w:r>
      <w:hyperlink r:id="rId246"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p: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8"/>
            <w:w w:val="100"/>
            <w:b/>
            <w:bCs/>
            <w:u w:val="thick" w:color="0000FF"/>
            <w:position w:val="1"/>
          </w:rPr>
          <w:t>w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8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.e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.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  <w:t>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p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a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5"/>
            <w:w w:val="100"/>
            <w:b/>
            <w:bCs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5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s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  <w:t>/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8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olo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h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f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s/m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u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  <w:t>n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d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c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ol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o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  <w:t>-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2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fi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  <w:t>l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  <w:t>t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4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e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  <w:t>r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3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s/5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4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7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  <w:t>6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-1"/>
            <w:w w:val="100"/>
            <w:b/>
            <w:bCs/>
            <w:u w:val="thick" w:color="0000FF"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u w:val="thick" w:color="0000FF"/>
            <w:position w:val="1"/>
          </w:rPr>
          <w:t>3</w:t>
        </w:r>
        <w:r>
          <w:rPr>
            <w:rFonts w:ascii="Calibri" w:hAnsi="Calibri" w:cs="Calibri" w:eastAsia="Calibri"/>
            <w:sz w:val="28"/>
            <w:szCs w:val="28"/>
            <w:color w:val="0000FF"/>
            <w:spacing w:val="0"/>
            <w:w w:val="100"/>
            <w:b/>
            <w:bCs/>
            <w:position w:val="1"/>
          </w:rPr>
        </w:r>
        <w:r>
          <w:rPr>
            <w:rFonts w:ascii="Calibri" w:hAnsi="Calibri" w:cs="Calibri" w:eastAsia="Calibri"/>
            <w:sz w:val="28"/>
            <w:szCs w:val="28"/>
            <w:color w:val="000000"/>
            <w:spacing w:val="0"/>
            <w:w w:val="100"/>
            <w:position w:val="0"/>
          </w:rPr>
        </w:r>
      </w:hyperlink>
    </w:p>
    <w:p>
      <w:pPr>
        <w:spacing w:before="0" w:after="0" w:line="316" w:lineRule="exact"/>
        <w:ind w:right="1614"/>
        <w:jc w:val="righ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1"/>
          <w:w w:val="99"/>
          <w:b/>
          <w:bCs/>
          <w:position w:val="2"/>
        </w:rPr>
        <w:t>4</w:t>
      </w:r>
      <w:r>
        <w:rPr>
          <w:rFonts w:ascii="Calibri" w:hAnsi="Calibri" w:cs="Calibri" w:eastAsia="Calibri"/>
          <w:sz w:val="32"/>
          <w:szCs w:val="32"/>
          <w:spacing w:val="-1"/>
          <w:w w:val="99"/>
          <w:b/>
          <w:bCs/>
          <w:position w:val="2"/>
        </w:rPr>
        <w:t>2</w:t>
      </w:r>
      <w:r>
        <w:rPr>
          <w:rFonts w:ascii="Calibri" w:hAnsi="Calibri" w:cs="Calibri" w:eastAsia="Calibri"/>
          <w:sz w:val="32"/>
          <w:szCs w:val="32"/>
          <w:spacing w:val="1"/>
          <w:w w:val="99"/>
          <w:b/>
          <w:bCs/>
          <w:position w:val="2"/>
        </w:rPr>
        <w:t>.</w:t>
      </w:r>
      <w:r>
        <w:rPr>
          <w:rFonts w:ascii="Calibri" w:hAnsi="Calibri" w:cs="Calibri" w:eastAsia="Calibri"/>
          <w:sz w:val="32"/>
          <w:szCs w:val="32"/>
          <w:spacing w:val="-1"/>
          <w:w w:val="99"/>
          <w:b/>
          <w:bCs/>
          <w:position w:val="2"/>
        </w:rPr>
        <w:t>7</w:t>
      </w:r>
      <w:r>
        <w:rPr>
          <w:rFonts w:ascii="Calibri" w:hAnsi="Calibri" w:cs="Calibri" w:eastAsia="Calibri"/>
          <w:sz w:val="32"/>
          <w:szCs w:val="32"/>
          <w:spacing w:val="-1"/>
          <w:w w:val="99"/>
          <w:b/>
          <w:bCs/>
          <w:position w:val="2"/>
        </w:rPr>
        <w:t>5</w:t>
      </w:r>
      <w:r>
        <w:rPr>
          <w:rFonts w:ascii="Calibri" w:hAnsi="Calibri" w:cs="Calibri" w:eastAsia="Calibri"/>
          <w:sz w:val="32"/>
          <w:szCs w:val="32"/>
          <w:spacing w:val="0"/>
          <w:w w:val="99"/>
          <w:b/>
          <w:bCs/>
          <w:position w:val="2"/>
        </w:rPr>
        <w:t>E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40" w:lineRule="exact"/>
        <w:ind w:left="119" w:right="-20"/>
        <w:jc w:val="left"/>
        <w:rPr>
          <w:rFonts w:ascii="Calibri" w:hAnsi="Calibri" w:cs="Calibri" w:eastAsia="Calibri"/>
          <w:sz w:val="32"/>
          <w:szCs w:val="32"/>
        </w:rPr>
      </w:pPr>
      <w:rPr/>
      <w:r>
        <w:rPr>
          <w:rFonts w:ascii="Calibri" w:hAnsi="Calibri" w:cs="Calibri" w:eastAsia="Calibri"/>
          <w:sz w:val="32"/>
          <w:szCs w:val="32"/>
          <w:spacing w:val="-28"/>
          <w:w w:val="100"/>
          <w:b/>
          <w:bCs/>
          <w:position w:val="-3"/>
        </w:rPr>
        <w:t>T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-3"/>
        </w:rPr>
        <w:t>o</w:t>
      </w:r>
      <w:r>
        <w:rPr>
          <w:rFonts w:ascii="Calibri" w:hAnsi="Calibri" w:cs="Calibri" w:eastAsia="Calibri"/>
          <w:sz w:val="32"/>
          <w:szCs w:val="32"/>
          <w:spacing w:val="-3"/>
          <w:w w:val="100"/>
          <w:b/>
          <w:bCs/>
          <w:position w:val="-3"/>
        </w:rPr>
        <w:t>t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3"/>
        </w:rPr>
        <w:t>al</w:t>
      </w:r>
      <w:r>
        <w:rPr>
          <w:rFonts w:ascii="Calibri" w:hAnsi="Calibri" w:cs="Calibri" w:eastAsia="Calibri"/>
          <w:sz w:val="32"/>
          <w:szCs w:val="32"/>
          <w:spacing w:val="-9"/>
          <w:w w:val="100"/>
          <w:b/>
          <w:bCs/>
          <w:position w:val="-3"/>
        </w:rPr>
        <w:t> 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-3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-3"/>
        </w:rPr>
        <w:t>2</w:t>
      </w:r>
      <w:r>
        <w:rPr>
          <w:rFonts w:ascii="Calibri" w:hAnsi="Calibri" w:cs="Calibri" w:eastAsia="Calibri"/>
          <w:sz w:val="32"/>
          <w:szCs w:val="32"/>
          <w:spacing w:val="-1"/>
          <w:w w:val="100"/>
          <w:b/>
          <w:bCs/>
          <w:position w:val="-3"/>
        </w:rPr>
        <w:t>2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3"/>
        </w:rPr>
        <w:t>Eu</w:t>
      </w:r>
      <w:r>
        <w:rPr>
          <w:rFonts w:ascii="Calibri" w:hAnsi="Calibri" w:cs="Calibri" w:eastAsia="Calibri"/>
          <w:sz w:val="32"/>
          <w:szCs w:val="32"/>
          <w:spacing w:val="-6"/>
          <w:w w:val="100"/>
          <w:b/>
          <w:bCs/>
          <w:position w:val="-3"/>
        </w:rPr>
        <w:t>r</w:t>
      </w:r>
      <w:r>
        <w:rPr>
          <w:rFonts w:ascii="Calibri" w:hAnsi="Calibri" w:cs="Calibri" w:eastAsia="Calibri"/>
          <w:sz w:val="32"/>
          <w:szCs w:val="32"/>
          <w:spacing w:val="1"/>
          <w:w w:val="100"/>
          <w:b/>
          <w:bCs/>
          <w:position w:val="-3"/>
        </w:rPr>
        <w:t>o</w:t>
      </w:r>
      <w:r>
        <w:rPr>
          <w:rFonts w:ascii="Calibri" w:hAnsi="Calibri" w:cs="Calibri" w:eastAsia="Calibri"/>
          <w:sz w:val="32"/>
          <w:szCs w:val="32"/>
          <w:spacing w:val="0"/>
          <w:w w:val="100"/>
          <w:b/>
          <w:bCs/>
          <w:position w:val="-3"/>
        </w:rPr>
        <w:t>s</w:t>
      </w:r>
      <w:r>
        <w:rPr>
          <w:rFonts w:ascii="Calibri" w:hAnsi="Calibri" w:cs="Calibri" w:eastAsia="Calibri"/>
          <w:sz w:val="32"/>
          <w:szCs w:val="32"/>
          <w:spacing w:val="0"/>
          <w:w w:val="100"/>
          <w:position w:val="0"/>
        </w:rPr>
      </w:r>
    </w:p>
    <w:sectPr>
      <w:type w:val="continuous"/>
      <w:pgSz w:w="14400" w:h="10800" w:orient="landscape"/>
      <w:pgMar w:top="980" w:bottom="0" w:left="4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"/>
    <w:family w:val="roman"/>
    <w:pitch w:val="variable"/>
  </w:font>
  <w:font w:name="Arial">
    <w:charset w:val="0"/>
    <w:family w:val="swiss"/>
    <w:pitch w:val="variable"/>
  </w:font>
  <w:font w:name="Bell MT">
    <w:charset w:val="0"/>
    <w:family w:val="roman"/>
    <w:pitch w:val="variable"/>
  </w:font>
  <w:font w:name="Calibri">
    <w:charset w:val="0"/>
    <w:family w:val="swiss"/>
    <w:pitch w:val="variable"/>
  </w:font>
  <w:font w:name="Courier New">
    <w:charset w:val="0"/>
    <w:family w:val="modern"/>
    <w:pitch w:val="fixed"/>
  </w:font>
  <w:font w:name="Cambria Math">
    <w:charset w:val="0"/>
    <w:family w:val="roman"/>
    <w:pitch w:val="variable"/>
  </w:font>
  <w:font w:name="Symbol">
    <w:charset w:val="2"/>
    <w:family w:val="roman"/>
    <w:pitch w:val="variable"/>
  </w:font>
  <w:font w:name="MS PGothic"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9.608002pt;margin-top:1.61pt;width:627.926199pt;height:46.04pt;mso-position-horizontal-relative:page;mso-position-vertical-relative:page;z-index:-4491" type="#_x0000_t202" filled="f" stroked="f">
          <v:textbox inset="0,0,0,0">
            <w:txbxContent>
              <w:p>
                <w:pPr>
                  <w:spacing w:before="0" w:after="0" w:line="917" w:lineRule="exact"/>
                  <w:ind w:left="20" w:right="-152"/>
                  <w:jc w:val="left"/>
                  <w:rPr>
                    <w:rFonts w:ascii="Calibri" w:hAnsi="Calibri" w:cs="Calibri" w:eastAsia="Calibri"/>
                    <w:sz w:val="64"/>
                    <w:szCs w:val="64"/>
                  </w:rPr>
                </w:pPr>
                <w:rPr/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Sur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 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le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 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8"/>
                    <w:w w:val="100"/>
                    <w:position w:val="5"/>
                  </w:rPr>
                  <w:t>t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er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17"/>
                    <w:w w:val="100"/>
                    <w:position w:val="5"/>
                  </w:rPr>
                  <w:t>r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ain….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 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Cor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-6"/>
                    <w:w w:val="100"/>
                    <w:b/>
                    <w:bCs/>
                    <w:position w:val="5"/>
                  </w:rPr>
                  <w:t>r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ecti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2"/>
                    <w:w w:val="100"/>
                    <w:b/>
                    <w:bCs/>
                    <w:position w:val="5"/>
                  </w:rPr>
                  <w:t>o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ns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-3"/>
                    <w:w w:val="100"/>
                    <w:b/>
                    <w:bCs/>
                    <w:position w:val="5"/>
                  </w:rPr>
                  <w:t> 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-6"/>
                    <w:w w:val="100"/>
                    <w:b/>
                    <w:bCs/>
                    <w:position w:val="5"/>
                  </w:rPr>
                  <w:t>g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éom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-6"/>
                    <w:w w:val="100"/>
                    <w:b/>
                    <w:bCs/>
                    <w:position w:val="5"/>
                  </w:rPr>
                  <w:t>é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tr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1"/>
                    <w:w w:val="100"/>
                    <w:b/>
                    <w:bCs/>
                    <w:position w:val="5"/>
                  </w:rPr>
                  <w:t>i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qu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-2"/>
                    <w:w w:val="100"/>
                    <w:b/>
                    <w:bCs/>
                    <w:position w:val="5"/>
                  </w:rPr>
                  <w:t>e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FF0000"/>
                    <w:spacing w:val="0"/>
                    <w:w w:val="100"/>
                    <w:b/>
                    <w:bCs/>
                    <w:position w:val="5"/>
                  </w:rPr>
                  <w:t>s</w:t>
                </w:r>
                <w:r>
                  <w:rPr>
                    <w:rFonts w:ascii="Calibri" w:hAnsi="Calibri" w:cs="Calibri" w:eastAsia="Calibri"/>
                    <w:sz w:val="64"/>
                    <w:szCs w:val="64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27.472565pt;margin-top:51.207424pt;width:88.148125pt;height:37.27216pt;mso-position-horizontal-relative:page;mso-position-vertical-relative:page;z-index:-4490" type="#_x0000_t202" filled="f" stroked="f">
          <v:textbox inset="0,0,0,0">
            <w:txbxContent>
              <w:p>
                <w:pPr>
                  <w:spacing w:before="0" w:after="0" w:line="745" w:lineRule="exact"/>
                  <w:ind w:left="20" w:right="-126"/>
                  <w:jc w:val="left"/>
                  <w:rPr>
                    <w:rFonts w:ascii="Symbol" w:hAnsi="Symbol" w:cs="Symbol" w:eastAsia="Symbol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1"/>
                    <w:w w:val="100"/>
                    <w:position w:val="-1"/>
                  </w:rPr>
                  <w:t>(</w:t>
                </w:r>
                <w:r>
                  <w:rPr>
                    <w:rFonts w:ascii="Symbol" w:hAnsi="Symbol" w:cs="Symbol" w:eastAsia="Symbol"/>
                    <w:sz w:val="64"/>
                    <w:szCs w:val="64"/>
                    <w:spacing w:val="34"/>
                    <w:w w:val="100"/>
                    <w:position w:val="-1"/>
                  </w:rPr>
                  <w:t>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1"/>
                    <w:w w:val="100"/>
                    <w:position w:val="-1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44"/>
                    <w:w w:val="100"/>
                    <w:position w:val="-1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19"/>
                    <w:w w:val="100"/>
                    <w:i/>
                    <w:position w:val="-1"/>
                  </w:rPr>
                  <w:t>e</w:t>
                </w:r>
                <w:r>
                  <w:rPr>
                    <w:rFonts w:ascii="Symbol" w:hAnsi="Symbol" w:cs="Symbol" w:eastAsia="Symbol"/>
                    <w:sz w:val="35"/>
                    <w:szCs w:val="35"/>
                    <w:spacing w:val="-15"/>
                    <w:w w:val="100"/>
                    <w:position w:val="27"/>
                  </w:rPr>
                  <w:t></w:t>
                </w:r>
                <w:r>
                  <w:rPr>
                    <w:rFonts w:ascii="Symbol" w:hAnsi="Symbol" w:cs="Symbol" w:eastAsia="Symbol"/>
                    <w:sz w:val="37"/>
                    <w:szCs w:val="37"/>
                    <w:spacing w:val="0"/>
                    <w:w w:val="100"/>
                    <w:position w:val="27"/>
                  </w:rPr>
                  <w:t></w:t>
                </w:r>
                <w:r>
                  <w:rPr>
                    <w:rFonts w:ascii="Times New Roman" w:hAnsi="Times New Roman" w:cs="Times New Roman" w:eastAsia="Times New Roman"/>
                    <w:sz w:val="37"/>
                    <w:szCs w:val="37"/>
                    <w:spacing w:val="-32"/>
                    <w:w w:val="100"/>
                    <w:position w:val="27"/>
                  </w:rPr>
                  <w:t> </w:t>
                </w:r>
                <w:r>
                  <w:rPr>
                    <w:rFonts w:ascii="Symbol" w:hAnsi="Symbol" w:cs="Symbol" w:eastAsia="Symbol"/>
                    <w:sz w:val="26"/>
                    <w:szCs w:val="26"/>
                    <w:spacing w:val="0"/>
                    <w:w w:val="100"/>
                    <w:position w:val="18"/>
                  </w:rPr>
                  <w:t></w:t>
                </w:r>
                <w:r>
                  <w:rPr>
                    <w:rFonts w:ascii="Symbol" w:hAnsi="Symbol" w:cs="Symbol" w:eastAsia="Symbol"/>
                    <w:sz w:val="26"/>
                    <w:szCs w:val="2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23.795837pt;margin-top:51.207424pt;width:42.952399pt;height:37.27216pt;mso-position-horizontal-relative:page;mso-position-vertical-relative:page;z-index:-4489" type="#_x0000_t202" filled="f" stroked="f">
          <v:textbox inset="0,0,0,0">
            <w:txbxContent>
              <w:p>
                <w:pPr>
                  <w:spacing w:before="0" w:after="0" w:line="737" w:lineRule="exact"/>
                  <w:ind w:left="20" w:right="-126"/>
                  <w:jc w:val="left"/>
                  <w:rPr>
                    <w:rFonts w:ascii="Symbol" w:hAnsi="Symbol" w:cs="Symbol" w:eastAsia="Symbol"/>
                    <w:sz w:val="26"/>
                    <w:szCs w:val="26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19"/>
                    <w:w w:val="104"/>
                    <w:i/>
                    <w:position w:val="-2"/>
                  </w:rPr>
                  <w:t>e</w:t>
                </w:r>
                <w:r>
                  <w:rPr>
                    <w:rFonts w:ascii="Symbol" w:hAnsi="Symbol" w:cs="Symbol" w:eastAsia="Symbol"/>
                    <w:sz w:val="35"/>
                    <w:szCs w:val="35"/>
                    <w:spacing w:val="-17"/>
                    <w:w w:val="103"/>
                    <w:position w:val="26"/>
                  </w:rPr>
                  <w:t></w:t>
                </w:r>
                <w:r>
                  <w:rPr>
                    <w:rFonts w:ascii="Symbol" w:hAnsi="Symbol" w:cs="Symbol" w:eastAsia="Symbol"/>
                    <w:sz w:val="37"/>
                    <w:szCs w:val="37"/>
                    <w:spacing w:val="0"/>
                    <w:w w:val="98"/>
                    <w:position w:val="26"/>
                  </w:rPr>
                  <w:t></w:t>
                </w:r>
                <w:r>
                  <w:rPr>
                    <w:rFonts w:ascii="Times New Roman" w:hAnsi="Times New Roman" w:cs="Times New Roman" w:eastAsia="Times New Roman"/>
                    <w:sz w:val="37"/>
                    <w:szCs w:val="37"/>
                    <w:spacing w:val="-56"/>
                    <w:w w:val="100"/>
                    <w:position w:val="26"/>
                  </w:rPr>
                  <w:t> </w:t>
                </w:r>
                <w:r>
                  <w:rPr>
                    <w:rFonts w:ascii="Symbol" w:hAnsi="Symbol" w:cs="Symbol" w:eastAsia="Symbol"/>
                    <w:sz w:val="26"/>
                    <w:szCs w:val="26"/>
                    <w:spacing w:val="0"/>
                    <w:w w:val="100"/>
                    <w:position w:val="17"/>
                  </w:rPr>
                  <w:t></w:t>
                </w:r>
                <w:r>
                  <w:rPr>
                    <w:rFonts w:ascii="Symbol" w:hAnsi="Symbol" w:cs="Symbol" w:eastAsia="Symbol"/>
                    <w:sz w:val="26"/>
                    <w:szCs w:val="26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25.101387pt;margin-top:52.094566pt;width:84.317892pt;height:32.978591pt;mso-position-horizontal-relative:page;mso-position-vertical-relative:page;z-index:-4488" type="#_x0000_t202" filled="f" stroked="f">
          <v:textbox inset="0,0,0,0">
            <w:txbxContent>
              <w:p>
                <w:pPr>
                  <w:spacing w:before="0" w:after="0" w:line="659" w:lineRule="exact"/>
                  <w:ind w:left="20" w:right="-113"/>
                  <w:jc w:val="left"/>
                  <w:rPr>
                    <w:rFonts w:ascii="Times New Roman" w:hAnsi="Times New Roman" w:cs="Times New Roman" w:eastAsia="Times New Roman"/>
                    <w:sz w:val="32"/>
                    <w:szCs w:val="32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1"/>
                    <w:w w:val="103"/>
                  </w:rPr>
                  <w:t>(</w:t>
                </w:r>
                <w:r>
                  <w:rPr>
                    <w:rFonts w:ascii="Symbol" w:hAnsi="Symbol" w:cs="Symbol" w:eastAsia="Symbol"/>
                    <w:sz w:val="58"/>
                    <w:szCs w:val="58"/>
                    <w:spacing w:val="33"/>
                    <w:w w:val="98"/>
                  </w:rPr>
                  <w:t>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-1"/>
                    <w:w w:val="103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-37"/>
                    <w:w w:val="103"/>
                  </w:rPr>
                  <w:t>.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19"/>
                    <w:w w:val="103"/>
                    <w:i/>
                  </w:rPr>
                  <w:t>e</w:t>
                </w:r>
                <w:r>
                  <w:rPr>
                    <w:rFonts w:ascii="Symbol" w:hAnsi="Symbol" w:cs="Symbol" w:eastAsia="Symbol"/>
                    <w:sz w:val="32"/>
                    <w:szCs w:val="32"/>
                    <w:spacing w:val="0"/>
                    <w:w w:val="103"/>
                    <w:position w:val="24"/>
                  </w:rPr>
                  <w:t>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spacing w:val="-58"/>
                    <w:w w:val="100"/>
                    <w:position w:val="24"/>
                  </w:rPr>
                  <w:t> </w:t>
                </w:r>
                <w:r>
                  <w:rPr>
                    <w:rFonts w:ascii="Symbol" w:hAnsi="Symbol" w:cs="Symbol" w:eastAsia="Symbol"/>
                    <w:sz w:val="32"/>
                    <w:szCs w:val="32"/>
                    <w:spacing w:val="-7"/>
                    <w:w w:val="103"/>
                    <w:position w:val="24"/>
                  </w:rPr>
                  <w:t>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spacing w:val="0"/>
                    <w:w w:val="103"/>
                    <w:i/>
                    <w:position w:val="24"/>
                  </w:rPr>
                  <w:t>x</w:t>
                </w:r>
                <w:r>
                  <w:rPr>
                    <w:rFonts w:ascii="Times New Roman" w:hAnsi="Times New Roman" w:cs="Times New Roman" w:eastAsia="Times New Roman"/>
                    <w:sz w:val="32"/>
                    <w:szCs w:val="32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5.888517pt;margin-top:53.666775pt;width:88.619047pt;height:31.406383pt;mso-position-horizontal-relative:page;mso-position-vertical-relative:page;z-index:-4487" type="#_x0000_t202" filled="f" stroked="f">
          <v:textbox inset="0,0,0,0">
            <w:txbxContent>
              <w:p>
                <w:pPr>
                  <w:spacing w:before="0" w:after="0" w:line="627" w:lineRule="exact"/>
                  <w:ind w:left="20" w:right="-108"/>
                  <w:jc w:val="left"/>
                  <w:rPr>
                    <w:rFonts w:ascii="Times New Roman" w:hAnsi="Times New Roman" w:cs="Times New Roman" w:eastAsia="Times New Roman"/>
                    <w:sz w:val="55"/>
                    <w:szCs w:val="55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w w:val="103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-77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-1"/>
                    <w:w w:val="100"/>
                  </w:rPr>
                  <w:t>(</w:t>
                </w:r>
                <w:r>
                  <w:rPr>
                    <w:rFonts w:ascii="Symbol" w:hAnsi="Symbol" w:cs="Symbol" w:eastAsia="Symbol"/>
                    <w:sz w:val="58"/>
                    <w:szCs w:val="58"/>
                    <w:spacing w:val="34"/>
                    <w:w w:val="100"/>
                  </w:rPr>
                  <w:t>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0"/>
                    <w:w w:val="100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-11"/>
                    <w:w w:val="100"/>
                  </w:rPr>
                  <w:t> </w:t>
                </w:r>
                <w:r>
                  <w:rPr>
                    <w:rFonts w:ascii="Symbol" w:hAnsi="Symbol" w:cs="Symbol" w:eastAsia="Symbol"/>
                    <w:sz w:val="55"/>
                    <w:szCs w:val="55"/>
                    <w:spacing w:val="0"/>
                    <w:w w:val="100"/>
                  </w:rPr>
                  <w:t>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0"/>
                    <w:w w:val="103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55"/>
                    <w:szCs w:val="55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9.12381pt;margin-top:54.226048pt;width:96.699472pt;height:34.253536pt;mso-position-horizontal-relative:page;mso-position-vertical-relative:page;z-index:-4486" type="#_x0000_t202" filled="f" stroked="f">
          <v:textbox inset="0,0,0,0">
            <w:txbxContent>
              <w:p>
                <w:pPr>
                  <w:spacing w:before="0" w:after="0" w:line="685" w:lineRule="exact"/>
                  <w:ind w:left="20" w:right="-117"/>
                  <w:jc w:val="left"/>
                  <w:rPr>
                    <w:rFonts w:ascii="Times New Roman" w:hAnsi="Times New Roman" w:cs="Times New Roman" w:eastAsia="Times New Roman"/>
                    <w:sz w:val="60"/>
                    <w:szCs w:val="6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w w:val="104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84"/>
                    <w:w w:val="100"/>
                    <w:i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1"/>
                    <w:w w:val="100"/>
                  </w:rPr>
                  <w:t>(</w:t>
                </w:r>
                <w:r>
                  <w:rPr>
                    <w:rFonts w:ascii="Symbol" w:hAnsi="Symbol" w:cs="Symbol" w:eastAsia="Symbol"/>
                    <w:sz w:val="64"/>
                    <w:szCs w:val="64"/>
                    <w:spacing w:val="33"/>
                    <w:w w:val="100"/>
                  </w:rPr>
                  <w:t>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0"/>
                    <w:w w:val="100"/>
                  </w:rPr>
                  <w:t>)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14"/>
                    <w:w w:val="100"/>
                  </w:rPr>
                  <w:t> </w:t>
                </w:r>
                <w:r>
                  <w:rPr>
                    <w:rFonts w:ascii="Symbol" w:hAnsi="Symbol" w:cs="Symbol" w:eastAsia="Symbol"/>
                    <w:sz w:val="60"/>
                    <w:szCs w:val="60"/>
                    <w:spacing w:val="0"/>
                    <w:w w:val="100"/>
                  </w:rPr>
                  <w:t>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1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0"/>
                    <w:w w:val="104"/>
                    <w:i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6.419739pt;margin-top:55.64888pt;width:57.500704pt;height:32.830702pt;mso-position-horizontal-relative:page;mso-position-vertical-relative:page;z-index:-4485" type="#_x0000_t202" filled="f" stroked="f">
          <v:textbox inset="0,0,0,0">
            <w:txbxContent>
              <w:p>
                <w:pPr>
                  <w:spacing w:before="0" w:after="0" w:line="650" w:lineRule="exact"/>
                  <w:ind w:left="20" w:right="-112"/>
                  <w:jc w:val="left"/>
                  <w:rPr>
                    <w:rFonts w:ascii="Times New Roman" w:hAnsi="Times New Roman" w:cs="Times New Roman" w:eastAsia="Times New Roman"/>
                    <w:sz w:val="60"/>
                    <w:szCs w:val="60"/>
                  </w:rPr>
                </w:pPr>
                <w:rPr/>
                <w:r>
                  <w:rPr>
                    <w:rFonts w:ascii="Symbol" w:hAnsi="Symbol" w:cs="Symbol" w:eastAsia="Symbol"/>
                    <w:sz w:val="60"/>
                    <w:szCs w:val="60"/>
                    <w:spacing w:val="1"/>
                    <w:w w:val="100"/>
                  </w:rPr>
                  <w:t></w:t>
                </w:r>
                <w:r>
                  <w:rPr>
                    <w:rFonts w:ascii="Symbol" w:hAnsi="Symbol" w:cs="Symbol" w:eastAsia="Symbol"/>
                    <w:sz w:val="60"/>
                    <w:szCs w:val="60"/>
                    <w:spacing w:val="0"/>
                    <w:w w:val="100"/>
                  </w:rPr>
                  <w:t>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-47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0"/>
                    <w:w w:val="104"/>
                    <w:i/>
                  </w:rPr>
                  <w:t>T</w:t>
                </w:r>
                <w:r>
                  <w:rPr>
                    <w:rFonts w:ascii="Times New Roman" w:hAnsi="Times New Roman" w:cs="Times New Roman" w:eastAsia="Times New Roman"/>
                    <w:sz w:val="60"/>
                    <w:szCs w:val="6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600.73114pt;margin-top:55.64888pt;width:19.136405pt;height:32.346017pt;mso-position-horizontal-relative:page;mso-position-vertical-relative:page;z-index:-4484" type="#_x0000_t202" filled="f" stroked="f">
          <v:textbox inset="0,0,0,0">
            <w:txbxContent>
              <w:p>
                <w:pPr>
                  <w:spacing w:before="0" w:after="0" w:line="647" w:lineRule="exact"/>
                  <w:ind w:left="20" w:right="-111"/>
                  <w:jc w:val="left"/>
                  <w:rPr>
                    <w:rFonts w:ascii="Symbol" w:hAnsi="Symbol" w:cs="Symbol" w:eastAsia="Symbol"/>
                    <w:sz w:val="60"/>
                    <w:szCs w:val="60"/>
                  </w:rPr>
                </w:pPr>
                <w:rPr/>
                <w:r>
                  <w:rPr>
                    <w:rFonts w:ascii="Symbol" w:hAnsi="Symbol" w:cs="Symbol" w:eastAsia="Symbol"/>
                    <w:sz w:val="60"/>
                    <w:szCs w:val="60"/>
                    <w:spacing w:val="0"/>
                    <w:w w:val="104"/>
                  </w:rPr>
                  <w:t></w:t>
                </w:r>
                <w:r>
                  <w:rPr>
                    <w:rFonts w:ascii="Symbol" w:hAnsi="Symbol" w:cs="Symbol" w:eastAsia="Symbol"/>
                    <w:sz w:val="60"/>
                    <w:szCs w:val="6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0.910004pt;margin-top:47.380001pt;width:318.119135pt;height:46.04pt;mso-position-horizontal-relative:page;mso-position-vertical-relative:page;z-index:-4483" type="#_x0000_t202" filled="f" stroked="f">
          <v:textbox inset="0,0,0,0">
            <w:txbxContent>
              <w:p>
                <w:pPr>
                  <w:spacing w:before="0" w:after="0" w:line="917" w:lineRule="exact"/>
                  <w:ind w:left="20" w:right="-152"/>
                  <w:jc w:val="left"/>
                  <w:rPr>
                    <w:rFonts w:ascii="Calibri" w:hAnsi="Calibri" w:cs="Calibri" w:eastAsia="Calibri"/>
                    <w:sz w:val="88"/>
                    <w:szCs w:val="88"/>
                  </w:rPr>
                </w:pPr>
                <w:rPr/>
                <w:r>
                  <w:rPr>
                    <w:rFonts w:ascii="Calibri" w:hAnsi="Calibri" w:cs="Calibri" w:eastAsia="Calibri"/>
                    <w:sz w:val="88"/>
                    <w:szCs w:val="88"/>
                    <w:spacing w:val="-16"/>
                    <w:w w:val="100"/>
                    <w:position w:val="5"/>
                  </w:rPr>
                  <w:t>P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oi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6"/>
                    <w:w w:val="100"/>
                    <w:position w:val="5"/>
                  </w:rPr>
                  <w:t>n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ts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 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d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64"/>
                    <w:w w:val="100"/>
                    <w:position w:val="5"/>
                  </w:rPr>
                  <w:t>’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7"/>
                    <w:w w:val="100"/>
                    <w:position w:val="5"/>
                  </w:rPr>
                  <w:t>a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11"/>
                    <w:w w:val="100"/>
                    <w:position w:val="5"/>
                  </w:rPr>
                  <w:t>t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10"/>
                    <w:w w:val="100"/>
                    <w:position w:val="5"/>
                  </w:rPr>
                  <w:t>t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e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-6"/>
                    <w:w w:val="100"/>
                    <w:position w:val="5"/>
                  </w:rPr>
                  <w:t>n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5"/>
                  </w:rPr>
                  <w:t>tion</w:t>
                </w:r>
                <w:r>
                  <w:rPr>
                    <w:rFonts w:ascii="Calibri" w:hAnsi="Calibri" w:cs="Calibri" w:eastAsia="Calibri"/>
                    <w:sz w:val="88"/>
                    <w:szCs w:val="88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image" Target="media/image1.pn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g"/><Relationship Id="rId15" Type="http://schemas.openxmlformats.org/officeDocument/2006/relationships/image" Target="media/image9.jp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jpg"/><Relationship Id="rId23" Type="http://schemas.openxmlformats.org/officeDocument/2006/relationships/image" Target="media/image17.jpg"/><Relationship Id="rId24" Type="http://schemas.openxmlformats.org/officeDocument/2006/relationships/image" Target="media/image18.jpg"/><Relationship Id="rId25" Type="http://schemas.openxmlformats.org/officeDocument/2006/relationships/image" Target="media/image19.jpg"/><Relationship Id="rId26" Type="http://schemas.openxmlformats.org/officeDocument/2006/relationships/image" Target="media/image20.png"/><Relationship Id="rId27" Type="http://schemas.openxmlformats.org/officeDocument/2006/relationships/image" Target="media/image21.jpg"/><Relationship Id="rId28" Type="http://schemas.openxmlformats.org/officeDocument/2006/relationships/image" Target="media/image22.jpg"/><Relationship Id="rId29" Type="http://schemas.openxmlformats.org/officeDocument/2006/relationships/image" Target="media/image23.jpg"/><Relationship Id="rId30" Type="http://schemas.openxmlformats.org/officeDocument/2006/relationships/image" Target="media/image24.jpg"/><Relationship Id="rId31" Type="http://schemas.openxmlformats.org/officeDocument/2006/relationships/image" Target="media/image25.png"/><Relationship Id="rId32" Type="http://schemas.openxmlformats.org/officeDocument/2006/relationships/image" Target="media/image26.jpg"/><Relationship Id="rId33" Type="http://schemas.openxmlformats.org/officeDocument/2006/relationships/image" Target="media/image27.jpg"/><Relationship Id="rId34" Type="http://schemas.openxmlformats.org/officeDocument/2006/relationships/image" Target="media/image28.jpg"/><Relationship Id="rId35" Type="http://schemas.openxmlformats.org/officeDocument/2006/relationships/image" Target="media/image29.jpg"/><Relationship Id="rId36" Type="http://schemas.openxmlformats.org/officeDocument/2006/relationships/image" Target="media/image30.jpg"/><Relationship Id="rId37" Type="http://schemas.openxmlformats.org/officeDocument/2006/relationships/image" Target="media/image31.png"/><Relationship Id="rId38" Type="http://schemas.openxmlformats.org/officeDocument/2006/relationships/hyperlink" Target="http://www.climat-en-questions.fr/" TargetMode="External"/><Relationship Id="rId39" Type="http://schemas.openxmlformats.org/officeDocument/2006/relationships/hyperlink" Target="http://www.climat-en-questions.fr/" TargetMode="External"/><Relationship Id="rId40" Type="http://schemas.openxmlformats.org/officeDocument/2006/relationships/image" Target="media/image32.jp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Relationship Id="rId56" Type="http://schemas.openxmlformats.org/officeDocument/2006/relationships/image" Target="media/image48.jpg"/><Relationship Id="rId57" Type="http://schemas.openxmlformats.org/officeDocument/2006/relationships/image" Target="media/image49.jpg"/><Relationship Id="rId58" Type="http://schemas.openxmlformats.org/officeDocument/2006/relationships/image" Target="media/image50.jpg"/><Relationship Id="rId59" Type="http://schemas.openxmlformats.org/officeDocument/2006/relationships/image" Target="media/image51.jpg"/><Relationship Id="rId60" Type="http://schemas.openxmlformats.org/officeDocument/2006/relationships/image" Target="media/image52.jp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jpg"/><Relationship Id="rId67" Type="http://schemas.openxmlformats.org/officeDocument/2006/relationships/image" Target="media/image59.jpg"/><Relationship Id="rId68" Type="http://schemas.openxmlformats.org/officeDocument/2006/relationships/image" Target="media/image60.png"/><Relationship Id="rId69" Type="http://schemas.openxmlformats.org/officeDocument/2006/relationships/image" Target="media/image61.jp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jp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jpg"/><Relationship Id="rId79" Type="http://schemas.openxmlformats.org/officeDocument/2006/relationships/image" Target="media/image71.png"/><Relationship Id="rId80" Type="http://schemas.openxmlformats.org/officeDocument/2006/relationships/image" Target="media/image72.jp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hyperlink" Target="https://www.youtube.com/watch?v=MIHDgO0PDno" TargetMode="External"/><Relationship Id="rId84" Type="http://schemas.openxmlformats.org/officeDocument/2006/relationships/image" Target="media/image75.jpg"/><Relationship Id="rId85" Type="http://schemas.openxmlformats.org/officeDocument/2006/relationships/image" Target="media/image76.png"/><Relationship Id="rId86" Type="http://schemas.openxmlformats.org/officeDocument/2006/relationships/image" Target="media/image77.png"/><Relationship Id="rId87" Type="http://schemas.openxmlformats.org/officeDocument/2006/relationships/image" Target="media/image78.png"/><Relationship Id="rId88" Type="http://schemas.openxmlformats.org/officeDocument/2006/relationships/image" Target="media/image79.png"/><Relationship Id="rId89" Type="http://schemas.openxmlformats.org/officeDocument/2006/relationships/image" Target="media/image80.png"/><Relationship Id="rId90" Type="http://schemas.openxmlformats.org/officeDocument/2006/relationships/image" Target="media/image81.png"/><Relationship Id="rId91" Type="http://schemas.openxmlformats.org/officeDocument/2006/relationships/image" Target="media/image82.png"/><Relationship Id="rId92" Type="http://schemas.openxmlformats.org/officeDocument/2006/relationships/image" Target="media/image83.png"/><Relationship Id="rId93" Type="http://schemas.openxmlformats.org/officeDocument/2006/relationships/image" Target="media/image84.png"/><Relationship Id="rId94" Type="http://schemas.openxmlformats.org/officeDocument/2006/relationships/image" Target="media/image85.png"/><Relationship Id="rId95" Type="http://schemas.openxmlformats.org/officeDocument/2006/relationships/image" Target="media/image86.png"/><Relationship Id="rId96" Type="http://schemas.openxmlformats.org/officeDocument/2006/relationships/image" Target="media/image87.png"/><Relationship Id="rId97" Type="http://schemas.openxmlformats.org/officeDocument/2006/relationships/image" Target="media/image88.jpg"/><Relationship Id="rId98" Type="http://schemas.openxmlformats.org/officeDocument/2006/relationships/image" Target="media/image89.jpg"/><Relationship Id="rId99" Type="http://schemas.openxmlformats.org/officeDocument/2006/relationships/image" Target="media/image90.jpg"/><Relationship Id="rId100" Type="http://schemas.openxmlformats.org/officeDocument/2006/relationships/image" Target="media/image91.jpg"/><Relationship Id="rId101" Type="http://schemas.openxmlformats.org/officeDocument/2006/relationships/image" Target="media/image92.jpg"/><Relationship Id="rId102" Type="http://schemas.openxmlformats.org/officeDocument/2006/relationships/image" Target="media/image93.jpg"/><Relationship Id="rId103" Type="http://schemas.openxmlformats.org/officeDocument/2006/relationships/image" Target="media/image94.png"/><Relationship Id="rId104" Type="http://schemas.openxmlformats.org/officeDocument/2006/relationships/image" Target="media/image95.jpg"/><Relationship Id="rId105" Type="http://schemas.openxmlformats.org/officeDocument/2006/relationships/image" Target="media/image96.jpg"/><Relationship Id="rId106" Type="http://schemas.openxmlformats.org/officeDocument/2006/relationships/image" Target="media/image97.jpg"/><Relationship Id="rId107" Type="http://schemas.openxmlformats.org/officeDocument/2006/relationships/image" Target="media/image98.jpg"/><Relationship Id="rId108" Type="http://schemas.openxmlformats.org/officeDocument/2006/relationships/image" Target="media/image99.jpg"/><Relationship Id="rId109" Type="http://schemas.openxmlformats.org/officeDocument/2006/relationships/hyperlink" Target="https://www-calipso.larc.nasa.gov/products/lidar/browse_images/expedited/" TargetMode="External"/><Relationship Id="rId110" Type="http://schemas.openxmlformats.org/officeDocument/2006/relationships/image" Target="media/image100.jpg"/><Relationship Id="rId111" Type="http://schemas.openxmlformats.org/officeDocument/2006/relationships/image" Target="media/image101.png"/><Relationship Id="rId112" Type="http://schemas.openxmlformats.org/officeDocument/2006/relationships/hyperlink" Target="http://ready.arl.noaa.gov/hypub-bin/trajtype.pl?runtype=archive" TargetMode="External"/><Relationship Id="rId113" Type="http://schemas.openxmlformats.org/officeDocument/2006/relationships/hyperlink" Target="https://enseignants-mediateurs.cnes.fr/sites/default/files/drupal/201604/default/6_comment_drterminer_les_rrtro_trajectoires_atmosphrriques.pdf" TargetMode="External"/><Relationship Id="rId114" Type="http://schemas.openxmlformats.org/officeDocument/2006/relationships/image" Target="media/image102.png"/><Relationship Id="rId115" Type="http://schemas.openxmlformats.org/officeDocument/2006/relationships/image" Target="media/image103.jpg"/><Relationship Id="rId116" Type="http://schemas.openxmlformats.org/officeDocument/2006/relationships/image" Target="media/image104.png"/><Relationship Id="rId117" Type="http://schemas.openxmlformats.org/officeDocument/2006/relationships/image" Target="media/image105.png"/><Relationship Id="rId118" Type="http://schemas.openxmlformats.org/officeDocument/2006/relationships/hyperlink" Target="http://aeronet.gsfc.nasa.gov/new_web/index.html" TargetMode="External"/><Relationship Id="rId119" Type="http://schemas.openxmlformats.org/officeDocument/2006/relationships/hyperlink" Target="http://aeronet.gsfc.nasa.gov/cgi-bin/climo_menu_v2_new" TargetMode="External"/><Relationship Id="rId120" Type="http://schemas.openxmlformats.org/officeDocument/2006/relationships/hyperlink" Target="http://aeronet.gsfc.nasa.gov/new_web/climo_maps/climo_maps.html" TargetMode="External"/><Relationship Id="rId121" Type="http://schemas.openxmlformats.org/officeDocument/2006/relationships/hyperlink" Target="mailto:Jacques_Piazzola%2Cjacques.piazzola@univ-tln.fr" TargetMode="External"/><Relationship Id="rId122" Type="http://schemas.openxmlformats.org/officeDocument/2006/relationships/image" Target="media/image106.png"/><Relationship Id="rId123" Type="http://schemas.openxmlformats.org/officeDocument/2006/relationships/image" Target="media/image107.png"/><Relationship Id="rId124" Type="http://schemas.openxmlformats.org/officeDocument/2006/relationships/image" Target="media/image108.png"/><Relationship Id="rId125" Type="http://schemas.openxmlformats.org/officeDocument/2006/relationships/image" Target="media/image109.png"/><Relationship Id="rId126" Type="http://schemas.openxmlformats.org/officeDocument/2006/relationships/image" Target="media/image110.jpg"/><Relationship Id="rId127" Type="http://schemas.openxmlformats.org/officeDocument/2006/relationships/image" Target="media/image111.jpg"/><Relationship Id="rId128" Type="http://schemas.openxmlformats.org/officeDocument/2006/relationships/image" Target="media/image112.jpg"/><Relationship Id="rId129" Type="http://schemas.openxmlformats.org/officeDocument/2006/relationships/image" Target="media/image113.png"/><Relationship Id="rId130" Type="http://schemas.openxmlformats.org/officeDocument/2006/relationships/image" Target="media/image114.png"/><Relationship Id="rId131" Type="http://schemas.openxmlformats.org/officeDocument/2006/relationships/image" Target="media/image115.png"/><Relationship Id="rId132" Type="http://schemas.openxmlformats.org/officeDocument/2006/relationships/image" Target="media/image116.jpg"/><Relationship Id="rId133" Type="http://schemas.openxmlformats.org/officeDocument/2006/relationships/image" Target="media/image117.png"/><Relationship Id="rId134" Type="http://schemas.openxmlformats.org/officeDocument/2006/relationships/image" Target="media/image118.png"/><Relationship Id="rId135" Type="http://schemas.openxmlformats.org/officeDocument/2006/relationships/image" Target="media/image119.png"/><Relationship Id="rId136" Type="http://schemas.openxmlformats.org/officeDocument/2006/relationships/hyperlink" Target="http://aeronet.gsfc.nasa.gov/cgi-bin/bamgomas_interactive" TargetMode="External"/><Relationship Id="rId137" Type="http://schemas.openxmlformats.org/officeDocument/2006/relationships/hyperlink" Target="http://www.nrlmry.navy.mil/aerosol/#currentaerosolmodeling" TargetMode="External"/><Relationship Id="rId138" Type="http://schemas.openxmlformats.org/officeDocument/2006/relationships/image" Target="media/image120.png"/><Relationship Id="rId139" Type="http://schemas.openxmlformats.org/officeDocument/2006/relationships/image" Target="media/image121.jpg"/><Relationship Id="rId140" Type="http://schemas.openxmlformats.org/officeDocument/2006/relationships/hyperlink" Target="http://www.nrlmry.navy.mil/aerosol/#currentaerosolmodeling" TargetMode="External"/><Relationship Id="rId141" Type="http://schemas.openxmlformats.org/officeDocument/2006/relationships/hyperlink" Target="http://www.nrlmry.navy.mil/aerosol/#currentaerosolmodeling" TargetMode="External"/><Relationship Id="rId142" Type="http://schemas.openxmlformats.org/officeDocument/2006/relationships/hyperlink" Target="http://www.nrlmry.navy.mil/aerosol_web/loop_html/globaer_europe_loop.html" TargetMode="External"/><Relationship Id="rId143" Type="http://schemas.openxmlformats.org/officeDocument/2006/relationships/hyperlink" Target="http://www.nrlmry.navy.mil/aerosol_web/loop_html/globaer_europe_loop.html" TargetMode="External"/><Relationship Id="rId144" Type="http://schemas.openxmlformats.org/officeDocument/2006/relationships/hyperlink" Target="http://www.nrlmry.navy.mil/aerosol-" TargetMode="External"/><Relationship Id="rId145" Type="http://schemas.openxmlformats.org/officeDocument/2006/relationships/image" Target="media/image122.jpg"/><Relationship Id="rId146" Type="http://schemas.openxmlformats.org/officeDocument/2006/relationships/image" Target="media/image123.jpg"/><Relationship Id="rId147" Type="http://schemas.openxmlformats.org/officeDocument/2006/relationships/image" Target="media/image124.jpg"/><Relationship Id="rId148" Type="http://schemas.openxmlformats.org/officeDocument/2006/relationships/image" Target="media/image125.jpg"/><Relationship Id="rId149" Type="http://schemas.openxmlformats.org/officeDocument/2006/relationships/image" Target="media/image126.jpg"/><Relationship Id="rId150" Type="http://schemas.openxmlformats.org/officeDocument/2006/relationships/image" Target="media/image127.jpg"/><Relationship Id="rId151" Type="http://schemas.openxmlformats.org/officeDocument/2006/relationships/image" Target="media/image128.png"/><Relationship Id="rId152" Type="http://schemas.openxmlformats.org/officeDocument/2006/relationships/image" Target="media/image129.png"/><Relationship Id="rId153" Type="http://schemas.openxmlformats.org/officeDocument/2006/relationships/hyperlink" Target="http://www.modellzentrale.de/WRF/index_en.php#0" TargetMode="External"/><Relationship Id="rId154" Type="http://schemas.openxmlformats.org/officeDocument/2006/relationships/image" Target="media/image130.jpg"/><Relationship Id="rId155" Type="http://schemas.openxmlformats.org/officeDocument/2006/relationships/hyperlink" Target="http://servizi-/" TargetMode="External"/><Relationship Id="rId156" Type="http://schemas.openxmlformats.org/officeDocument/2006/relationships/image" Target="media/image131.jpg"/><Relationship Id="rId157" Type="http://schemas.openxmlformats.org/officeDocument/2006/relationships/image" Target="media/image132.jpg"/><Relationship Id="rId158" Type="http://schemas.openxmlformats.org/officeDocument/2006/relationships/image" Target="media/image133.jpg"/><Relationship Id="rId159" Type="http://schemas.openxmlformats.org/officeDocument/2006/relationships/image" Target="media/image134.jpg"/><Relationship Id="rId160" Type="http://schemas.openxmlformats.org/officeDocument/2006/relationships/image" Target="media/image135.jpg"/><Relationship Id="rId161" Type="http://schemas.openxmlformats.org/officeDocument/2006/relationships/image" Target="media/image136.jpg"/><Relationship Id="rId162" Type="http://schemas.openxmlformats.org/officeDocument/2006/relationships/hyperlink" Target="http://www-physique.u-strasbg.fr/%7Eudp/wfn-www/webphy/optique/photometrie/loi_de_beer/loi_de_beer.html" TargetMode="External"/><Relationship Id="rId163" Type="http://schemas.openxmlformats.org/officeDocument/2006/relationships/header" Target="header1.xml"/><Relationship Id="rId164" Type="http://schemas.openxmlformats.org/officeDocument/2006/relationships/image" Target="media/image137.jpg"/><Relationship Id="rId165" Type="http://schemas.openxmlformats.org/officeDocument/2006/relationships/image" Target="media/image138.png"/><Relationship Id="rId166" Type="http://schemas.openxmlformats.org/officeDocument/2006/relationships/image" Target="media/image139.jpg"/><Relationship Id="rId167" Type="http://schemas.openxmlformats.org/officeDocument/2006/relationships/header" Target="header2.xml"/><Relationship Id="rId168" Type="http://schemas.openxmlformats.org/officeDocument/2006/relationships/image" Target="media/image140.png"/><Relationship Id="rId169" Type="http://schemas.openxmlformats.org/officeDocument/2006/relationships/image" Target="media/image141.png"/><Relationship Id="rId170" Type="http://schemas.openxmlformats.org/officeDocument/2006/relationships/image" Target="media/image142.png"/><Relationship Id="rId171" Type="http://schemas.openxmlformats.org/officeDocument/2006/relationships/image" Target="media/image143.png"/><Relationship Id="rId172" Type="http://schemas.openxmlformats.org/officeDocument/2006/relationships/image" Target="media/image144.png"/><Relationship Id="rId173" Type="http://schemas.openxmlformats.org/officeDocument/2006/relationships/image" Target="media/image145.png"/><Relationship Id="rId174" Type="http://schemas.openxmlformats.org/officeDocument/2006/relationships/image" Target="media/image146.png"/><Relationship Id="rId175" Type="http://schemas.openxmlformats.org/officeDocument/2006/relationships/header" Target="header3.xml"/><Relationship Id="rId176" Type="http://schemas.openxmlformats.org/officeDocument/2006/relationships/image" Target="media/image147.jpg"/><Relationship Id="rId177" Type="http://schemas.openxmlformats.org/officeDocument/2006/relationships/image" Target="media/image148.png"/><Relationship Id="rId178" Type="http://schemas.openxmlformats.org/officeDocument/2006/relationships/image" Target="media/image149.png"/><Relationship Id="rId179" Type="http://schemas.openxmlformats.org/officeDocument/2006/relationships/header" Target="header4.xml"/><Relationship Id="rId180" Type="http://schemas.openxmlformats.org/officeDocument/2006/relationships/image" Target="media/image150.jpg"/><Relationship Id="rId181" Type="http://schemas.openxmlformats.org/officeDocument/2006/relationships/image" Target="media/image151.jpg"/><Relationship Id="rId182" Type="http://schemas.openxmlformats.org/officeDocument/2006/relationships/header" Target="header5.xml"/><Relationship Id="rId183" Type="http://schemas.openxmlformats.org/officeDocument/2006/relationships/image" Target="media/image152.png"/><Relationship Id="rId184" Type="http://schemas.openxmlformats.org/officeDocument/2006/relationships/image" Target="media/image153.png"/><Relationship Id="rId185" Type="http://schemas.openxmlformats.org/officeDocument/2006/relationships/image" Target="media/image154.jpg"/><Relationship Id="rId186" Type="http://schemas.openxmlformats.org/officeDocument/2006/relationships/hyperlink" Target="http://www.calitoo.fr/index.php?page=logiciel" TargetMode="External"/><Relationship Id="rId187" Type="http://schemas.openxmlformats.org/officeDocument/2006/relationships/hyperlink" Target="http://www.calitoo.fr/index.php?page=documentation" TargetMode="External"/><Relationship Id="rId188" Type="http://schemas.openxmlformats.org/officeDocument/2006/relationships/header" Target="header6.xml"/><Relationship Id="rId189" Type="http://schemas.openxmlformats.org/officeDocument/2006/relationships/image" Target="media/image155.jpg"/><Relationship Id="rId190" Type="http://schemas.openxmlformats.org/officeDocument/2006/relationships/image" Target="media/image156.jpg"/><Relationship Id="rId191" Type="http://schemas.openxmlformats.org/officeDocument/2006/relationships/image" Target="media/image157.png"/><Relationship Id="rId192" Type="http://schemas.openxmlformats.org/officeDocument/2006/relationships/image" Target="media/image158.png"/><Relationship Id="rId193" Type="http://schemas.openxmlformats.org/officeDocument/2006/relationships/image" Target="media/image159.jpg"/><Relationship Id="rId194" Type="http://schemas.openxmlformats.org/officeDocument/2006/relationships/header" Target="header7.xml"/><Relationship Id="rId195" Type="http://schemas.openxmlformats.org/officeDocument/2006/relationships/image" Target="media/image160.jpg"/><Relationship Id="rId196" Type="http://schemas.openxmlformats.org/officeDocument/2006/relationships/image" Target="media/image161.jpg"/><Relationship Id="rId197" Type="http://schemas.openxmlformats.org/officeDocument/2006/relationships/image" Target="media/image162.jpg"/><Relationship Id="rId198" Type="http://schemas.openxmlformats.org/officeDocument/2006/relationships/image" Target="media/image163.jpg"/><Relationship Id="rId199" Type="http://schemas.openxmlformats.org/officeDocument/2006/relationships/image" Target="media/image164.jpg"/><Relationship Id="rId200" Type="http://schemas.openxmlformats.org/officeDocument/2006/relationships/image" Target="media/image165.jpg"/><Relationship Id="rId201" Type="http://schemas.openxmlformats.org/officeDocument/2006/relationships/header" Target="header8.xml"/><Relationship Id="rId202" Type="http://schemas.openxmlformats.org/officeDocument/2006/relationships/image" Target="media/image166.png"/><Relationship Id="rId203" Type="http://schemas.openxmlformats.org/officeDocument/2006/relationships/image" Target="media/image167.png"/><Relationship Id="rId204" Type="http://schemas.openxmlformats.org/officeDocument/2006/relationships/header" Target="header9.xml"/><Relationship Id="rId205" Type="http://schemas.openxmlformats.org/officeDocument/2006/relationships/image" Target="media/image168.jpg"/><Relationship Id="rId206" Type="http://schemas.openxmlformats.org/officeDocument/2006/relationships/image" Target="media/image169.png"/><Relationship Id="rId207" Type="http://schemas.openxmlformats.org/officeDocument/2006/relationships/image" Target="media/image170.jpg"/><Relationship Id="rId208" Type="http://schemas.openxmlformats.org/officeDocument/2006/relationships/image" Target="media/image171.png"/><Relationship Id="rId209" Type="http://schemas.openxmlformats.org/officeDocument/2006/relationships/image" Target="media/image172.jpg"/><Relationship Id="rId210" Type="http://schemas.openxmlformats.org/officeDocument/2006/relationships/header" Target="header10.xml"/><Relationship Id="rId211" Type="http://schemas.openxmlformats.org/officeDocument/2006/relationships/image" Target="media/image173.png"/><Relationship Id="rId212" Type="http://schemas.openxmlformats.org/officeDocument/2006/relationships/image" Target="media/image174.png"/><Relationship Id="rId213" Type="http://schemas.openxmlformats.org/officeDocument/2006/relationships/header" Target="header11.xml"/><Relationship Id="rId214" Type="http://schemas.openxmlformats.org/officeDocument/2006/relationships/header" Target="header12.xml"/><Relationship Id="rId215" Type="http://schemas.openxmlformats.org/officeDocument/2006/relationships/image" Target="media/image175.png"/><Relationship Id="rId216" Type="http://schemas.openxmlformats.org/officeDocument/2006/relationships/image" Target="media/image176.png"/><Relationship Id="rId217" Type="http://schemas.openxmlformats.org/officeDocument/2006/relationships/image" Target="media/image177.jpg"/><Relationship Id="rId218" Type="http://schemas.openxmlformats.org/officeDocument/2006/relationships/image" Target="media/image178.jpg"/><Relationship Id="rId219" Type="http://schemas.openxmlformats.org/officeDocument/2006/relationships/image" Target="media/image179.png"/><Relationship Id="rId220" Type="http://schemas.openxmlformats.org/officeDocument/2006/relationships/image" Target="media/image180.jpg"/><Relationship Id="rId221" Type="http://schemas.openxmlformats.org/officeDocument/2006/relationships/header" Target="header13.xml"/><Relationship Id="rId222" Type="http://schemas.openxmlformats.org/officeDocument/2006/relationships/image" Target="media/image181.jpg"/><Relationship Id="rId223" Type="http://schemas.openxmlformats.org/officeDocument/2006/relationships/header" Target="header14.xml"/><Relationship Id="rId224" Type="http://schemas.openxmlformats.org/officeDocument/2006/relationships/header" Target="header15.xml"/><Relationship Id="rId225" Type="http://schemas.openxmlformats.org/officeDocument/2006/relationships/image" Target="media/image182.jpg"/><Relationship Id="rId226" Type="http://schemas.openxmlformats.org/officeDocument/2006/relationships/hyperlink" Target="http://aeronet.gsfc.nasa.gov/" TargetMode="External"/><Relationship Id="rId227" Type="http://schemas.openxmlformats.org/officeDocument/2006/relationships/header" Target="header16.xml"/><Relationship Id="rId228" Type="http://schemas.openxmlformats.org/officeDocument/2006/relationships/image" Target="media/image183.jpg"/><Relationship Id="rId229" Type="http://schemas.openxmlformats.org/officeDocument/2006/relationships/image" Target="media/image184.png"/><Relationship Id="rId230" Type="http://schemas.openxmlformats.org/officeDocument/2006/relationships/hyperlink" Target="http://julesvalles.portet.free.fr/CGENIAL/" TargetMode="External"/><Relationship Id="rId231" Type="http://schemas.openxmlformats.org/officeDocument/2006/relationships/image" Target="media/image185.png"/><Relationship Id="rId232" Type="http://schemas.openxmlformats.org/officeDocument/2006/relationships/hyperlink" Target="http://www.climat-en-questions.fr/" TargetMode="External"/><Relationship Id="rId233" Type="http://schemas.openxmlformats.org/officeDocument/2006/relationships/image" Target="media/image186.jpg"/><Relationship Id="rId234" Type="http://schemas.openxmlformats.org/officeDocument/2006/relationships/image" Target="media/image187.jpg"/><Relationship Id="rId235" Type="http://schemas.openxmlformats.org/officeDocument/2006/relationships/image" Target="media/image188.jpg"/><Relationship Id="rId236" Type="http://schemas.openxmlformats.org/officeDocument/2006/relationships/hyperlink" Target="http://www.pourlascience.fr/ewb_pages/a/article-vents-et-nuages-des-clefs-" TargetMode="External"/><Relationship Id="rId237" Type="http://schemas.openxmlformats.org/officeDocument/2006/relationships/hyperlink" Target="http://videotheque.cnes.fr/index.php" TargetMode="External"/><Relationship Id="rId238" Type="http://schemas.openxmlformats.org/officeDocument/2006/relationships/hyperlink" Target="http://svs.gsfc.nasa.gov/" TargetMode="External"/><Relationship Id="rId239" Type="http://schemas.openxmlformats.org/officeDocument/2006/relationships/hyperlink" Target="http://svs.gsfc.nasa.gov/vis/" TargetMode="External"/><Relationship Id="rId240" Type="http://schemas.openxmlformats.org/officeDocument/2006/relationships/header" Target="header17.xml"/><Relationship Id="rId241" Type="http://schemas.openxmlformats.org/officeDocument/2006/relationships/hyperlink" Target="http://www.conradpro.fr/ce/fr/product/191321/Cellule-solaire-polycristalline-miniature-L-x-l-65-mm-x-57-mm-5-V-81-mA-Conrad?ref=list" TargetMode="External"/><Relationship Id="rId242" Type="http://schemas.openxmlformats.org/officeDocument/2006/relationships/hyperlink" Target="http://www.conradpro.fr/ce/fr/product/191321/Cellule-solaire-polycristalline-miniature-L-x-l-65-mm-x-57-mm-5-V-81-mA-Conrad?ref=list" TargetMode="External"/><Relationship Id="rId243" Type="http://schemas.openxmlformats.org/officeDocument/2006/relationships/hyperlink" Target="http://www.lextronic.fr/P1708-module-dacquisition-labjack-u12.html" TargetMode="External"/><Relationship Id="rId244" Type="http://schemas.openxmlformats.org/officeDocument/2006/relationships/hyperlink" Target="http://fr.farnell.com/meilhaus/labjack-u12/daq-multifunction-12bit-usb/dp/9568115" TargetMode="External"/><Relationship Id="rId245" Type="http://schemas.openxmlformats.org/officeDocument/2006/relationships/hyperlink" Target="http://www.edmundoptics.com/optics/optical-filters/color-dichroic-filters/mounted-color-filters/54775" TargetMode="External"/><Relationship Id="rId246" Type="http://schemas.openxmlformats.org/officeDocument/2006/relationships/hyperlink" Target="http://www.edmundoptics.com/optics/optical-filters/color-dichroic-filters/mounted-color-filters/54763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Blarel</dc:creator>
  <dc:title>Calcul de l’AOT « Aerosol Optical Thickness »</dc:title>
  <dcterms:created xsi:type="dcterms:W3CDTF">2019-02-01T09:44:45Z</dcterms:created>
  <dcterms:modified xsi:type="dcterms:W3CDTF">2019-02-01T09:44:45Z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2018-10-06T00:00:00Z</vt:filetime>
  </property>
  <property fmtid="{D5CDD505-2E9C-101B-9397-08002B2CF9AE}" pid="3" name="LastSaved">
    <vt:filetime>2019-02-01T00:00:00Z</vt:filetime>
  </property>
</Properties>
</file>